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403CEC" w14:textId="77777777" w:rsidR="00D877A3" w:rsidRDefault="00D877A3" w:rsidP="00EC2E91">
      <w:bookmarkStart w:id="0" w:name="_Toc401860811"/>
      <w:bookmarkStart w:id="1" w:name="_GoBack"/>
      <w:bookmarkEnd w:id="1"/>
    </w:p>
    <w:p w14:paraId="776E260A" w14:textId="77777777" w:rsidR="00D877A3" w:rsidRDefault="00D877A3" w:rsidP="00EC2E91"/>
    <w:p w14:paraId="57B634A8" w14:textId="77777777" w:rsidR="00EC2E91" w:rsidRDefault="00EC2E91" w:rsidP="00EC2E91"/>
    <w:p w14:paraId="040F07F2" w14:textId="77777777" w:rsidR="00EC2E91" w:rsidRDefault="00EC2E91" w:rsidP="00EC2E91"/>
    <w:p w14:paraId="4FB08C81" w14:textId="77777777" w:rsidR="00947DCB" w:rsidRPr="00947DCB" w:rsidRDefault="00CE3918" w:rsidP="00947DCB">
      <w:pPr>
        <w:pStyle w:val="Title"/>
        <w:spacing w:before="2000"/>
        <w:rPr>
          <w:rFonts w:cs="Arial"/>
          <w:bCs/>
        </w:rPr>
      </w:pPr>
      <w:r>
        <w:rPr>
          <w:rFonts w:cs="Arial"/>
        </w:rPr>
        <w:t>R</w:t>
      </w:r>
      <w:r w:rsidR="00947DCB">
        <w:rPr>
          <w:rFonts w:cs="Arial"/>
        </w:rPr>
        <w:t>eflection journal</w:t>
      </w:r>
      <w:r w:rsidR="00947DCB" w:rsidRPr="00FC5852">
        <w:rPr>
          <w:rFonts w:cs="Arial"/>
          <w:bCs/>
        </w:rPr>
        <w:t xml:space="preserve"> </w:t>
      </w:r>
      <w:r>
        <w:rPr>
          <w:rFonts w:cs="Arial"/>
          <w:bCs/>
        </w:rPr>
        <w:t xml:space="preserve">template </w:t>
      </w:r>
      <w:r w:rsidR="00947DCB" w:rsidRPr="00FC5852">
        <w:rPr>
          <w:rFonts w:cs="Arial"/>
          <w:bCs/>
        </w:rPr>
        <w:t xml:space="preserve">– </w:t>
      </w:r>
      <w:r w:rsidR="00947DCB">
        <w:rPr>
          <w:rFonts w:cs="Arial"/>
          <w:bCs/>
        </w:rPr>
        <w:t>student volunteer program</w:t>
      </w:r>
      <w:r w:rsidR="00947DCB" w:rsidRPr="00FC5852">
        <w:rPr>
          <w:rFonts w:cs="Arial"/>
          <w:bCs/>
        </w:rPr>
        <w:t xml:space="preserve"> </w:t>
      </w:r>
    </w:p>
    <w:p w14:paraId="430B168B" w14:textId="77777777" w:rsidR="00947DCB" w:rsidRPr="00B05A8D" w:rsidRDefault="00212D9A" w:rsidP="00947DCB">
      <w:pPr>
        <w:spacing w:line="480" w:lineRule="auto"/>
        <w:ind w:left="426"/>
        <w:rPr>
          <w:sz w:val="20"/>
        </w:rPr>
      </w:pPr>
      <w:r>
        <w:rPr>
          <w:sz w:val="20"/>
        </w:rPr>
        <w:t>T</w:t>
      </w:r>
      <w:r w:rsidR="00947DCB" w:rsidRPr="00B05A8D">
        <w:rPr>
          <w:sz w:val="20"/>
        </w:rPr>
        <w:t xml:space="preserve">his document has been produced by the Department </w:t>
      </w:r>
      <w:r w:rsidR="008A139C">
        <w:rPr>
          <w:sz w:val="20"/>
        </w:rPr>
        <w:t>for Education</w:t>
      </w:r>
      <w:r w:rsidR="00947DCB" w:rsidRPr="00B05A8D">
        <w:rPr>
          <w:sz w:val="20"/>
        </w:rPr>
        <w:t xml:space="preserve">. </w:t>
      </w:r>
      <w:r w:rsidR="00947DCB">
        <w:rPr>
          <w:sz w:val="20"/>
        </w:rPr>
        <w:t xml:space="preserve">It is based on resources </w:t>
      </w:r>
      <w:r w:rsidR="008A139C">
        <w:rPr>
          <w:sz w:val="20"/>
        </w:rPr>
        <w:t xml:space="preserve">and artwork </w:t>
      </w:r>
      <w:r w:rsidR="00947DCB">
        <w:rPr>
          <w:sz w:val="20"/>
        </w:rPr>
        <w:t>created by</w:t>
      </w:r>
      <w:r w:rsidR="009A1F57">
        <w:rPr>
          <w:sz w:val="20"/>
        </w:rPr>
        <w:t xml:space="preserve"> teacher</w:t>
      </w:r>
      <w:r w:rsidR="008A139C">
        <w:rPr>
          <w:sz w:val="20"/>
        </w:rPr>
        <w:t>s</w:t>
      </w:r>
      <w:r w:rsidR="009A1F57">
        <w:rPr>
          <w:sz w:val="20"/>
        </w:rPr>
        <w:t xml:space="preserve"> at </w:t>
      </w:r>
      <w:r w:rsidR="00947DCB">
        <w:rPr>
          <w:sz w:val="20"/>
        </w:rPr>
        <w:t>Ocean View College. The art</w:t>
      </w:r>
      <w:r w:rsidR="008A139C">
        <w:rPr>
          <w:sz w:val="20"/>
        </w:rPr>
        <w:t xml:space="preserve">ist has </w:t>
      </w:r>
      <w:r w:rsidR="00947DCB">
        <w:rPr>
          <w:sz w:val="20"/>
        </w:rPr>
        <w:t xml:space="preserve">given permission </w:t>
      </w:r>
      <w:r w:rsidR="009A1F57">
        <w:rPr>
          <w:sz w:val="20"/>
        </w:rPr>
        <w:t>for</w:t>
      </w:r>
      <w:r w:rsidR="003C5FAC">
        <w:rPr>
          <w:sz w:val="20"/>
        </w:rPr>
        <w:t xml:space="preserve"> use</w:t>
      </w:r>
      <w:r w:rsidR="008A139C">
        <w:rPr>
          <w:sz w:val="20"/>
        </w:rPr>
        <w:t xml:space="preserve"> and distribution of the artwork</w:t>
      </w:r>
      <w:r w:rsidR="003C5FAC">
        <w:rPr>
          <w:sz w:val="20"/>
        </w:rPr>
        <w:t xml:space="preserve">. </w:t>
      </w:r>
    </w:p>
    <w:p w14:paraId="1B6C98A2" w14:textId="77777777" w:rsidR="00947DCB" w:rsidRPr="00B05A8D" w:rsidRDefault="00947DCB" w:rsidP="00947DCB">
      <w:pPr>
        <w:spacing w:line="480" w:lineRule="auto"/>
        <w:ind w:left="426"/>
        <w:rPr>
          <w:sz w:val="20"/>
        </w:rPr>
      </w:pPr>
      <w:r w:rsidRPr="00B05A8D">
        <w:rPr>
          <w:sz w:val="20"/>
        </w:rPr>
        <w:t xml:space="preserve">The file was produced on </w:t>
      </w:r>
      <w:r w:rsidR="00D447B1">
        <w:rPr>
          <w:sz w:val="20"/>
        </w:rPr>
        <w:t>7 June 2018</w:t>
      </w:r>
      <w:r w:rsidRPr="00B05A8D">
        <w:rPr>
          <w:sz w:val="20"/>
        </w:rPr>
        <w:t xml:space="preserve">. </w:t>
      </w:r>
    </w:p>
    <w:p w14:paraId="302832EE" w14:textId="77777777" w:rsidR="00947DCB" w:rsidRDefault="00947DCB">
      <w:pPr>
        <w:spacing w:after="0" w:line="240" w:lineRule="auto"/>
      </w:pPr>
      <w:r>
        <w:br w:type="page"/>
      </w:r>
    </w:p>
    <w:p w14:paraId="11369128" w14:textId="77777777" w:rsidR="00EC2E91" w:rsidRDefault="00EC2E91" w:rsidP="00EC2E91"/>
    <w:p w14:paraId="756B63F3" w14:textId="77777777" w:rsidR="00397C89" w:rsidRPr="00931992" w:rsidRDefault="00397C89" w:rsidP="00931992">
      <w:pPr>
        <w:pStyle w:val="Title"/>
      </w:pPr>
      <w:r w:rsidRPr="00931992">
        <w:t xml:space="preserve">Reflection </w:t>
      </w:r>
      <w:r w:rsidR="00931992">
        <w:t>j</w:t>
      </w:r>
      <w:r w:rsidRPr="00931992">
        <w:t xml:space="preserve">ournal </w:t>
      </w:r>
    </w:p>
    <w:p w14:paraId="33E658DD" w14:textId="77777777" w:rsidR="00397C89" w:rsidRDefault="00397C89" w:rsidP="00397C89">
      <w:pPr>
        <w:spacing w:line="240" w:lineRule="auto"/>
        <w:rPr>
          <w:rFonts w:ascii="Comic Sans MS" w:eastAsia="Times New Roman" w:hAnsi="Comic Sans MS" w:cs="Times New Roman"/>
          <w:i/>
          <w:color w:val="000000"/>
          <w:sz w:val="24"/>
          <w:szCs w:val="24"/>
          <w:lang w:eastAsia="en-AU"/>
        </w:rPr>
      </w:pPr>
    </w:p>
    <w:p w14:paraId="26EBEC3B" w14:textId="77777777" w:rsidR="00397C89" w:rsidRPr="00B63E6F" w:rsidRDefault="00397C89" w:rsidP="00B63E6F">
      <w:pPr>
        <w:rPr>
          <w:b/>
          <w:sz w:val="36"/>
          <w:lang w:eastAsia="en-AU"/>
        </w:rPr>
      </w:pPr>
      <w:proofErr w:type="gramStart"/>
      <w:r w:rsidRPr="00B63E6F">
        <w:rPr>
          <w:b/>
          <w:sz w:val="36"/>
          <w:lang w:eastAsia="en-AU"/>
        </w:rPr>
        <w:t>Name:_</w:t>
      </w:r>
      <w:proofErr w:type="gramEnd"/>
      <w:r w:rsidRPr="00B63E6F">
        <w:rPr>
          <w:b/>
          <w:sz w:val="36"/>
          <w:lang w:eastAsia="en-AU"/>
        </w:rPr>
        <w:t>__________________________</w:t>
      </w:r>
      <w:r w:rsidR="00D877A3" w:rsidRPr="00B63E6F">
        <w:rPr>
          <w:b/>
          <w:sz w:val="36"/>
          <w:lang w:eastAsia="en-AU"/>
        </w:rPr>
        <w:t xml:space="preserve"> </w:t>
      </w:r>
      <w:r w:rsidRPr="00B63E6F">
        <w:rPr>
          <w:b/>
          <w:sz w:val="36"/>
          <w:lang w:eastAsia="en-AU"/>
        </w:rPr>
        <w:t>Care group: __________</w:t>
      </w:r>
    </w:p>
    <w:p w14:paraId="43D25406" w14:textId="77777777" w:rsidR="00397C89" w:rsidRPr="00B63E6F" w:rsidRDefault="00397C89" w:rsidP="00B63E6F">
      <w:pPr>
        <w:rPr>
          <w:b/>
          <w:sz w:val="36"/>
          <w:lang w:eastAsia="en-AU"/>
        </w:rPr>
      </w:pPr>
    </w:p>
    <w:p w14:paraId="76EE33AE" w14:textId="77777777" w:rsidR="00397C89" w:rsidRPr="00B63E6F" w:rsidRDefault="00397C89" w:rsidP="00B63E6F">
      <w:pPr>
        <w:rPr>
          <w:b/>
          <w:sz w:val="40"/>
          <w:lang w:eastAsia="en-AU"/>
        </w:rPr>
      </w:pPr>
      <w:r w:rsidRPr="00B63E6F">
        <w:rPr>
          <w:b/>
          <w:sz w:val="36"/>
          <w:lang w:eastAsia="en-AU"/>
        </w:rPr>
        <w:t xml:space="preserve">Volunteer </w:t>
      </w:r>
      <w:proofErr w:type="gramStart"/>
      <w:r w:rsidRPr="00B63E6F">
        <w:rPr>
          <w:b/>
          <w:sz w:val="36"/>
          <w:lang w:eastAsia="en-AU"/>
        </w:rPr>
        <w:t>organisation:_</w:t>
      </w:r>
      <w:proofErr w:type="gramEnd"/>
      <w:r w:rsidRPr="00B63E6F">
        <w:rPr>
          <w:b/>
          <w:sz w:val="36"/>
          <w:lang w:eastAsia="en-AU"/>
        </w:rPr>
        <w:t>________________________</w:t>
      </w:r>
      <w:r w:rsidR="00C0346E">
        <w:rPr>
          <w:b/>
          <w:sz w:val="36"/>
          <w:lang w:eastAsia="en-AU"/>
        </w:rPr>
        <w:t>___</w:t>
      </w:r>
      <w:r w:rsidRPr="00B63E6F">
        <w:rPr>
          <w:b/>
          <w:sz w:val="36"/>
          <w:lang w:eastAsia="en-AU"/>
        </w:rPr>
        <w:t>_____</w:t>
      </w:r>
    </w:p>
    <w:p w14:paraId="2B41A1AF" w14:textId="77777777" w:rsidR="00397C89" w:rsidRDefault="00397C89" w:rsidP="00397C89">
      <w:pPr>
        <w:spacing w:line="240" w:lineRule="auto"/>
        <w:jc w:val="center"/>
        <w:rPr>
          <w:rFonts w:ascii="Monotype Corsiva" w:eastAsia="Times New Roman" w:hAnsi="Monotype Corsiva" w:cs="Times New Roman"/>
          <w:i/>
          <w:color w:val="000000"/>
          <w:sz w:val="40"/>
          <w:szCs w:val="24"/>
          <w:lang w:eastAsia="en-AU"/>
        </w:rPr>
      </w:pPr>
    </w:p>
    <w:p w14:paraId="0FE479A3" w14:textId="77777777" w:rsidR="00397C89" w:rsidRPr="00D877A3" w:rsidRDefault="00397C89" w:rsidP="00D877A3">
      <w:pPr>
        <w:pStyle w:val="Quote"/>
      </w:pPr>
      <w:r w:rsidRPr="00D877A3">
        <w:t xml:space="preserve">Reflection is so critical; there can be no higher growth for individuals or for society without it. Reflection is the very process of human evolution itself. </w:t>
      </w:r>
    </w:p>
    <w:p w14:paraId="4B1B2B7F" w14:textId="77777777" w:rsidR="00397C89" w:rsidRPr="00D877A3" w:rsidRDefault="00397C89" w:rsidP="00D877A3">
      <w:pPr>
        <w:pStyle w:val="Quote"/>
      </w:pPr>
      <w:r w:rsidRPr="00D877A3">
        <w:t>-- David Sawyer</w:t>
      </w:r>
    </w:p>
    <w:p w14:paraId="6C607356" w14:textId="77777777" w:rsidR="00397C89" w:rsidRPr="00390580" w:rsidRDefault="006A53C9" w:rsidP="00397C89">
      <w:pPr>
        <w:spacing w:line="240" w:lineRule="auto"/>
        <w:rPr>
          <w:rFonts w:ascii="Monotype Corsiva" w:eastAsia="Times New Roman" w:hAnsi="Monotype Corsiva" w:cs="Times New Roman"/>
          <w:color w:val="000000"/>
          <w:sz w:val="28"/>
          <w:szCs w:val="24"/>
          <w:lang w:eastAsia="en-AU"/>
        </w:rPr>
      </w:pPr>
      <w:r>
        <w:rPr>
          <w:rFonts w:ascii="Monotype Corsiva" w:eastAsia="Times New Roman" w:hAnsi="Monotype Corsiva" w:cs="Times New Roman"/>
          <w:noProof/>
          <w:color w:val="000000"/>
          <w:sz w:val="28"/>
          <w:szCs w:val="24"/>
          <w:lang w:eastAsia="en-AU"/>
        </w:rPr>
        <mc:AlternateContent>
          <mc:Choice Requires="wpg">
            <w:drawing>
              <wp:anchor distT="0" distB="0" distL="114300" distR="114300" simplePos="0" relativeHeight="251660288" behindDoc="0" locked="0" layoutInCell="1" allowOverlap="1" wp14:anchorId="0F0E3704" wp14:editId="2F613F77">
                <wp:simplePos x="0" y="0"/>
                <wp:positionH relativeFrom="column">
                  <wp:posOffset>151765</wp:posOffset>
                </wp:positionH>
                <wp:positionV relativeFrom="paragraph">
                  <wp:posOffset>19050</wp:posOffset>
                </wp:positionV>
                <wp:extent cx="5791200" cy="3581400"/>
                <wp:effectExtent l="0" t="0" r="0" b="0"/>
                <wp:wrapNone/>
                <wp:docPr id="11" name="Group 11" descr="Someone standing on a cliff overlooking an ocean and shouting the words 'I'm going to volunteer'. Sketch."/>
                <wp:cNvGraphicFramePr/>
                <a:graphic xmlns:a="http://schemas.openxmlformats.org/drawingml/2006/main">
                  <a:graphicData uri="http://schemas.microsoft.com/office/word/2010/wordprocessingGroup">
                    <wpg:wgp>
                      <wpg:cNvGrpSpPr/>
                      <wpg:grpSpPr>
                        <a:xfrm>
                          <a:off x="0" y="0"/>
                          <a:ext cx="5791200" cy="3581400"/>
                          <a:chOff x="0" y="0"/>
                          <a:chExt cx="5791200" cy="3581400"/>
                        </a:xfrm>
                      </wpg:grpSpPr>
                      <pic:pic xmlns:pic="http://schemas.openxmlformats.org/drawingml/2006/picture">
                        <pic:nvPicPr>
                          <pic:cNvPr id="3" name="Picture 3" descr="Man standing at the eding of a cliff, near the Ocean View school, under a banner that says Ocean Shout, and shouting I'm going to volunteer! Cartoon."/>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791200" cy="3581400"/>
                          </a:xfrm>
                          <a:prstGeom prst="rect">
                            <a:avLst/>
                          </a:prstGeom>
                          <a:noFill/>
                          <a:ln>
                            <a:noFill/>
                          </a:ln>
                          <a:extLst>
                            <a:ext uri="{53640926-AAD7-44D8-BBD7-CCE9431645EC}">
                              <a14:shadowObscured xmlns:a14="http://schemas.microsoft.com/office/drawing/2010/main"/>
                            </a:ext>
                          </a:extLst>
                        </pic:spPr>
                      </pic:pic>
                      <wps:wsp>
                        <wps:cNvPr id="5" name="Rounded Rectangle 5"/>
                        <wps:cNvSpPr/>
                        <wps:spPr>
                          <a:xfrm>
                            <a:off x="2095500" y="571500"/>
                            <a:ext cx="2879150" cy="136017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DCB256A" w14:textId="77777777" w:rsidR="00090EB1" w:rsidRPr="000261BB" w:rsidRDefault="00090EB1" w:rsidP="000261BB">
                              <w:pPr>
                                <w:pStyle w:val="signpoint"/>
                                <w:rPr>
                                  <w:rStyle w:val="IntenseEmphasis"/>
                                  <w:color w:val="660066"/>
                                  <w:sz w:val="68"/>
                                </w:rPr>
                              </w:pPr>
                              <w:r w:rsidRPr="000261BB">
                                <w:rPr>
                                  <w:rStyle w:val="IntenseEmphasis"/>
                                  <w:color w:val="660066"/>
                                  <w:sz w:val="68"/>
                                </w:rPr>
                                <w:t>I’m going to</w:t>
                              </w:r>
                              <w:r>
                                <w:rPr>
                                  <w:rStyle w:val="IntenseEmphasis"/>
                                  <w:color w:val="660066"/>
                                  <w:sz w:val="68"/>
                                </w:rPr>
                                <w:br/>
                              </w:r>
                              <w:r w:rsidRPr="000261BB">
                                <w:rPr>
                                  <w:rStyle w:val="IntenseEmphasis"/>
                                  <w:color w:val="660066"/>
                                  <w:sz w:val="68"/>
                                </w:rPr>
                                <w:t>volunteer!</w:t>
                              </w:r>
                            </w:p>
                            <w:p w14:paraId="4567039D" w14:textId="77777777" w:rsidR="00090EB1" w:rsidRPr="000261BB" w:rsidRDefault="00090EB1" w:rsidP="000261BB">
                              <w:pPr>
                                <w:pStyle w:val="IntenseQuote"/>
                                <w:rPr>
                                  <w:rStyle w:val="IntenseEmphasi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0E3704" id="Group 11" o:spid="_x0000_s1026" alt="Someone standing on a cliff overlooking an ocean and shouting the words 'I'm going to volunteer'. Sketch." style="position:absolute;margin-left:11.95pt;margin-top:1.5pt;width:456pt;height:282pt;z-index:251660288" coordsize="57912,3581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Man standing at the eding of a cliff, near the Ocean View school, under a banner that says Ocean Shout, and shouting I'm going to volunteer! Cartoon." style="position:absolute;width:57912;height:35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">
                  <v:imagedata r:id="rId9" o:title="Man standing at the eding of a cliff, near the Ocean View school, under a banner that says Ocean Shout, and shouting I'm going to volunteer! Cartoon"/>
                </v:shape>
                <v:roundrect id="Rounded Rectangle 5" o:spid="_x0000_s1028" style="position:absolute;left:20955;top:5715;width:28791;height:13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" fillcolor="white [3201]" strokecolor="white [3212]" strokeweight="2pt">
                  <v:textbox>
                    <w:txbxContent>
                      <w:p w14:paraId="0DCB256A" w14:textId="77777777" w:rsidR="00090EB1" w:rsidRPr="000261BB" w:rsidRDefault="00090EB1" w:rsidP="000261BB">
                        <w:pPr>
                          <w:pStyle w:val="signpoint"/>
                          <w:rPr>
                            <w:rStyle w:val="IntenseEmphasis"/>
                            <w:color w:val="660066"/>
                            <w:sz w:val="68"/>
                          </w:rPr>
                        </w:pPr>
                        <w:r w:rsidRPr="000261BB">
                          <w:rPr>
                            <w:rStyle w:val="IntenseEmphasis"/>
                            <w:color w:val="660066"/>
                            <w:sz w:val="68"/>
                          </w:rPr>
                          <w:t>I’m going to</w:t>
                        </w:r>
                        <w:r>
                          <w:rPr>
                            <w:rStyle w:val="IntenseEmphasis"/>
                            <w:color w:val="660066"/>
                            <w:sz w:val="68"/>
                          </w:rPr>
                          <w:br/>
                        </w:r>
                        <w:r w:rsidRPr="000261BB">
                          <w:rPr>
                            <w:rStyle w:val="IntenseEmphasis"/>
                            <w:color w:val="660066"/>
                            <w:sz w:val="68"/>
                          </w:rPr>
                          <w:t>volunteer!</w:t>
                        </w:r>
                      </w:p>
                      <w:p w14:paraId="4567039D" w14:textId="77777777" w:rsidR="00090EB1" w:rsidRPr="000261BB" w:rsidRDefault="00090EB1" w:rsidP="000261BB">
                        <w:pPr>
                          <w:pStyle w:val="IntenseQuote"/>
                          <w:rPr>
                            <w:rStyle w:val="IntenseEmphasis"/>
                          </w:rPr>
                        </w:pPr>
                      </w:p>
                    </w:txbxContent>
                  </v:textbox>
                </v:roundrect>
              </v:group>
            </w:pict>
          </mc:Fallback>
        </mc:AlternateContent>
      </w:r>
    </w:p>
    <w:p w14:paraId="4B35A007" w14:textId="77777777" w:rsidR="00397C89" w:rsidRDefault="00397C89" w:rsidP="00397C89">
      <w:pPr>
        <w:spacing w:line="240" w:lineRule="auto"/>
        <w:jc w:val="center"/>
        <w:rPr>
          <w:rFonts w:ascii="Comic Sans MS" w:hAnsi="Comic Sans MS"/>
          <w:b/>
          <w:sz w:val="24"/>
          <w:szCs w:val="24"/>
        </w:rPr>
      </w:pPr>
    </w:p>
    <w:p w14:paraId="63491B0F" w14:textId="77777777" w:rsidR="00397C89" w:rsidRDefault="00397C89" w:rsidP="00397C89">
      <w:pPr>
        <w:tabs>
          <w:tab w:val="left" w:pos="8028"/>
        </w:tabs>
        <w:spacing w:line="240" w:lineRule="auto"/>
        <w:rPr>
          <w:rFonts w:ascii="Comic Sans MS" w:hAnsi="Comic Sans MS"/>
          <w:b/>
          <w:sz w:val="24"/>
          <w:szCs w:val="24"/>
        </w:rPr>
      </w:pPr>
      <w:r>
        <w:rPr>
          <w:rFonts w:ascii="Comic Sans MS" w:hAnsi="Comic Sans MS"/>
          <w:b/>
          <w:sz w:val="24"/>
          <w:szCs w:val="24"/>
        </w:rPr>
        <w:tab/>
      </w:r>
    </w:p>
    <w:p w14:paraId="06A00B95" w14:textId="77777777" w:rsidR="00397C89" w:rsidRDefault="00397C89" w:rsidP="00397C89">
      <w:pPr>
        <w:spacing w:line="240" w:lineRule="auto"/>
        <w:jc w:val="center"/>
        <w:rPr>
          <w:rFonts w:ascii="Comic Sans MS" w:hAnsi="Comic Sans MS"/>
          <w:b/>
          <w:sz w:val="24"/>
          <w:szCs w:val="24"/>
        </w:rPr>
      </w:pPr>
    </w:p>
    <w:p w14:paraId="44E913A4" w14:textId="77777777" w:rsidR="00397C89" w:rsidRDefault="00397C89" w:rsidP="00397C89">
      <w:pPr>
        <w:spacing w:line="240" w:lineRule="auto"/>
        <w:jc w:val="center"/>
        <w:rPr>
          <w:rFonts w:ascii="Comic Sans MS" w:hAnsi="Comic Sans MS"/>
          <w:b/>
          <w:sz w:val="24"/>
          <w:szCs w:val="24"/>
        </w:rPr>
      </w:pPr>
    </w:p>
    <w:p w14:paraId="3CA3637A" w14:textId="77777777" w:rsidR="00397C89" w:rsidRDefault="00397C89" w:rsidP="00397C89">
      <w:pPr>
        <w:spacing w:line="240" w:lineRule="auto"/>
        <w:jc w:val="center"/>
        <w:rPr>
          <w:rFonts w:ascii="Comic Sans MS" w:hAnsi="Comic Sans MS"/>
          <w:b/>
          <w:sz w:val="24"/>
          <w:szCs w:val="24"/>
        </w:rPr>
      </w:pPr>
    </w:p>
    <w:p w14:paraId="632C248C" w14:textId="77777777" w:rsidR="00397C89" w:rsidRDefault="00397C89" w:rsidP="00397C89">
      <w:pPr>
        <w:spacing w:line="240" w:lineRule="auto"/>
        <w:jc w:val="center"/>
        <w:rPr>
          <w:rFonts w:ascii="Comic Sans MS" w:hAnsi="Comic Sans MS"/>
          <w:b/>
          <w:sz w:val="24"/>
          <w:szCs w:val="24"/>
        </w:rPr>
      </w:pPr>
    </w:p>
    <w:p w14:paraId="2F82F7E9" w14:textId="77777777" w:rsidR="00397C89" w:rsidRDefault="00397C89" w:rsidP="00397C89">
      <w:pPr>
        <w:tabs>
          <w:tab w:val="left" w:pos="6888"/>
        </w:tabs>
        <w:spacing w:line="240" w:lineRule="auto"/>
        <w:rPr>
          <w:rFonts w:ascii="Comic Sans MS" w:hAnsi="Comic Sans MS"/>
          <w:b/>
          <w:sz w:val="24"/>
          <w:szCs w:val="24"/>
        </w:rPr>
      </w:pPr>
      <w:r>
        <w:rPr>
          <w:rFonts w:ascii="Comic Sans MS" w:hAnsi="Comic Sans MS"/>
          <w:b/>
          <w:sz w:val="24"/>
          <w:szCs w:val="24"/>
        </w:rPr>
        <w:tab/>
      </w:r>
    </w:p>
    <w:p w14:paraId="4E6D7272" w14:textId="77777777" w:rsidR="00397C89" w:rsidRDefault="00397C89" w:rsidP="00397C89">
      <w:pPr>
        <w:spacing w:line="240" w:lineRule="auto"/>
        <w:jc w:val="center"/>
        <w:rPr>
          <w:rFonts w:ascii="Comic Sans MS" w:hAnsi="Comic Sans MS"/>
          <w:b/>
          <w:sz w:val="24"/>
          <w:szCs w:val="24"/>
        </w:rPr>
      </w:pPr>
    </w:p>
    <w:p w14:paraId="57CC6038" w14:textId="77777777" w:rsidR="00397C89" w:rsidRDefault="00397C89" w:rsidP="00397C89">
      <w:pPr>
        <w:spacing w:line="240" w:lineRule="auto"/>
        <w:jc w:val="center"/>
        <w:rPr>
          <w:rFonts w:ascii="Comic Sans MS" w:hAnsi="Comic Sans MS"/>
          <w:b/>
          <w:sz w:val="24"/>
          <w:szCs w:val="24"/>
        </w:rPr>
      </w:pPr>
    </w:p>
    <w:p w14:paraId="56943842" w14:textId="77777777" w:rsidR="00397C89" w:rsidRDefault="00397C89" w:rsidP="00397C89">
      <w:pPr>
        <w:spacing w:line="240" w:lineRule="auto"/>
        <w:jc w:val="center"/>
        <w:rPr>
          <w:rFonts w:ascii="Comic Sans MS" w:hAnsi="Comic Sans MS"/>
          <w:b/>
          <w:sz w:val="24"/>
          <w:szCs w:val="24"/>
        </w:rPr>
      </w:pPr>
    </w:p>
    <w:p w14:paraId="0F3F15BE" w14:textId="77777777" w:rsidR="00397C89" w:rsidRDefault="00397C89" w:rsidP="00397C89">
      <w:pPr>
        <w:spacing w:line="240" w:lineRule="auto"/>
        <w:jc w:val="center"/>
        <w:rPr>
          <w:rFonts w:ascii="Comic Sans MS" w:hAnsi="Comic Sans MS"/>
          <w:b/>
          <w:sz w:val="24"/>
          <w:szCs w:val="24"/>
        </w:rPr>
      </w:pPr>
    </w:p>
    <w:p w14:paraId="0231E4BB" w14:textId="77777777" w:rsidR="00397C89" w:rsidRDefault="00397C89" w:rsidP="00397C89">
      <w:pPr>
        <w:tabs>
          <w:tab w:val="left" w:pos="9420"/>
        </w:tabs>
        <w:spacing w:line="240" w:lineRule="auto"/>
        <w:rPr>
          <w:rFonts w:ascii="Comic Sans MS" w:hAnsi="Comic Sans MS"/>
          <w:b/>
          <w:sz w:val="24"/>
          <w:szCs w:val="24"/>
        </w:rPr>
      </w:pPr>
      <w:r>
        <w:rPr>
          <w:rFonts w:ascii="Comic Sans MS" w:hAnsi="Comic Sans MS"/>
          <w:b/>
          <w:sz w:val="24"/>
          <w:szCs w:val="24"/>
        </w:rPr>
        <w:tab/>
      </w:r>
    </w:p>
    <w:p w14:paraId="4F209115" w14:textId="77777777" w:rsidR="00397C89" w:rsidRDefault="00397C89" w:rsidP="00397C89">
      <w:pPr>
        <w:spacing w:line="240" w:lineRule="auto"/>
        <w:jc w:val="center"/>
        <w:rPr>
          <w:rFonts w:ascii="Comic Sans MS" w:hAnsi="Comic Sans MS"/>
          <w:b/>
          <w:sz w:val="24"/>
          <w:szCs w:val="24"/>
        </w:rPr>
      </w:pPr>
    </w:p>
    <w:p w14:paraId="2F6AA07C" w14:textId="77777777" w:rsidR="00397C89" w:rsidRDefault="00397C89" w:rsidP="00397C89">
      <w:pPr>
        <w:spacing w:line="240" w:lineRule="auto"/>
        <w:jc w:val="center"/>
        <w:rPr>
          <w:rFonts w:ascii="Comic Sans MS" w:hAnsi="Comic Sans MS"/>
          <w:b/>
          <w:sz w:val="24"/>
          <w:szCs w:val="24"/>
        </w:rPr>
      </w:pPr>
    </w:p>
    <w:p w14:paraId="289B74F6" w14:textId="77777777" w:rsidR="009A6087" w:rsidRDefault="009A6087">
      <w:pPr>
        <w:spacing w:after="0" w:line="240" w:lineRule="auto"/>
        <w:rPr>
          <w:rFonts w:asciiTheme="majorHAnsi" w:hAnsiTheme="majorHAnsi" w:cs="Arial"/>
          <w:b/>
          <w:sz w:val="32"/>
          <w:szCs w:val="36"/>
        </w:rPr>
      </w:pPr>
      <w:r>
        <w:br w:type="page"/>
      </w:r>
    </w:p>
    <w:p w14:paraId="6EE2D8E2" w14:textId="77777777" w:rsidR="00397C89" w:rsidRPr="00D877A3" w:rsidRDefault="00BF44BE" w:rsidP="00D877A3">
      <w:pPr>
        <w:pStyle w:val="Heading2"/>
      </w:pPr>
      <w:r>
        <w:rPr>
          <w:noProof/>
          <w:lang w:eastAsia="en-AU"/>
        </w:rPr>
        <w:lastRenderedPageBreak/>
        <w:drawing>
          <wp:anchor distT="0" distB="0" distL="114300" distR="114300" simplePos="0" relativeHeight="251736064" behindDoc="0" locked="0" layoutInCell="1" allowOverlap="1" wp14:anchorId="40CC75BF" wp14:editId="7ECDFF18">
            <wp:simplePos x="0" y="0"/>
            <wp:positionH relativeFrom="column">
              <wp:posOffset>5351780</wp:posOffset>
            </wp:positionH>
            <wp:positionV relativeFrom="paragraph">
              <wp:posOffset>72390</wp:posOffset>
            </wp:positionV>
            <wp:extent cx="993775" cy="2030095"/>
            <wp:effectExtent l="0" t="0" r="0" b="8255"/>
            <wp:wrapSquare wrapText="bothSides"/>
            <wp:docPr id="43" name="Picture 43" descr="Person smiling.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3775" cy="203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397C89" w:rsidRPr="00D877A3">
        <w:rPr>
          <w:noProof/>
          <w:lang w:eastAsia="en-AU"/>
        </w:rPr>
        <mc:AlternateContent>
          <mc:Choice Requires="wps">
            <w:drawing>
              <wp:anchor distT="0" distB="0" distL="114300" distR="114300" simplePos="0" relativeHeight="251680768" behindDoc="0" locked="0" layoutInCell="1" allowOverlap="1" wp14:anchorId="3FC02C56" wp14:editId="4A71B961">
                <wp:simplePos x="0" y="0"/>
                <wp:positionH relativeFrom="column">
                  <wp:posOffset>5775960</wp:posOffset>
                </wp:positionH>
                <wp:positionV relativeFrom="paragraph">
                  <wp:posOffset>-213360</wp:posOffset>
                </wp:positionV>
                <wp:extent cx="320040" cy="289560"/>
                <wp:effectExtent l="0" t="0" r="22860" b="15240"/>
                <wp:wrapNone/>
                <wp:docPr id="33" name="Oval 33"/>
                <wp:cNvGraphicFramePr/>
                <a:graphic xmlns:a="http://schemas.openxmlformats.org/drawingml/2006/main">
                  <a:graphicData uri="http://schemas.microsoft.com/office/word/2010/wordprocessingShape">
                    <wps:wsp>
                      <wps:cNvSpPr/>
                      <wps:spPr>
                        <a:xfrm>
                          <a:off x="0" y="0"/>
                          <a:ext cx="320040" cy="28956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C948F7" id="Oval 33" o:spid="_x0000_s1026" style="position:absolute;margin-left:454.8pt;margin-top:-16.8pt;width:25.2pt;height:2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" fillcolor="white [3212]" strokecolor="white [3212]" strokeweight="2pt"/>
            </w:pict>
          </mc:Fallback>
        </mc:AlternateContent>
      </w:r>
      <w:r w:rsidR="00397C89" w:rsidRPr="00D877A3">
        <w:t xml:space="preserve">What is a journal? </w:t>
      </w:r>
    </w:p>
    <w:p w14:paraId="0FA735F0" w14:textId="77777777" w:rsidR="00397C89" w:rsidRDefault="00397C89" w:rsidP="00D877A3">
      <w:r w:rsidRPr="00830B1F">
        <w:t>Journals are a written form of reflection in which</w:t>
      </w:r>
      <w:r w:rsidR="00D877A3">
        <w:t xml:space="preserve"> </w:t>
      </w:r>
      <w:r w:rsidRPr="00830B1F">
        <w:t>you will consider your volunteering experience.</w:t>
      </w:r>
      <w:r w:rsidRPr="006543FD">
        <w:rPr>
          <w:snapToGrid w:val="0"/>
          <w:w w:val="0"/>
          <w:sz w:val="0"/>
          <w:szCs w:val="0"/>
          <w:u w:color="000000"/>
          <w:bdr w:val="none" w:sz="0" w:space="0" w:color="000000"/>
          <w:shd w:val="clear" w:color="000000" w:fill="000000"/>
          <w:lang w:val="x-none" w:bidi="x-none"/>
        </w:rPr>
        <w:t xml:space="preserve"> </w:t>
      </w:r>
    </w:p>
    <w:p w14:paraId="1CCCF7F4" w14:textId="77777777" w:rsidR="00397C89" w:rsidRPr="00D877A3" w:rsidRDefault="00BF44BE" w:rsidP="00D877A3">
      <w:pPr>
        <w:pStyle w:val="Heading2"/>
      </w:pPr>
      <w:r>
        <w:t>W</w:t>
      </w:r>
      <w:r w:rsidR="00397C89" w:rsidRPr="00D877A3">
        <w:t>hy is reflection important?</w:t>
      </w:r>
    </w:p>
    <w:p w14:paraId="7E511537" w14:textId="77777777" w:rsidR="00397C89" w:rsidRDefault="00397C89" w:rsidP="00067E72">
      <w:r>
        <w:t xml:space="preserve">Learning comes about not from doing, but from </w:t>
      </w:r>
      <w:r w:rsidRPr="004A5F7A">
        <w:rPr>
          <w:b/>
        </w:rPr>
        <w:t>thinking</w:t>
      </w:r>
      <w:r>
        <w:t xml:space="preserve"> about what you do. Often we go through our day to day life without spending too much time “processing” our experiences. This is not a bad thing, since much of what we do throughout the day is routine and it may not hold a lot of meaningful learning.</w:t>
      </w:r>
    </w:p>
    <w:p w14:paraId="07A7ED6C" w14:textId="77777777" w:rsidR="00397C89" w:rsidRDefault="00397C89" w:rsidP="00067E72">
      <w:r>
        <w:t>When we participate in new experiences, experiences that are outside of our comfort zone or outside of our routine there is often a lot of learning that can take place.</w:t>
      </w:r>
    </w:p>
    <w:p w14:paraId="504C0740" w14:textId="77777777" w:rsidR="00397C89" w:rsidRDefault="00397C89" w:rsidP="00067E72">
      <w:r>
        <w:t xml:space="preserve">Reflection may include acknowledging </w:t>
      </w:r>
      <w:r w:rsidR="00BF44BE">
        <w:t>or</w:t>
      </w:r>
      <w:r>
        <w:t xml:space="preserve"> sharing your feelings, reactions, observations and ideas about anything regarding your volunteering activity. Reflection can happen through writing, speaking, listening, reading, creating art, acting and </w:t>
      </w:r>
      <w:proofErr w:type="gramStart"/>
      <w:r>
        <w:t>a number of</w:t>
      </w:r>
      <w:proofErr w:type="gramEnd"/>
      <w:r>
        <w:t xml:space="preserve"> other ways.</w:t>
      </w:r>
    </w:p>
    <w:p w14:paraId="0FBEF2E0" w14:textId="77777777" w:rsidR="00D877A3" w:rsidRDefault="00D877A3">
      <w:pPr>
        <w:spacing w:after="0" w:line="240" w:lineRule="auto"/>
        <w:rPr>
          <w:rFonts w:ascii="Sketch Block Bold" w:eastAsia="Times New Roman" w:hAnsi="Sketch Block Bold" w:cs="Times New Roman"/>
          <w:color w:val="244061" w:themeColor="accent1" w:themeShade="80"/>
          <w:sz w:val="32"/>
          <w:szCs w:val="40"/>
          <w:lang w:eastAsia="en-AU"/>
        </w:rPr>
      </w:pPr>
    </w:p>
    <w:p w14:paraId="2B783FF0" w14:textId="77777777" w:rsidR="00397C89" w:rsidRPr="00160296" w:rsidRDefault="00397C89" w:rsidP="00160296">
      <w:pPr>
        <w:pStyle w:val="Heading2"/>
      </w:pPr>
      <w:r w:rsidRPr="00160296">
        <w:t>Why do I have this journal and what do I do with it?</w:t>
      </w:r>
    </w:p>
    <w:p w14:paraId="3F399562" w14:textId="77777777" w:rsidR="00397C89" w:rsidRPr="00830B1F" w:rsidRDefault="00397C89" w:rsidP="00067E72">
      <w:r w:rsidRPr="00830B1F">
        <w:t xml:space="preserve">You will examine your thoughts and experiences through this journal, and further the learning you will do in relation to your volunteering. </w:t>
      </w:r>
    </w:p>
    <w:p w14:paraId="1F24971D" w14:textId="77777777" w:rsidR="00397C89" w:rsidRDefault="00397C89" w:rsidP="00067E72">
      <w:r w:rsidRPr="00830B1F">
        <w:t>Unfortunately</w:t>
      </w:r>
      <w:r>
        <w:t>,</w:t>
      </w:r>
      <w:r w:rsidRPr="00830B1F">
        <w:t xml:space="preserve"> journals are sometimes misused as simple logs of events, thereby missing the reflective component inherent in thinking critically about experiences. So, please don’t </w:t>
      </w:r>
      <w:r>
        <w:t xml:space="preserve">just use this journal </w:t>
      </w:r>
      <w:r w:rsidRPr="00830B1F">
        <w:t>to record what you did each day. That would be boring and a waste of your time. We want you to go “deeper”…..</w:t>
      </w:r>
    </w:p>
    <w:p w14:paraId="59C5E416" w14:textId="77777777" w:rsidR="00397C89" w:rsidRDefault="00397C89" w:rsidP="00067E72">
      <w:r>
        <w:t>As you page through your journal, you will notice that you are required to do some writing and/or drawing every day.</w:t>
      </w:r>
    </w:p>
    <w:p w14:paraId="17CC14CF" w14:textId="77777777" w:rsidR="00397C89" w:rsidRDefault="00397C89" w:rsidP="00067E72">
      <w:pPr>
        <w:rPr>
          <w:szCs w:val="32"/>
        </w:rPr>
      </w:pPr>
      <w:r w:rsidRPr="003F140F">
        <w:rPr>
          <w:szCs w:val="32"/>
        </w:rPr>
        <w:t>Your journal will start with reviewing the details of the volunteering experience and moves toward critical thinking, problem solving, and creating an action plan. We are confident that your week volunteering will make you want to take action! Actions that will be benefit you and the community which you</w:t>
      </w:r>
      <w:r>
        <w:rPr>
          <w:szCs w:val="32"/>
        </w:rPr>
        <w:t>’re</w:t>
      </w:r>
      <w:r w:rsidRPr="003F140F">
        <w:rPr>
          <w:szCs w:val="32"/>
        </w:rPr>
        <w:t xml:space="preserve"> a crucial part of.</w:t>
      </w:r>
    </w:p>
    <w:p w14:paraId="0B47037F" w14:textId="77777777" w:rsidR="00D877A3" w:rsidRDefault="00D877A3">
      <w:pPr>
        <w:spacing w:after="0" w:line="240" w:lineRule="auto"/>
        <w:rPr>
          <w:rFonts w:ascii="Sketch Block Bold" w:eastAsia="Times New Roman" w:hAnsi="Sketch Block Bold" w:cs="Times New Roman"/>
          <w:color w:val="244061" w:themeColor="accent1" w:themeShade="80"/>
          <w:sz w:val="32"/>
          <w:szCs w:val="40"/>
          <w:lang w:eastAsia="en-AU"/>
        </w:rPr>
      </w:pPr>
    </w:p>
    <w:p w14:paraId="3E5DDEC0" w14:textId="77777777" w:rsidR="00160296" w:rsidRDefault="00160296">
      <w:pPr>
        <w:spacing w:after="0" w:line="240" w:lineRule="auto"/>
        <w:rPr>
          <w:rFonts w:asciiTheme="majorHAnsi" w:hAnsiTheme="majorHAnsi" w:cs="Arial"/>
          <w:b/>
          <w:sz w:val="28"/>
          <w:szCs w:val="36"/>
        </w:rPr>
      </w:pPr>
      <w:r>
        <w:br w:type="page"/>
      </w:r>
    </w:p>
    <w:p w14:paraId="32374DC2" w14:textId="77777777" w:rsidR="00397C89" w:rsidRPr="00160296" w:rsidRDefault="00397C89" w:rsidP="00160296">
      <w:pPr>
        <w:pStyle w:val="Heading2"/>
      </w:pPr>
      <w:r w:rsidRPr="00160296">
        <w:lastRenderedPageBreak/>
        <w:t>How do I go from experiencing to taking action?</w:t>
      </w:r>
    </w:p>
    <w:p w14:paraId="0EAED56F" w14:textId="77777777" w:rsidR="00397C89" w:rsidRDefault="00397C89" w:rsidP="00F10C2E">
      <w:r w:rsidRPr="00DC39C2">
        <w:t xml:space="preserve">Well, without even knowing it, you will actually go through a cycle called the </w:t>
      </w:r>
      <w:r w:rsidRPr="00DC39C2">
        <w:rPr>
          <w:i/>
        </w:rPr>
        <w:t>experiential learning cycle</w:t>
      </w:r>
      <w:r w:rsidRPr="00DC39C2">
        <w:t>:</w:t>
      </w:r>
    </w:p>
    <w:p w14:paraId="643EC183" w14:textId="77777777" w:rsidR="00397C89" w:rsidRPr="00E7101E" w:rsidRDefault="0045765D" w:rsidP="00F10C2E">
      <w:pPr>
        <w:rPr>
          <w:rFonts w:ascii="Comic Sans MS" w:hAnsi="Comic Sans MS"/>
          <w:sz w:val="12"/>
          <w:szCs w:val="40"/>
        </w:rPr>
      </w:pPr>
      <w:r>
        <w:rPr>
          <w:rFonts w:ascii="Comic Sans MS" w:hAnsi="Comic Sans MS"/>
          <w:noProof/>
          <w:sz w:val="12"/>
          <w:szCs w:val="40"/>
          <w:lang w:eastAsia="en-AU"/>
        </w:rPr>
        <mc:AlternateContent>
          <mc:Choice Requires="wpg">
            <w:drawing>
              <wp:anchor distT="0" distB="0" distL="114300" distR="114300" simplePos="0" relativeHeight="251748352" behindDoc="0" locked="0" layoutInCell="1" allowOverlap="1" wp14:anchorId="07E1ABCA" wp14:editId="778806EC">
                <wp:simplePos x="0" y="0"/>
                <wp:positionH relativeFrom="column">
                  <wp:posOffset>-18185</wp:posOffset>
                </wp:positionH>
                <wp:positionV relativeFrom="paragraph">
                  <wp:posOffset>148735</wp:posOffset>
                </wp:positionV>
                <wp:extent cx="6271200" cy="3995655"/>
                <wp:effectExtent l="0" t="0" r="0" b="24130"/>
                <wp:wrapNone/>
                <wp:docPr id="97" name="Group 97" descr="Experiencing (You participate in the volunteering activity), Reflecting (you reflect on your volunteering - the 'what'), Generalising (You come up with some insight and meaning from the volunteering experience - the 'so what'), Now what: Applying (You incorporate that insight into your life)"/>
                <wp:cNvGraphicFramePr/>
                <a:graphic xmlns:a="http://schemas.openxmlformats.org/drawingml/2006/main">
                  <a:graphicData uri="http://schemas.microsoft.com/office/word/2010/wordprocessingGroup">
                    <wpg:wgp>
                      <wpg:cNvGrpSpPr/>
                      <wpg:grpSpPr>
                        <a:xfrm>
                          <a:off x="0" y="0"/>
                          <a:ext cx="6271200" cy="3995655"/>
                          <a:chOff x="0" y="0"/>
                          <a:chExt cx="6271200" cy="3995655"/>
                        </a:xfrm>
                      </wpg:grpSpPr>
                      <wpg:grpSp>
                        <wpg:cNvPr id="92" name="Group 92"/>
                        <wpg:cNvGrpSpPr/>
                        <wpg:grpSpPr>
                          <a:xfrm>
                            <a:off x="0" y="0"/>
                            <a:ext cx="6271200" cy="3707630"/>
                            <a:chOff x="0" y="0"/>
                            <a:chExt cx="6271200" cy="3707630"/>
                          </a:xfrm>
                        </wpg:grpSpPr>
                        <wpg:grpSp>
                          <wpg:cNvPr id="46" name="Group 46"/>
                          <wpg:cNvGrpSpPr/>
                          <wpg:grpSpPr>
                            <a:xfrm>
                              <a:off x="878400" y="0"/>
                              <a:ext cx="4557960" cy="3312360"/>
                              <a:chOff x="0" y="0"/>
                              <a:chExt cx="4557960" cy="3312360"/>
                            </a:xfrm>
                          </wpg:grpSpPr>
                          <wpg:grpSp>
                            <wpg:cNvPr id="44" name="Group 44"/>
                            <wpg:cNvGrpSpPr/>
                            <wpg:grpSpPr>
                              <a:xfrm>
                                <a:off x="0" y="0"/>
                                <a:ext cx="4557960" cy="3312360"/>
                                <a:chOff x="0" y="0"/>
                                <a:chExt cx="4557960" cy="3312360"/>
                              </a:xfrm>
                            </wpg:grpSpPr>
                            <wps:wsp>
                              <wps:cNvPr id="7" name="Bent Arrow 7"/>
                              <wps:cNvSpPr/>
                              <wps:spPr>
                                <a:xfrm rot="5400000">
                                  <a:off x="3529260" y="108000"/>
                                  <a:ext cx="1005840" cy="105156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Bent Arrow 8"/>
                              <wps:cNvSpPr/>
                              <wps:spPr>
                                <a:xfrm rot="10800000">
                                  <a:off x="3450060" y="2260800"/>
                                  <a:ext cx="1005840" cy="105156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Bent Arrow 9"/>
                              <wps:cNvSpPr/>
                              <wps:spPr>
                                <a:xfrm rot="16200000">
                                  <a:off x="22860" y="2174400"/>
                                  <a:ext cx="1005840" cy="105156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Bent Arrow 10"/>
                              <wps:cNvSpPr/>
                              <wps:spPr>
                                <a:xfrm>
                                  <a:off x="51660" y="0"/>
                                  <a:ext cx="1005840" cy="105156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3" name="Picture 23" descr="E:\img-Y18143157\img-Y18143157-0007.tif"/>
                              <pic:cNvPicPr>
                                <a:picLocks noChangeAspect="1"/>
                              </pic:cNvPicPr>
                            </pic:nvPicPr>
                            <pic:blipFill rotWithShape="1">
                              <a:blip r:embed="rId11">
                                <a:extLst>
                                  <a:ext uri="{28A0092B-C50C-407E-A947-70E740481C1C}">
                                    <a14:useLocalDpi xmlns:a14="http://schemas.microsoft.com/office/drawing/2010/main" val="0"/>
                                  </a:ext>
                                </a:extLst>
                              </a:blip>
                              <a:srcRect/>
                              <a:stretch/>
                            </pic:blipFill>
                            <pic:spPr bwMode="auto">
                              <a:xfrm>
                                <a:off x="1317600" y="885600"/>
                                <a:ext cx="1468800" cy="2023200"/>
                              </a:xfrm>
                              <a:prstGeom prst="rect">
                                <a:avLst/>
                              </a:prstGeom>
                              <a:noFill/>
                              <a:ln>
                                <a:noFill/>
                              </a:ln>
                              <a:extLst>
                                <a:ext uri="{53640926-AAD7-44D8-BBD7-CCE9431645EC}">
                                  <a14:shadowObscured xmlns:a14="http://schemas.microsoft.com/office/drawing/2010/main"/>
                                </a:ext>
                              </a:extLst>
                            </pic:spPr>
                          </pic:pic>
                        </wpg:grpSp>
                        <wpg:grpSp>
                          <wpg:cNvPr id="91" name="Group 91"/>
                          <wpg:cNvGrpSpPr/>
                          <wpg:grpSpPr>
                            <a:xfrm>
                              <a:off x="0" y="79200"/>
                              <a:ext cx="6271200" cy="3628430"/>
                              <a:chOff x="0" y="0"/>
                              <a:chExt cx="6271200" cy="3628430"/>
                            </a:xfrm>
                          </wpg:grpSpPr>
                          <wps:wsp>
                            <wps:cNvPr id="47" name="Text Box 47"/>
                            <wps:cNvSpPr txBox="1"/>
                            <wps:spPr>
                              <a:xfrm>
                                <a:off x="1447200" y="0"/>
                                <a:ext cx="3326400" cy="799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8477A8" w14:textId="77777777" w:rsidR="00090EB1" w:rsidRPr="00240E12" w:rsidRDefault="00090EB1" w:rsidP="00240E12">
                                  <w:pPr>
                                    <w:pStyle w:val="Subtitle"/>
                                    <w:jc w:val="center"/>
                                    <w:rPr>
                                      <w:rStyle w:val="IntenseEmphasis"/>
                                    </w:rPr>
                                  </w:pPr>
                                  <w:r w:rsidRPr="00240E12">
                                    <w:rPr>
                                      <w:rStyle w:val="IntenseEmphasis"/>
                                    </w:rPr>
                                    <w:t>Experiencing</w:t>
                                  </w:r>
                                </w:p>
                                <w:p w14:paraId="2BEF2566" w14:textId="77777777" w:rsidR="00090EB1" w:rsidRDefault="00090EB1" w:rsidP="00240E12">
                                  <w:pPr>
                                    <w:jc w:val="center"/>
                                  </w:pPr>
                                  <w:r>
                                    <w:t>(You participate in the volunteering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4075200" y="1152000"/>
                                <a:ext cx="2196000" cy="798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CB983" w14:textId="77777777" w:rsidR="00090EB1" w:rsidRPr="00240E12" w:rsidRDefault="00090EB1" w:rsidP="00F10C2E">
                                  <w:pPr>
                                    <w:pStyle w:val="Subtitle"/>
                                    <w:jc w:val="center"/>
                                    <w:rPr>
                                      <w:rStyle w:val="IntenseEmphasis"/>
                                    </w:rPr>
                                  </w:pPr>
                                  <w:r>
                                    <w:rPr>
                                      <w:rStyle w:val="IntenseEmphasis"/>
                                    </w:rPr>
                                    <w:t>Reflecting</w:t>
                                  </w:r>
                                </w:p>
                                <w:p w14:paraId="76D5AFE7" w14:textId="77777777" w:rsidR="00090EB1" w:rsidRDefault="00090EB1" w:rsidP="00F10C2E">
                                  <w:pPr>
                                    <w:jc w:val="center"/>
                                  </w:pPr>
                                  <w:r>
                                    <w:t>(You reflect on your volunteering)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1548000" y="2829600"/>
                                <a:ext cx="3326130" cy="798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026415" w14:textId="77777777" w:rsidR="00090EB1" w:rsidRPr="00F10C2E" w:rsidRDefault="00090EB1" w:rsidP="00F10C2E">
                                  <w:pPr>
                                    <w:pStyle w:val="Subtitle"/>
                                    <w:jc w:val="center"/>
                                    <w:rPr>
                                      <w:rStyle w:val="IntenseEmphasis"/>
                                    </w:rPr>
                                  </w:pPr>
                                  <w:r>
                                    <w:rPr>
                                      <w:rStyle w:val="IntenseEmphasis"/>
                                    </w:rPr>
                                    <w:t>Generalising</w:t>
                                  </w:r>
                                </w:p>
                                <w:p w14:paraId="15C64C47" w14:textId="77777777" w:rsidR="00090EB1" w:rsidRPr="00F10C2E" w:rsidRDefault="00090EB1" w:rsidP="00F10C2E">
                                  <w:pPr>
                                    <w:jc w:val="center"/>
                                  </w:pPr>
                                  <w:r w:rsidRPr="00F10C2E">
                                    <w:t>(</w:t>
                                  </w:r>
                                  <w:r>
                                    <w:t xml:space="preserve">You come up with some insight and </w:t>
                                  </w:r>
                                  <w:r>
                                    <w:br/>
                                    <w:t>meaning from the volunteering experience</w:t>
                                  </w:r>
                                  <w:r w:rsidRPr="00F10C2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0" y="1058400"/>
                                <a:ext cx="2196000" cy="798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4BF897" w14:textId="77777777" w:rsidR="00090EB1" w:rsidRPr="00240E12" w:rsidRDefault="00090EB1" w:rsidP="00F10C2E">
                                  <w:pPr>
                                    <w:pStyle w:val="Subtitle"/>
                                    <w:jc w:val="center"/>
                                    <w:rPr>
                                      <w:rStyle w:val="IntenseEmphasis"/>
                                    </w:rPr>
                                  </w:pPr>
                                  <w:r>
                                    <w:rPr>
                                      <w:rStyle w:val="IntenseEmphasis"/>
                                    </w:rPr>
                                    <w:t>Applying</w:t>
                                  </w:r>
                                </w:p>
                                <w:p w14:paraId="638C898D" w14:textId="77777777" w:rsidR="00090EB1" w:rsidRDefault="00090EB1" w:rsidP="00F10C2E">
                                  <w:pPr>
                                    <w:jc w:val="center"/>
                                  </w:pPr>
                                  <w:r>
                                    <w:t>(You incorporate that insight into your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96" name="Group 96"/>
                        <wpg:cNvGrpSpPr/>
                        <wpg:grpSpPr>
                          <a:xfrm>
                            <a:off x="187200" y="2296800"/>
                            <a:ext cx="5918400" cy="1698855"/>
                            <a:chOff x="0" y="0"/>
                            <a:chExt cx="5918400" cy="1698855"/>
                          </a:xfrm>
                        </wpg:grpSpPr>
                        <wps:wsp>
                          <wps:cNvPr id="93" name="Text Box 93"/>
                          <wps:cNvSpPr txBox="1"/>
                          <wps:spPr>
                            <a:xfrm>
                              <a:off x="5292000" y="0"/>
                              <a:ext cx="626400" cy="288000"/>
                            </a:xfrm>
                            <a:prstGeom prst="rect">
                              <a:avLst/>
                            </a:prstGeom>
                            <a:solidFill>
                              <a:schemeClr val="lt1"/>
                            </a:solidFill>
                            <a:ln w="12700" cap="rnd">
                              <a:solidFill>
                                <a:srgbClr val="660066"/>
                              </a:solidFill>
                            </a:ln>
                            <a:effectLst/>
                          </wps:spPr>
                          <wps:style>
                            <a:lnRef idx="0">
                              <a:schemeClr val="accent1"/>
                            </a:lnRef>
                            <a:fillRef idx="0">
                              <a:schemeClr val="accent1"/>
                            </a:fillRef>
                            <a:effectRef idx="0">
                              <a:schemeClr val="accent1"/>
                            </a:effectRef>
                            <a:fontRef idx="minor">
                              <a:schemeClr val="dk1"/>
                            </a:fontRef>
                          </wps:style>
                          <wps:txbx>
                            <w:txbxContent>
                              <w:p w14:paraId="26C0ADF9" w14:textId="77777777" w:rsidR="00090EB1" w:rsidRDefault="00090EB1">
                                <w:r>
                                  <w:t>What?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2678400" y="1411200"/>
                              <a:ext cx="734400" cy="287655"/>
                            </a:xfrm>
                            <a:prstGeom prst="rect">
                              <a:avLst/>
                            </a:prstGeom>
                            <a:solidFill>
                              <a:schemeClr val="lt1"/>
                            </a:solidFill>
                            <a:ln w="12700" cap="rnd">
                              <a:solidFill>
                                <a:srgbClr val="660066"/>
                              </a:solidFill>
                            </a:ln>
                            <a:effectLst/>
                          </wps:spPr>
                          <wps:style>
                            <a:lnRef idx="0">
                              <a:schemeClr val="accent1"/>
                            </a:lnRef>
                            <a:fillRef idx="0">
                              <a:schemeClr val="accent1"/>
                            </a:fillRef>
                            <a:effectRef idx="0">
                              <a:schemeClr val="accent1"/>
                            </a:effectRef>
                            <a:fontRef idx="minor">
                              <a:schemeClr val="dk1"/>
                            </a:fontRef>
                          </wps:style>
                          <wps:txbx>
                            <w:txbxContent>
                              <w:p w14:paraId="2BB70D01" w14:textId="77777777" w:rsidR="00090EB1" w:rsidRDefault="00090EB1" w:rsidP="00F10C2E">
                                <w:r>
                                  <w:t>So what?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0" y="14400"/>
                              <a:ext cx="626110" cy="460375"/>
                            </a:xfrm>
                            <a:prstGeom prst="rect">
                              <a:avLst/>
                            </a:prstGeom>
                            <a:solidFill>
                              <a:schemeClr val="lt1"/>
                            </a:solidFill>
                            <a:ln w="12700" cap="rnd">
                              <a:solidFill>
                                <a:srgbClr val="660066"/>
                              </a:solidFill>
                            </a:ln>
                            <a:effectLst/>
                          </wps:spPr>
                          <wps:style>
                            <a:lnRef idx="0">
                              <a:schemeClr val="accent1"/>
                            </a:lnRef>
                            <a:fillRef idx="0">
                              <a:schemeClr val="accent1"/>
                            </a:fillRef>
                            <a:effectRef idx="0">
                              <a:schemeClr val="accent1"/>
                            </a:effectRef>
                            <a:fontRef idx="minor">
                              <a:schemeClr val="dk1"/>
                            </a:fontRef>
                          </wps:style>
                          <wps:txbx>
                            <w:txbxContent>
                              <w:p w14:paraId="025468CA" w14:textId="77777777" w:rsidR="00090EB1" w:rsidRDefault="00090EB1" w:rsidP="00F10C2E">
                                <w:r>
                                  <w:t>Now what?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7E1ABCA" id="Group 97" o:spid="_x0000_s1029" alt="Experiencing (You participate in the volunteering activity), Reflecting (you reflect on your volunteering - the 'what'), Generalising (You come up with some insight and meaning from the volunteering experience - the 'so what'), Now what: Applying (You incorporate that insight into your life)" style="position:absolute;margin-left:-1.45pt;margin-top:11.7pt;width:493.8pt;height:314.6pt;z-index:251748352" coordsize="62712,3995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">
                <v:group id="Group 92" o:spid="_x0000_s1030" style="position:absolute;width:62712;height:37076" coordsize="62712,3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Group 46" o:spid="_x0000_s1031" style="position:absolute;left:8784;width:45579;height:33123" coordsize="45579,3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4" o:spid="_x0000_s1032" style="position:absolute;width:45579;height:33123" coordsize="45579,3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Bent Arrow 7" o:spid="_x0000_s1033" style="position:absolute;left:35292;top:1080;width:10059;height:10515;rotation:90;visibility:visible;mso-wrap-style:square;v-text-anchor:middle" coordsize="1005840,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" path="m,1051560l,565785c,322749,197019,125730,440055,125730r314325,l754380,r251460,251460l754380,502920r,-125730l440055,377190v-104158,,-188595,84437,-188595,188595l251460,1051560,,1051560xe" fillcolor="#4f81bd [3204]" strokecolor="#243f60 [1604]" strokeweight="2pt">
                        <v:path arrowok="t" o:connecttype="custom" o:connectlocs="0,1051560;0,565785;440055,125730;754380,125730;754380,0;1005840,251460;754380,502920;754380,377190;440055,377190;251460,565785;251460,1051560;0,1051560" o:connectangles="0,0,0,0,0,0,0,0,0,0,0,0"/>
                      </v:shape>
                      <v:shape id="Bent Arrow 8" o:spid="_x0000_s1034" style="position:absolute;left:34500;top:22608;width:10059;height:10515;rotation:180;visibility:visible;mso-wrap-style:square;v-text-anchor:middle" coordsize="1005840,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" path="m,1051560l,565785c,322749,197019,125730,440055,125730r314325,l754380,r251460,251460l754380,502920r,-125730l440055,377190v-104158,,-188595,84437,-188595,188595l251460,1051560,,1051560xe" fillcolor="#4f81bd [3204]" strokecolor="#243f60 [1604]" strokeweight="2pt">
                        <v:path arrowok="t" o:connecttype="custom" o:connectlocs="0,1051560;0,565785;440055,125730;754380,125730;754380,0;1005840,251460;754380,502920;754380,377190;440055,377190;251460,565785;251460,1051560;0,1051560" o:connectangles="0,0,0,0,0,0,0,0,0,0,0,0"/>
                      </v:shape>
                      <v:shape id="Bent Arrow 9" o:spid="_x0000_s1035" style="position:absolute;left:228;top:21744;width:10059;height:10515;rotation:-90;visibility:visible;mso-wrap-style:square;v-text-anchor:middle" coordsize="1005840,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" path="m,1051560l,565785c,322749,197019,125730,440055,125730r314325,l754380,r251460,251460l754380,502920r,-125730l440055,377190v-104158,,-188595,84437,-188595,188595l251460,1051560,,1051560xe" fillcolor="#4f81bd [3204]" strokecolor="#243f60 [1604]" strokeweight="2pt">
                        <v:path arrowok="t" o:connecttype="custom" o:connectlocs="0,1051560;0,565785;440055,125730;754380,125730;754380,0;1005840,251460;754380,502920;754380,377190;440055,377190;251460,565785;251460,1051560;0,1051560" o:connectangles="0,0,0,0,0,0,0,0,0,0,0,0"/>
                      </v:shape>
                      <v:shape id="Bent Arrow 10" o:spid="_x0000_s1036" style="position:absolute;left:516;width:10059;height:10515;visibility:visible;mso-wrap-style:square;v-text-anchor:middle" coordsize="1005840,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" path="m,1051560l,565785c,322749,197019,125730,440055,125730r314325,l754380,r251460,251460l754380,502920r,-125730l440055,377190v-104158,,-188595,84437,-188595,188595l251460,1051560,,1051560xe" fillcolor="#4f81bd [3204]" strokecolor="#243f60 [1604]" strokeweight="2pt">
                        <v:path arrowok="t" o:connecttype="custom" o:connectlocs="0,1051560;0,565785;440055,125730;754380,125730;754380,0;1005840,251460;754380,502920;754380,377190;440055,377190;251460,565785;251460,1051560;0,1051560" o:connectangles="0,0,0,0,0,0,0,0,0,0,0,0"/>
                      </v:shape>
                    </v:group>
                    <v:shape id="Picture 23" o:spid="_x0000_s1037" type="#_x0000_t75" style="position:absolute;left:13176;top:8856;width:14688;height:20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">
                      <v:imagedata r:id="rId12" o:title="img-Y18143157-0007"/>
                    </v:shape>
                  </v:group>
                  <v:group id="Group 91" o:spid="_x0000_s1038" style="position:absolute;top:792;width:62712;height:36284" coordsize="6271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type id="_x0000_t202" coordsize="21600,21600" o:spt="202" path="m,l,21600r21600,l21600,xe">
                      <v:stroke joinstyle="miter"/>
                      <v:path gradientshapeok="t" o:connecttype="rect"/>
                    </v:shapetype>
                    <v:shape id="Text Box 47" o:spid="_x0000_s1039" type="#_x0000_t202" style="position:absolute;left:14472;width:33264;height:7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238477A8" w14:textId="77777777" w:rsidR="00090EB1" w:rsidRPr="00240E12" w:rsidRDefault="00090EB1" w:rsidP="00240E12">
                            <w:pPr>
                              <w:pStyle w:val="Subtitle"/>
                              <w:jc w:val="center"/>
                              <w:rPr>
                                <w:rStyle w:val="IntenseEmphasis"/>
                              </w:rPr>
                            </w:pPr>
                            <w:r w:rsidRPr="00240E12">
                              <w:rPr>
                                <w:rStyle w:val="IntenseEmphasis"/>
                              </w:rPr>
                              <w:t>Experiencing</w:t>
                            </w:r>
                          </w:p>
                          <w:p w14:paraId="2BEF2566" w14:textId="77777777" w:rsidR="00090EB1" w:rsidRDefault="00090EB1" w:rsidP="00240E12">
                            <w:pPr>
                              <w:jc w:val="center"/>
                            </w:pPr>
                            <w:r>
                              <w:t>(You participate in the volunteering activity)</w:t>
                            </w:r>
                          </w:p>
                        </w:txbxContent>
                      </v:textbox>
                    </v:shape>
                    <v:shape id="Text Box 48" o:spid="_x0000_s1040" type="#_x0000_t202" style="position:absolute;left:40752;top:11520;width:21960;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482CB983" w14:textId="77777777" w:rsidR="00090EB1" w:rsidRPr="00240E12" w:rsidRDefault="00090EB1" w:rsidP="00F10C2E">
                            <w:pPr>
                              <w:pStyle w:val="Subtitle"/>
                              <w:jc w:val="center"/>
                              <w:rPr>
                                <w:rStyle w:val="IntenseEmphasis"/>
                              </w:rPr>
                            </w:pPr>
                            <w:r>
                              <w:rPr>
                                <w:rStyle w:val="IntenseEmphasis"/>
                              </w:rPr>
                              <w:t>Reflecting</w:t>
                            </w:r>
                          </w:p>
                          <w:p w14:paraId="76D5AFE7" w14:textId="77777777" w:rsidR="00090EB1" w:rsidRDefault="00090EB1" w:rsidP="00F10C2E">
                            <w:pPr>
                              <w:jc w:val="center"/>
                            </w:pPr>
                            <w:r>
                              <w:t>(You reflect on your volunteering)</w:t>
                            </w:r>
                          </w:p>
                        </w:txbxContent>
                      </v:textbox>
                    </v:shape>
                    <v:shape id="Text Box 86" o:spid="_x0000_s1041" type="#_x0000_t202" style="position:absolute;left:15480;top:28296;width:33261;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14:paraId="2B026415" w14:textId="77777777" w:rsidR="00090EB1" w:rsidRPr="00F10C2E" w:rsidRDefault="00090EB1" w:rsidP="00F10C2E">
                            <w:pPr>
                              <w:pStyle w:val="Subtitle"/>
                              <w:jc w:val="center"/>
                              <w:rPr>
                                <w:rStyle w:val="IntenseEmphasis"/>
                              </w:rPr>
                            </w:pPr>
                            <w:r>
                              <w:rPr>
                                <w:rStyle w:val="IntenseEmphasis"/>
                              </w:rPr>
                              <w:t>Generalising</w:t>
                            </w:r>
                          </w:p>
                          <w:p w14:paraId="15C64C47" w14:textId="77777777" w:rsidR="00090EB1" w:rsidRPr="00F10C2E" w:rsidRDefault="00090EB1" w:rsidP="00F10C2E">
                            <w:pPr>
                              <w:jc w:val="center"/>
                            </w:pPr>
                            <w:r w:rsidRPr="00F10C2E">
                              <w:t>(</w:t>
                            </w:r>
                            <w:r>
                              <w:t xml:space="preserve">You come up with some insight and </w:t>
                            </w:r>
                            <w:r>
                              <w:br/>
                              <w:t>meaning from the volunteering experience</w:t>
                            </w:r>
                            <w:r w:rsidRPr="00F10C2E">
                              <w:t>)</w:t>
                            </w:r>
                          </w:p>
                        </w:txbxContent>
                      </v:textbox>
                    </v:shape>
                    <v:shape id="Text Box 90" o:spid="_x0000_s1042" type="#_x0000_t202" style="position:absolute;top:10584;width:21960;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1E4BF897" w14:textId="77777777" w:rsidR="00090EB1" w:rsidRPr="00240E12" w:rsidRDefault="00090EB1" w:rsidP="00F10C2E">
                            <w:pPr>
                              <w:pStyle w:val="Subtitle"/>
                              <w:jc w:val="center"/>
                              <w:rPr>
                                <w:rStyle w:val="IntenseEmphasis"/>
                              </w:rPr>
                            </w:pPr>
                            <w:r>
                              <w:rPr>
                                <w:rStyle w:val="IntenseEmphasis"/>
                              </w:rPr>
                              <w:t>Applying</w:t>
                            </w:r>
                          </w:p>
                          <w:p w14:paraId="638C898D" w14:textId="77777777" w:rsidR="00090EB1" w:rsidRDefault="00090EB1" w:rsidP="00F10C2E">
                            <w:pPr>
                              <w:jc w:val="center"/>
                            </w:pPr>
                            <w:r>
                              <w:t>(You incorporate that insight into your life)</w:t>
                            </w:r>
                          </w:p>
                        </w:txbxContent>
                      </v:textbox>
                    </v:shape>
                  </v:group>
                </v:group>
                <v:group id="Group 96" o:spid="_x0000_s1043" style="position:absolute;left:1872;top:22968;width:59184;height:16988" coordsize="59184,1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Text Box 93" o:spid="_x0000_s1044" type="#_x0000_t202" style="position:absolute;left:52920;width:6264;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" fillcolor="white [3201]" strokecolor="#606" strokeweight="1pt">
                    <v:stroke endcap="round"/>
                    <v:textbox>
                      <w:txbxContent>
                        <w:p w14:paraId="26C0ADF9" w14:textId="77777777" w:rsidR="00090EB1" w:rsidRDefault="00090EB1">
                          <w:r>
                            <w:t>What?</w:t>
                          </w:r>
                        </w:p>
                      </w:txbxContent>
                    </v:textbox>
                  </v:shape>
                  <v:shape id="Text Box 94" o:spid="_x0000_s1045" type="#_x0000_t202" style="position:absolute;left:26784;top:14112;width:7344;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" fillcolor="white [3201]" strokecolor="#606" strokeweight="1pt">
                    <v:stroke endcap="round"/>
                    <v:textbox>
                      <w:txbxContent>
                        <w:p w14:paraId="2BB70D01" w14:textId="77777777" w:rsidR="00090EB1" w:rsidRDefault="00090EB1" w:rsidP="00F10C2E">
                          <w:r>
                            <w:t>So what?</w:t>
                          </w:r>
                        </w:p>
                      </w:txbxContent>
                    </v:textbox>
                  </v:shape>
                  <v:shape id="Text Box 95" o:spid="_x0000_s1046" type="#_x0000_t202" style="position:absolute;top:144;width:6261;height: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" fillcolor="white [3201]" strokecolor="#606" strokeweight="1pt">
                    <v:stroke endcap="round"/>
                    <v:textbox>
                      <w:txbxContent>
                        <w:p w14:paraId="025468CA" w14:textId="77777777" w:rsidR="00090EB1" w:rsidRDefault="00090EB1" w:rsidP="00F10C2E">
                          <w:r>
                            <w:t>Now what?</w:t>
                          </w:r>
                        </w:p>
                      </w:txbxContent>
                    </v:textbox>
                  </v:shape>
                </v:group>
              </v:group>
            </w:pict>
          </mc:Fallback>
        </mc:AlternateContent>
      </w:r>
    </w:p>
    <w:p w14:paraId="5692B5A6" w14:textId="77777777" w:rsidR="00397C89" w:rsidRDefault="00397C89" w:rsidP="00F10C2E">
      <w:pPr>
        <w:rPr>
          <w:rFonts w:ascii="Sketch Block Bold" w:hAnsi="Sketch Block Bold"/>
          <w:color w:val="993300"/>
          <w:sz w:val="32"/>
          <w:szCs w:val="40"/>
        </w:rPr>
      </w:pPr>
    </w:p>
    <w:p w14:paraId="554F9332" w14:textId="77777777" w:rsidR="00397C89" w:rsidRDefault="00397C89" w:rsidP="00F10C2E">
      <w:pPr>
        <w:rPr>
          <w:rFonts w:ascii="Sketch Block Bold" w:hAnsi="Sketch Block Bold"/>
          <w:color w:val="993300"/>
          <w:sz w:val="32"/>
          <w:szCs w:val="40"/>
        </w:rPr>
      </w:pPr>
      <w:r>
        <w:rPr>
          <w:rFonts w:ascii="Sketch Block Bold" w:hAnsi="Sketch Block Bold"/>
          <w:color w:val="993300"/>
          <w:sz w:val="32"/>
          <w:szCs w:val="40"/>
        </w:rPr>
        <w:t xml:space="preserve">       </w:t>
      </w:r>
    </w:p>
    <w:p w14:paraId="68CEC299" w14:textId="77777777" w:rsidR="00397C89" w:rsidRDefault="00397C89" w:rsidP="00F10C2E">
      <w:pPr>
        <w:rPr>
          <w:rFonts w:ascii="Sketch Block Bold" w:hAnsi="Sketch Block Bold"/>
          <w:color w:val="993300"/>
          <w:sz w:val="32"/>
          <w:szCs w:val="40"/>
        </w:rPr>
      </w:pPr>
    </w:p>
    <w:p w14:paraId="5F0C54D3" w14:textId="77777777" w:rsidR="00397C89" w:rsidRDefault="00397C89" w:rsidP="00F10C2E">
      <w:pPr>
        <w:rPr>
          <w:rFonts w:ascii="Sketch Block Bold" w:hAnsi="Sketch Block Bold"/>
          <w:i/>
          <w:color w:val="0070C0"/>
          <w:sz w:val="36"/>
          <w:szCs w:val="36"/>
        </w:rPr>
      </w:pPr>
    </w:p>
    <w:p w14:paraId="771F1C68" w14:textId="77777777" w:rsidR="00397C89" w:rsidRDefault="00397C89" w:rsidP="00F10C2E">
      <w:pPr>
        <w:rPr>
          <w:rFonts w:ascii="Sketch Block Bold" w:hAnsi="Sketch Block Bold"/>
          <w:color w:val="244061" w:themeColor="accent1" w:themeShade="80"/>
          <w:sz w:val="32"/>
          <w:szCs w:val="32"/>
        </w:rPr>
      </w:pPr>
    </w:p>
    <w:p w14:paraId="7F91C859" w14:textId="77777777" w:rsidR="00D877A3" w:rsidRDefault="00D877A3">
      <w:pPr>
        <w:spacing w:after="0" w:line="240" w:lineRule="auto"/>
        <w:rPr>
          <w:rFonts w:ascii="Sketch Block Bold" w:hAnsi="Sketch Block Bold"/>
          <w:color w:val="244061" w:themeColor="accent1" w:themeShade="80"/>
          <w:sz w:val="32"/>
          <w:szCs w:val="32"/>
        </w:rPr>
      </w:pPr>
      <w:r>
        <w:rPr>
          <w:rFonts w:ascii="Sketch Block Bold" w:hAnsi="Sketch Block Bold"/>
          <w:color w:val="244061" w:themeColor="accent1" w:themeShade="80"/>
          <w:sz w:val="32"/>
          <w:szCs w:val="32"/>
        </w:rPr>
        <w:br w:type="page"/>
      </w:r>
    </w:p>
    <w:p w14:paraId="16C0073B" w14:textId="77777777" w:rsidR="00397C89" w:rsidRPr="00D877A3" w:rsidRDefault="00397C89" w:rsidP="00D877A3">
      <w:pPr>
        <w:pStyle w:val="Heading2"/>
      </w:pPr>
      <w:r w:rsidRPr="00D877A3">
        <w:lastRenderedPageBreak/>
        <w:t xml:space="preserve">Graduate </w:t>
      </w:r>
      <w:r w:rsidR="00D877A3" w:rsidRPr="00D877A3">
        <w:t>q</w:t>
      </w:r>
      <w:r w:rsidRPr="00D877A3">
        <w:t xml:space="preserve">ualities and </w:t>
      </w:r>
      <w:r w:rsidR="00D877A3" w:rsidRPr="00D877A3">
        <w:t>c</w:t>
      </w:r>
      <w:r w:rsidRPr="00D877A3">
        <w:t>apabilities</w:t>
      </w:r>
    </w:p>
    <w:p w14:paraId="5FE21083" w14:textId="77777777" w:rsidR="00397C89" w:rsidRPr="0057499E" w:rsidRDefault="00397C89" w:rsidP="00067E72">
      <w:r w:rsidRPr="0057499E">
        <w:t xml:space="preserve">Research shows that volunteering makes a difference in the lives of all those involved and the community as a whole. The positive impact of youth involvement in particular is undeniable. </w:t>
      </w:r>
    </w:p>
    <w:p w14:paraId="7EA066A0" w14:textId="77777777" w:rsidR="00397C89" w:rsidRPr="0057499E" w:rsidRDefault="00397C89" w:rsidP="00067E72">
      <w:r w:rsidRPr="0057499E">
        <w:t xml:space="preserve">As you have heard from many guest speakers, university personnel, teachers and friends, volunteering improves employment opportunities and delivers skilled employees as well as helping the local and wider community. </w:t>
      </w:r>
    </w:p>
    <w:p w14:paraId="6A8DFDAF" w14:textId="77777777" w:rsidR="00397C89" w:rsidRDefault="00D877A3" w:rsidP="00067E72">
      <w:r>
        <w:rPr>
          <w:noProof/>
          <w:lang w:eastAsia="en-AU"/>
        </w:rPr>
        <mc:AlternateContent>
          <mc:Choice Requires="wps">
            <w:drawing>
              <wp:anchor distT="0" distB="0" distL="114300" distR="114300" simplePos="0" relativeHeight="251687936" behindDoc="0" locked="0" layoutInCell="1" allowOverlap="1" wp14:anchorId="387E81D2" wp14:editId="68473951">
                <wp:simplePos x="0" y="0"/>
                <wp:positionH relativeFrom="column">
                  <wp:posOffset>2595880</wp:posOffset>
                </wp:positionH>
                <wp:positionV relativeFrom="paragraph">
                  <wp:posOffset>611505</wp:posOffset>
                </wp:positionV>
                <wp:extent cx="1874520" cy="652145"/>
                <wp:effectExtent l="57150" t="114300" r="49530" b="109855"/>
                <wp:wrapNone/>
                <wp:docPr id="54" name="Rectangle 54"/>
                <wp:cNvGraphicFramePr/>
                <a:graphic xmlns:a="http://schemas.openxmlformats.org/drawingml/2006/main">
                  <a:graphicData uri="http://schemas.microsoft.com/office/word/2010/wordprocessingShape">
                    <wps:wsp>
                      <wps:cNvSpPr/>
                      <wps:spPr>
                        <a:xfrm rot="21272133">
                          <a:off x="0" y="0"/>
                          <a:ext cx="1874520" cy="65214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F4C43F" id="Rectangle 54" o:spid="_x0000_s1026" style="position:absolute;margin-left:204.4pt;margin-top:48.15pt;width:147.6pt;height:51.35pt;rotation:-358118fd;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" fillcolor="white [3201]" strokecolor="white [3212]" strokeweight="2pt"/>
            </w:pict>
          </mc:Fallback>
        </mc:AlternateContent>
      </w:r>
      <w:r w:rsidR="00397C89" w:rsidRPr="0057499E">
        <w:t>Over the next week you will have opportunities to intentionally and unintentionally develop your graduate qualities and capabilities. Complete the pre-volunteering self-appraisal on the following page. The idea is that you roughly gauge your current level of each quality and capability. You will then repeat this exercise at the end of your week.</w:t>
      </w:r>
      <w:r w:rsidR="00397C89" w:rsidRPr="00FC4755">
        <w:rPr>
          <w:noProof/>
          <w:lang w:eastAsia="en-AU"/>
        </w:rPr>
        <w:t xml:space="preserve"> </w:t>
      </w:r>
    </w:p>
    <w:p w14:paraId="644A22A0" w14:textId="77777777" w:rsidR="00397C89" w:rsidRDefault="00397C89" w:rsidP="00397C89">
      <w:pPr>
        <w:rPr>
          <w:rFonts w:ascii="Comic Sans MS" w:hAnsi="Comic Sans MS"/>
          <w:sz w:val="32"/>
          <w:szCs w:val="32"/>
        </w:rPr>
      </w:pPr>
    </w:p>
    <w:p w14:paraId="0B1F3E3A" w14:textId="77777777" w:rsidR="00397C89" w:rsidRDefault="00397C89" w:rsidP="00397C89">
      <w:pPr>
        <w:rPr>
          <w:rFonts w:ascii="Comic Sans MS" w:hAnsi="Comic Sans MS"/>
          <w:sz w:val="32"/>
          <w:szCs w:val="32"/>
        </w:rPr>
      </w:pPr>
    </w:p>
    <w:p w14:paraId="48A2F257" w14:textId="77777777" w:rsidR="00397C89" w:rsidRDefault="00397C89" w:rsidP="00397C89">
      <w:pPr>
        <w:rPr>
          <w:rFonts w:ascii="Comic Sans MS" w:hAnsi="Comic Sans MS"/>
          <w:sz w:val="32"/>
          <w:szCs w:val="32"/>
        </w:rPr>
      </w:pPr>
    </w:p>
    <w:p w14:paraId="2E37C115" w14:textId="77777777" w:rsidR="00397C89" w:rsidRPr="0057499E" w:rsidRDefault="00397C89" w:rsidP="00397C89">
      <w:pPr>
        <w:rPr>
          <w:rFonts w:ascii="Comic Sans MS" w:hAnsi="Comic Sans MS"/>
          <w:sz w:val="32"/>
          <w:szCs w:val="32"/>
        </w:rPr>
      </w:pPr>
    </w:p>
    <w:p w14:paraId="2BF7156D" w14:textId="77777777" w:rsidR="00397C89" w:rsidRDefault="00397C89" w:rsidP="00397C89">
      <w:pPr>
        <w:ind w:right="240"/>
        <w:jc w:val="center"/>
        <w:rPr>
          <w:rFonts w:ascii="Corbel" w:hAnsi="Corbel"/>
          <w:b/>
          <w:sz w:val="24"/>
          <w:szCs w:val="24"/>
        </w:rPr>
      </w:pPr>
    </w:p>
    <w:p w14:paraId="40FDC56C" w14:textId="77777777" w:rsidR="00D877A3" w:rsidRDefault="00D877A3">
      <w:pPr>
        <w:spacing w:after="0" w:line="240" w:lineRule="auto"/>
        <w:rPr>
          <w:rFonts w:ascii="Sketch Block Bold" w:hAnsi="Sketch Block Bold"/>
          <w:i/>
          <w:color w:val="FF0000"/>
          <w:sz w:val="32"/>
          <w:szCs w:val="40"/>
        </w:rPr>
      </w:pPr>
      <w:r>
        <w:rPr>
          <w:rFonts w:ascii="Sketch Block Bold" w:hAnsi="Sketch Block Bold"/>
          <w:i/>
          <w:color w:val="FF0000"/>
          <w:sz w:val="32"/>
          <w:szCs w:val="40"/>
        </w:rPr>
        <w:br w:type="page"/>
      </w:r>
    </w:p>
    <w:p w14:paraId="628B9D5E" w14:textId="77777777" w:rsidR="00397C89" w:rsidRPr="00160296" w:rsidRDefault="00397C89" w:rsidP="00160296">
      <w:pPr>
        <w:pStyle w:val="Heading2"/>
      </w:pPr>
      <w:r w:rsidRPr="00160296">
        <w:lastRenderedPageBreak/>
        <w:t xml:space="preserve">Pre-volunteering self-appraisal </w:t>
      </w:r>
    </w:p>
    <w:p w14:paraId="212116E3" w14:textId="77777777" w:rsidR="00397C89" w:rsidRPr="00DF6642" w:rsidRDefault="00397C89" w:rsidP="00067E72">
      <w:pPr>
        <w:rPr>
          <w:noProof/>
          <w:sz w:val="40"/>
          <w:lang w:eastAsia="en-AU"/>
        </w:rPr>
      </w:pPr>
      <w:r w:rsidRPr="00DF6642">
        <w:t>Choose a number on the 0-</w:t>
      </w:r>
      <w:r w:rsidR="0099627C">
        <w:t xml:space="preserve">5 </w:t>
      </w:r>
      <w:r w:rsidRPr="00DF6642">
        <w:t>scale to indicate what you think your current level of each quality/capability is</w:t>
      </w:r>
    </w:p>
    <w:tbl>
      <w:tblPr>
        <w:tblStyle w:val="TableGrid"/>
        <w:tblW w:w="4914" w:type="pct"/>
        <w:tblLook w:val="04A0" w:firstRow="1" w:lastRow="0" w:firstColumn="1" w:lastColumn="0" w:noHBand="0" w:noVBand="1"/>
      </w:tblPr>
      <w:tblGrid>
        <w:gridCol w:w="5098"/>
        <w:gridCol w:w="4993"/>
      </w:tblGrid>
      <w:tr w:rsidR="003A742D" w14:paraId="76CFC171" w14:textId="77777777" w:rsidTr="003A742D">
        <w:trPr>
          <w:cantSplit/>
          <w:tblHeader/>
        </w:trPr>
        <w:tc>
          <w:tcPr>
            <w:tcW w:w="2526" w:type="pct"/>
          </w:tcPr>
          <w:p w14:paraId="0D77BFFC" w14:textId="77777777" w:rsidR="003A742D" w:rsidRPr="00D15A2F" w:rsidRDefault="003A742D" w:rsidP="003A742D">
            <w:pPr>
              <w:pStyle w:val="Heading3"/>
              <w:spacing w:before="80" w:after="80"/>
              <w:outlineLvl w:val="2"/>
              <w:rPr>
                <w:lang w:eastAsia="en-AU"/>
              </w:rPr>
            </w:pPr>
            <w:r>
              <w:rPr>
                <w:lang w:eastAsia="en-AU"/>
              </w:rPr>
              <w:t>Quality or capability</w:t>
            </w:r>
          </w:p>
        </w:tc>
        <w:tc>
          <w:tcPr>
            <w:tcW w:w="2474" w:type="pct"/>
            <w:tcBorders>
              <w:left w:val="nil"/>
            </w:tcBorders>
          </w:tcPr>
          <w:p w14:paraId="460CDEE5" w14:textId="77777777" w:rsidR="003A742D" w:rsidRPr="00645843" w:rsidRDefault="008121B5" w:rsidP="003A742D">
            <w:pPr>
              <w:pStyle w:val="Heading3"/>
              <w:spacing w:before="80" w:after="80"/>
              <w:outlineLvl w:val="2"/>
              <w:rPr>
                <w:rFonts w:ascii="Corbel" w:hAnsi="Corbel"/>
                <w:sz w:val="8"/>
                <w:szCs w:val="8"/>
              </w:rPr>
            </w:pPr>
            <w:r>
              <w:rPr>
                <w:lang w:eastAsia="en-AU"/>
              </w:rPr>
              <w:t>Your self-appraisal</w:t>
            </w:r>
          </w:p>
        </w:tc>
      </w:tr>
      <w:tr w:rsidR="00EC36EA" w14:paraId="700B88EC" w14:textId="77777777" w:rsidTr="00715BE4">
        <w:trPr>
          <w:cantSplit/>
          <w:trHeight w:val="2268"/>
        </w:trPr>
        <w:tc>
          <w:tcPr>
            <w:tcW w:w="2526" w:type="pct"/>
            <w:vAlign w:val="bottom"/>
          </w:tcPr>
          <w:p w14:paraId="1B3D0C7B" w14:textId="77777777" w:rsidR="00EC36EA" w:rsidRDefault="00EC36EA" w:rsidP="003A742D">
            <w:pPr>
              <w:spacing w:before="40" w:after="80"/>
              <w:rPr>
                <w:rFonts w:ascii="Calibri" w:eastAsia="Times New Roman" w:hAnsi="Calibri" w:cs="Times New Roman"/>
                <w:b/>
                <w:bCs/>
                <w:color w:val="000000"/>
                <w:sz w:val="20"/>
                <w:szCs w:val="20"/>
                <w:lang w:eastAsia="en-AU"/>
              </w:rPr>
            </w:pPr>
            <w:r w:rsidRPr="00D15A2F">
              <w:rPr>
                <w:rFonts w:ascii="Calibri" w:eastAsia="Times New Roman" w:hAnsi="Calibri" w:cs="Times New Roman"/>
                <w:b/>
                <w:bCs/>
                <w:color w:val="000000"/>
                <w:sz w:val="20"/>
                <w:szCs w:val="20"/>
                <w:lang w:eastAsia="en-AU"/>
              </w:rPr>
              <w:t>Communication</w:t>
            </w:r>
          </w:p>
          <w:p w14:paraId="10148B0D" w14:textId="77777777" w:rsidR="00EC36EA" w:rsidRPr="003A742D" w:rsidRDefault="00EC36EA" w:rsidP="003A742D">
            <w:pPr>
              <w:spacing w:before="40" w:after="80"/>
              <w:rPr>
                <w:rFonts w:ascii="Calibri" w:hAnsi="Calibri"/>
                <w:iCs/>
                <w:color w:val="7030A0"/>
                <w:sz w:val="18"/>
                <w:szCs w:val="18"/>
              </w:rPr>
            </w:pPr>
            <w:r w:rsidRPr="003A742D">
              <w:rPr>
                <w:rFonts w:ascii="Calibri" w:hAnsi="Calibri"/>
                <w:iCs/>
                <w:color w:val="7030A0"/>
                <w:sz w:val="18"/>
                <w:szCs w:val="18"/>
              </w:rPr>
              <w:t>Communicate to suit particular purposes, contexts and cultures</w:t>
            </w:r>
          </w:p>
          <w:p w14:paraId="7F272652" w14:textId="77777777" w:rsidR="00EC36EA" w:rsidRPr="001314AE" w:rsidRDefault="00EC36EA" w:rsidP="00EC36EA">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1314AE">
              <w:rPr>
                <w:rFonts w:ascii="Calibri" w:eastAsia="Times New Roman" w:hAnsi="Calibri" w:cs="Times New Roman"/>
                <w:color w:val="000000"/>
                <w:sz w:val="16"/>
                <w:szCs w:val="16"/>
                <w:lang w:eastAsia="en-AU"/>
              </w:rPr>
              <w:t>Speak clearly and directly</w:t>
            </w:r>
          </w:p>
          <w:p w14:paraId="1BF60543" w14:textId="77777777" w:rsidR="00EC36EA" w:rsidRPr="001314AE" w:rsidRDefault="00EC36EA" w:rsidP="00EC36EA">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1314AE">
              <w:rPr>
                <w:rFonts w:ascii="Calibri" w:eastAsia="Times New Roman" w:hAnsi="Calibri" w:cs="Times New Roman"/>
                <w:color w:val="000000"/>
                <w:sz w:val="16"/>
                <w:szCs w:val="16"/>
                <w:lang w:eastAsia="en-AU"/>
              </w:rPr>
              <w:t>Write to convey meaning</w:t>
            </w:r>
          </w:p>
          <w:p w14:paraId="48349D5A" w14:textId="77777777" w:rsidR="00EC36EA" w:rsidRPr="001314AE" w:rsidRDefault="00EC36EA" w:rsidP="00EC36EA">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1314AE">
              <w:rPr>
                <w:rFonts w:ascii="Calibri" w:eastAsia="Times New Roman" w:hAnsi="Calibri" w:cs="Times New Roman"/>
                <w:color w:val="000000"/>
                <w:sz w:val="16"/>
                <w:szCs w:val="16"/>
                <w:lang w:eastAsia="en-AU"/>
              </w:rPr>
              <w:t>Listen for understanding</w:t>
            </w:r>
          </w:p>
          <w:p w14:paraId="25856083" w14:textId="77777777" w:rsidR="00EC36EA" w:rsidRPr="001314AE" w:rsidRDefault="00EC36EA" w:rsidP="00EC36EA">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1314AE">
              <w:rPr>
                <w:rFonts w:ascii="Calibri" w:eastAsia="Times New Roman" w:hAnsi="Calibri" w:cs="Times New Roman"/>
                <w:color w:val="000000"/>
                <w:sz w:val="16"/>
                <w:szCs w:val="16"/>
                <w:lang w:eastAsia="en-AU"/>
              </w:rPr>
              <w:t>Read for understanding</w:t>
            </w:r>
          </w:p>
          <w:p w14:paraId="08D43AC4" w14:textId="77777777" w:rsidR="00EC36EA" w:rsidRPr="001314AE" w:rsidRDefault="00EC36EA" w:rsidP="00EC36EA">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1314AE">
              <w:rPr>
                <w:rFonts w:ascii="Calibri" w:eastAsia="Times New Roman" w:hAnsi="Calibri" w:cs="Times New Roman"/>
                <w:color w:val="000000"/>
                <w:sz w:val="16"/>
                <w:szCs w:val="16"/>
                <w:lang w:eastAsia="en-AU"/>
              </w:rPr>
              <w:t>Use numeracy to communicate</w:t>
            </w:r>
          </w:p>
          <w:p w14:paraId="50DF1505" w14:textId="77777777" w:rsidR="00EC36EA" w:rsidRPr="001314AE" w:rsidRDefault="00EC36EA" w:rsidP="00EC36EA">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1314AE">
              <w:rPr>
                <w:rFonts w:ascii="Calibri" w:eastAsia="Times New Roman" w:hAnsi="Calibri" w:cs="Times New Roman"/>
                <w:color w:val="000000"/>
                <w:sz w:val="16"/>
                <w:szCs w:val="16"/>
                <w:lang w:eastAsia="en-AU"/>
              </w:rPr>
              <w:t>Understand, interpret and act</w:t>
            </w:r>
          </w:p>
          <w:p w14:paraId="193633EA" w14:textId="77777777" w:rsidR="003A742D" w:rsidRPr="003A742D" w:rsidRDefault="00EC36EA" w:rsidP="003A742D">
            <w:pPr>
              <w:pStyle w:val="ListParagraph"/>
              <w:numPr>
                <w:ilvl w:val="0"/>
                <w:numId w:val="11"/>
              </w:numPr>
              <w:spacing w:after="80" w:line="240" w:lineRule="auto"/>
              <w:ind w:left="426" w:hanging="284"/>
              <w:rPr>
                <w:rFonts w:eastAsia="Times New Roman" w:cs="Times New Roman"/>
                <w:b/>
                <w:bCs/>
                <w:color w:val="000000"/>
                <w:sz w:val="8"/>
                <w:szCs w:val="20"/>
                <w:lang w:eastAsia="en-AU"/>
              </w:rPr>
            </w:pPr>
            <w:r w:rsidRPr="001314AE">
              <w:rPr>
                <w:rFonts w:ascii="Calibri" w:eastAsia="Times New Roman" w:hAnsi="Calibri" w:cs="Times New Roman"/>
                <w:color w:val="000000"/>
                <w:sz w:val="16"/>
                <w:szCs w:val="16"/>
                <w:lang w:eastAsia="en-AU"/>
              </w:rPr>
              <w:t>Recognise and respond to diverse perspectives</w:t>
            </w:r>
          </w:p>
        </w:tc>
        <w:tc>
          <w:tcPr>
            <w:tcW w:w="2474" w:type="pct"/>
            <w:tcBorders>
              <w:left w:val="nil"/>
            </w:tcBorders>
          </w:tcPr>
          <w:p w14:paraId="4F725C58" w14:textId="77777777" w:rsidR="00EC36EA" w:rsidRPr="00645843" w:rsidRDefault="00EC36EA" w:rsidP="00397C89">
            <w:pPr>
              <w:ind w:right="240"/>
              <w:jc w:val="center"/>
              <w:rPr>
                <w:rFonts w:ascii="Corbel" w:hAnsi="Corbel"/>
                <w:b/>
                <w:bCs/>
                <w:sz w:val="8"/>
                <w:szCs w:val="8"/>
              </w:rPr>
            </w:pPr>
          </w:p>
          <w:tbl>
            <w:tblPr>
              <w:tblStyle w:val="TableGrid"/>
              <w:tblW w:w="0" w:type="auto"/>
              <w:tblBorders>
                <w:bottom w:val="none" w:sz="0" w:space="0" w:color="auto"/>
              </w:tblBorders>
              <w:tblLook w:val="04A0" w:firstRow="1" w:lastRow="0" w:firstColumn="1" w:lastColumn="0" w:noHBand="0" w:noVBand="1"/>
            </w:tblPr>
            <w:tblGrid>
              <w:gridCol w:w="952"/>
              <w:gridCol w:w="953"/>
              <w:gridCol w:w="954"/>
              <w:gridCol w:w="954"/>
              <w:gridCol w:w="954"/>
            </w:tblGrid>
            <w:tr w:rsidR="00355F32" w14:paraId="0692AA84" w14:textId="77777777" w:rsidTr="00355F32">
              <w:trPr>
                <w:trHeight w:val="51"/>
              </w:trPr>
              <w:tc>
                <w:tcPr>
                  <w:tcW w:w="969" w:type="dxa"/>
                  <w:tcBorders>
                    <w:bottom w:val="nil"/>
                  </w:tcBorders>
                </w:tcPr>
                <w:p w14:paraId="714D689E" w14:textId="77777777" w:rsidR="00355F32" w:rsidRPr="00645843" w:rsidRDefault="00355F32" w:rsidP="00397C89">
                  <w:pPr>
                    <w:ind w:right="240"/>
                    <w:jc w:val="center"/>
                    <w:rPr>
                      <w:rFonts w:ascii="Corbel" w:hAnsi="Corbel"/>
                      <w:b/>
                      <w:bCs/>
                      <w:sz w:val="8"/>
                      <w:szCs w:val="8"/>
                    </w:rPr>
                  </w:pPr>
                </w:p>
              </w:tc>
              <w:tc>
                <w:tcPr>
                  <w:tcW w:w="970" w:type="dxa"/>
                  <w:tcBorders>
                    <w:bottom w:val="nil"/>
                  </w:tcBorders>
                </w:tcPr>
                <w:p w14:paraId="41B36EA2" w14:textId="77777777" w:rsidR="00355F32" w:rsidRPr="00645843" w:rsidRDefault="00355F32" w:rsidP="00397C89">
                  <w:pPr>
                    <w:ind w:right="240"/>
                    <w:jc w:val="center"/>
                    <w:rPr>
                      <w:rFonts w:ascii="Corbel" w:hAnsi="Corbel"/>
                      <w:b/>
                      <w:bCs/>
                      <w:sz w:val="8"/>
                      <w:szCs w:val="8"/>
                    </w:rPr>
                  </w:pPr>
                </w:p>
              </w:tc>
              <w:tc>
                <w:tcPr>
                  <w:tcW w:w="970" w:type="dxa"/>
                  <w:tcBorders>
                    <w:bottom w:val="nil"/>
                  </w:tcBorders>
                </w:tcPr>
                <w:p w14:paraId="1BA812CC" w14:textId="77777777" w:rsidR="00355F32" w:rsidRPr="00645843" w:rsidRDefault="00355F32" w:rsidP="00397C89">
                  <w:pPr>
                    <w:ind w:right="240"/>
                    <w:jc w:val="center"/>
                    <w:rPr>
                      <w:rFonts w:ascii="Corbel" w:hAnsi="Corbel"/>
                      <w:b/>
                      <w:bCs/>
                      <w:sz w:val="8"/>
                      <w:szCs w:val="8"/>
                    </w:rPr>
                  </w:pPr>
                </w:p>
              </w:tc>
              <w:tc>
                <w:tcPr>
                  <w:tcW w:w="970" w:type="dxa"/>
                  <w:tcBorders>
                    <w:bottom w:val="nil"/>
                  </w:tcBorders>
                </w:tcPr>
                <w:p w14:paraId="19E5DCB3" w14:textId="77777777" w:rsidR="00355F32" w:rsidRPr="00645843" w:rsidRDefault="00355F32" w:rsidP="00397C89">
                  <w:pPr>
                    <w:ind w:right="240"/>
                    <w:jc w:val="center"/>
                    <w:rPr>
                      <w:rFonts w:ascii="Corbel" w:hAnsi="Corbel"/>
                      <w:b/>
                      <w:bCs/>
                      <w:sz w:val="8"/>
                      <w:szCs w:val="8"/>
                    </w:rPr>
                  </w:pPr>
                </w:p>
              </w:tc>
              <w:tc>
                <w:tcPr>
                  <w:tcW w:w="970" w:type="dxa"/>
                  <w:tcBorders>
                    <w:bottom w:val="nil"/>
                  </w:tcBorders>
                </w:tcPr>
                <w:p w14:paraId="22508889" w14:textId="77777777" w:rsidR="00355F32" w:rsidRPr="00645843" w:rsidRDefault="00355F32" w:rsidP="00397C89">
                  <w:pPr>
                    <w:ind w:right="240"/>
                    <w:jc w:val="center"/>
                    <w:rPr>
                      <w:rFonts w:ascii="Corbel" w:hAnsi="Corbel"/>
                      <w:b/>
                      <w:bCs/>
                      <w:sz w:val="8"/>
                      <w:szCs w:val="8"/>
                    </w:rPr>
                  </w:pPr>
                </w:p>
              </w:tc>
            </w:tr>
          </w:tbl>
          <w:p w14:paraId="43A44D04" w14:textId="77777777" w:rsidR="00EC36EA" w:rsidRDefault="00EC36EA" w:rsidP="00355F32">
            <w:pPr>
              <w:tabs>
                <w:tab w:val="left" w:pos="-57"/>
                <w:tab w:val="left" w:pos="0"/>
                <w:tab w:val="center" w:pos="970"/>
                <w:tab w:val="center" w:pos="1962"/>
                <w:tab w:val="left" w:pos="2869"/>
                <w:tab w:val="left" w:pos="3861"/>
                <w:tab w:val="left" w:pos="4712"/>
              </w:tabs>
              <w:ind w:left="-83" w:right="240"/>
              <w:rPr>
                <w:rFonts w:ascii="Arial Narrow" w:hAnsi="Arial Narrow"/>
                <w:bCs/>
                <w:sz w:val="18"/>
                <w:szCs w:val="18"/>
              </w:rPr>
            </w:pPr>
            <w:r>
              <w:rPr>
                <w:rFonts w:ascii="Arial Narrow" w:hAnsi="Arial Narrow"/>
                <w:bCs/>
                <w:sz w:val="18"/>
                <w:szCs w:val="18"/>
              </w:rPr>
              <w:tab/>
              <w:t>0</w:t>
            </w:r>
            <w:r>
              <w:rPr>
                <w:rFonts w:ascii="Arial Narrow" w:hAnsi="Arial Narrow"/>
                <w:bCs/>
                <w:sz w:val="18"/>
                <w:szCs w:val="18"/>
              </w:rPr>
              <w:tab/>
              <w:t>1</w:t>
            </w:r>
            <w:r>
              <w:rPr>
                <w:rFonts w:ascii="Arial Narrow" w:hAnsi="Arial Narrow"/>
                <w:bCs/>
                <w:sz w:val="18"/>
                <w:szCs w:val="18"/>
              </w:rPr>
              <w:tab/>
              <w:t>2</w:t>
            </w:r>
            <w:r>
              <w:rPr>
                <w:rFonts w:ascii="Arial Narrow" w:hAnsi="Arial Narrow"/>
                <w:bCs/>
                <w:sz w:val="18"/>
                <w:szCs w:val="18"/>
              </w:rPr>
              <w:tab/>
              <w:t>3</w:t>
            </w:r>
            <w:r>
              <w:rPr>
                <w:rFonts w:ascii="Arial Narrow" w:hAnsi="Arial Narrow"/>
                <w:bCs/>
                <w:sz w:val="18"/>
                <w:szCs w:val="18"/>
              </w:rPr>
              <w:tab/>
              <w:t>4</w:t>
            </w:r>
            <w:r>
              <w:rPr>
                <w:rFonts w:ascii="Arial Narrow" w:hAnsi="Arial Narrow"/>
                <w:bCs/>
                <w:sz w:val="18"/>
                <w:szCs w:val="18"/>
              </w:rPr>
              <w:tab/>
              <w:t xml:space="preserve"> 5</w:t>
            </w:r>
          </w:p>
          <w:p w14:paraId="112B5BBC" w14:textId="77777777" w:rsidR="00EC36EA" w:rsidRDefault="00EC36EA" w:rsidP="00355F32">
            <w:pPr>
              <w:tabs>
                <w:tab w:val="left" w:pos="-57"/>
                <w:tab w:val="left" w:pos="397"/>
                <w:tab w:val="center" w:pos="2444"/>
                <w:tab w:val="right" w:pos="4854"/>
              </w:tabs>
              <w:ind w:left="-83" w:right="240"/>
              <w:rPr>
                <w:rFonts w:ascii="Arial Narrow" w:hAnsi="Arial Narrow"/>
                <w:bCs/>
                <w:sz w:val="18"/>
                <w:szCs w:val="14"/>
              </w:rPr>
            </w:pPr>
            <w:r w:rsidRPr="00DE1AFF">
              <w:rPr>
                <w:rFonts w:ascii="Arial Narrow" w:hAnsi="Arial Narrow"/>
                <w:bCs/>
                <w:sz w:val="18"/>
                <w:szCs w:val="14"/>
              </w:rPr>
              <w:t xml:space="preserve">Not </w:t>
            </w:r>
            <w:r w:rsidR="00355F32">
              <w:rPr>
                <w:rFonts w:ascii="Arial Narrow" w:hAnsi="Arial Narrow"/>
                <w:bCs/>
                <w:sz w:val="18"/>
                <w:szCs w:val="14"/>
              </w:rPr>
              <w:t xml:space="preserve">satisfactory </w:t>
            </w:r>
            <w:r w:rsidRPr="00DE1AFF">
              <w:rPr>
                <w:rFonts w:ascii="Arial Narrow" w:hAnsi="Arial Narrow"/>
                <w:bCs/>
                <w:sz w:val="18"/>
                <w:szCs w:val="14"/>
              </w:rPr>
              <w:tab/>
            </w:r>
            <w:proofErr w:type="spellStart"/>
            <w:r w:rsidRPr="00DE1AFF">
              <w:rPr>
                <w:rFonts w:ascii="Arial Narrow" w:hAnsi="Arial Narrow"/>
                <w:bCs/>
                <w:sz w:val="18"/>
                <w:szCs w:val="14"/>
              </w:rPr>
              <w:t>Satisfactory</w:t>
            </w:r>
            <w:proofErr w:type="spellEnd"/>
            <w:r>
              <w:rPr>
                <w:rFonts w:ascii="Arial Narrow" w:hAnsi="Arial Narrow"/>
                <w:bCs/>
                <w:sz w:val="18"/>
                <w:szCs w:val="14"/>
              </w:rPr>
              <w:t xml:space="preserve"> </w:t>
            </w:r>
            <w:r>
              <w:rPr>
                <w:rFonts w:ascii="Arial Narrow" w:hAnsi="Arial Narrow"/>
                <w:bCs/>
                <w:sz w:val="18"/>
                <w:szCs w:val="14"/>
              </w:rPr>
              <w:tab/>
            </w:r>
            <w:r w:rsidRPr="00DE1AFF">
              <w:rPr>
                <w:rFonts w:ascii="Arial Narrow" w:hAnsi="Arial Narrow"/>
                <w:bCs/>
                <w:sz w:val="18"/>
                <w:szCs w:val="14"/>
              </w:rPr>
              <w:t>Excellent</w:t>
            </w:r>
          </w:p>
          <w:p w14:paraId="476B0780" w14:textId="77777777" w:rsidR="00355F32" w:rsidRDefault="00355F32" w:rsidP="00355F32">
            <w:pPr>
              <w:tabs>
                <w:tab w:val="left" w:pos="-57"/>
                <w:tab w:val="left" w:pos="397"/>
                <w:tab w:val="center" w:pos="2444"/>
                <w:tab w:val="right" w:pos="4854"/>
              </w:tabs>
              <w:ind w:left="-83" w:right="240"/>
              <w:rPr>
                <w:b/>
                <w:sz w:val="28"/>
              </w:rPr>
            </w:pPr>
          </w:p>
        </w:tc>
      </w:tr>
      <w:tr w:rsidR="00EC36EA" w14:paraId="19FADFDC" w14:textId="77777777" w:rsidTr="00715BE4">
        <w:trPr>
          <w:cantSplit/>
        </w:trPr>
        <w:tc>
          <w:tcPr>
            <w:tcW w:w="2526" w:type="pct"/>
            <w:vAlign w:val="bottom"/>
          </w:tcPr>
          <w:p w14:paraId="0590B442" w14:textId="77777777" w:rsidR="00EC36EA" w:rsidRPr="003A742D" w:rsidRDefault="00EC36EA" w:rsidP="003A742D">
            <w:pPr>
              <w:spacing w:before="40" w:after="80"/>
              <w:rPr>
                <w:rFonts w:ascii="Calibri" w:eastAsia="Times New Roman" w:hAnsi="Calibri" w:cs="Times New Roman"/>
                <w:b/>
                <w:bCs/>
                <w:color w:val="000000"/>
                <w:sz w:val="20"/>
                <w:szCs w:val="20"/>
                <w:lang w:eastAsia="en-AU"/>
              </w:rPr>
            </w:pPr>
            <w:r w:rsidRPr="003A742D">
              <w:rPr>
                <w:rFonts w:ascii="Calibri" w:eastAsia="Times New Roman" w:hAnsi="Calibri" w:cs="Times New Roman"/>
                <w:b/>
                <w:bCs/>
                <w:color w:val="000000"/>
                <w:sz w:val="20"/>
                <w:szCs w:val="20"/>
                <w:lang w:eastAsia="en-AU"/>
              </w:rPr>
              <w:t>Teamwork</w:t>
            </w:r>
          </w:p>
          <w:p w14:paraId="1B5FF875" w14:textId="77777777" w:rsidR="00EC36EA" w:rsidRPr="003A742D" w:rsidRDefault="00EC36EA" w:rsidP="003A742D">
            <w:pPr>
              <w:spacing w:before="40" w:after="80"/>
              <w:rPr>
                <w:rFonts w:ascii="Calibri" w:hAnsi="Calibri"/>
                <w:iCs/>
                <w:color w:val="7030A0"/>
                <w:sz w:val="18"/>
                <w:szCs w:val="18"/>
              </w:rPr>
            </w:pPr>
            <w:r w:rsidRPr="003A742D">
              <w:rPr>
                <w:rFonts w:ascii="Calibri" w:hAnsi="Calibri"/>
                <w:iCs/>
                <w:color w:val="7030A0"/>
                <w:sz w:val="18"/>
                <w:szCs w:val="18"/>
              </w:rPr>
              <w:t xml:space="preserve">Develop working relationships that are based on independence </w:t>
            </w:r>
          </w:p>
          <w:p w14:paraId="4BCB67FC" w14:textId="77777777" w:rsidR="00EC36EA" w:rsidRPr="001314AE" w:rsidRDefault="00EC36EA" w:rsidP="00EC36EA">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1314AE">
              <w:rPr>
                <w:rFonts w:ascii="Calibri" w:eastAsia="Times New Roman" w:hAnsi="Calibri" w:cs="Times New Roman"/>
                <w:color w:val="000000"/>
                <w:sz w:val="16"/>
                <w:szCs w:val="16"/>
                <w:lang w:eastAsia="en-AU"/>
              </w:rPr>
              <w:t>Work in a team</w:t>
            </w:r>
          </w:p>
          <w:p w14:paraId="55611353" w14:textId="77777777" w:rsidR="00EC36EA" w:rsidRPr="001314AE" w:rsidRDefault="00EC36EA" w:rsidP="00EC36EA">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1314AE">
              <w:rPr>
                <w:rFonts w:ascii="Calibri" w:eastAsia="Times New Roman" w:hAnsi="Calibri" w:cs="Times New Roman"/>
                <w:color w:val="000000"/>
                <w:sz w:val="16"/>
                <w:szCs w:val="16"/>
                <w:lang w:eastAsia="en-AU"/>
              </w:rPr>
              <w:t>Identify strengths - own and those of other team members</w:t>
            </w:r>
          </w:p>
          <w:p w14:paraId="082F3CC2" w14:textId="77777777" w:rsidR="00EC36EA" w:rsidRPr="001314AE" w:rsidRDefault="00EC36EA" w:rsidP="00EC36EA">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1314AE">
              <w:rPr>
                <w:rFonts w:ascii="Calibri" w:eastAsia="Times New Roman" w:hAnsi="Calibri" w:cs="Times New Roman"/>
                <w:color w:val="000000"/>
                <w:sz w:val="16"/>
                <w:szCs w:val="16"/>
                <w:lang w:eastAsia="en-AU"/>
              </w:rPr>
              <w:t>Fulfil personal obligations to the team</w:t>
            </w:r>
          </w:p>
          <w:p w14:paraId="173A9DA5" w14:textId="77777777" w:rsidR="00EC36EA" w:rsidRPr="001314AE" w:rsidRDefault="00EC36EA" w:rsidP="00EC36EA">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1314AE">
              <w:rPr>
                <w:rFonts w:ascii="Calibri" w:eastAsia="Times New Roman" w:hAnsi="Calibri" w:cs="Times New Roman"/>
                <w:color w:val="000000"/>
                <w:sz w:val="16"/>
                <w:szCs w:val="16"/>
                <w:lang w:eastAsia="en-AU"/>
              </w:rPr>
              <w:t>Work with a diverse range of people</w:t>
            </w:r>
          </w:p>
          <w:p w14:paraId="3EBE7B23" w14:textId="77777777" w:rsidR="00EC36EA" w:rsidRPr="001314AE" w:rsidRDefault="00EC36EA" w:rsidP="00EC36EA">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1314AE">
              <w:rPr>
                <w:rFonts w:ascii="Calibri" w:eastAsia="Times New Roman" w:hAnsi="Calibri" w:cs="Times New Roman"/>
                <w:color w:val="000000"/>
                <w:sz w:val="16"/>
                <w:szCs w:val="16"/>
                <w:lang w:eastAsia="en-AU"/>
              </w:rPr>
              <w:t>Cooperate and collaborate</w:t>
            </w:r>
          </w:p>
          <w:p w14:paraId="2C86D066" w14:textId="77777777" w:rsidR="00EC36EA" w:rsidRPr="001314AE" w:rsidRDefault="00EC36EA" w:rsidP="00EC36EA">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1314AE">
              <w:rPr>
                <w:rFonts w:ascii="Calibri" w:eastAsia="Times New Roman" w:hAnsi="Calibri" w:cs="Times New Roman"/>
                <w:color w:val="000000"/>
                <w:sz w:val="16"/>
                <w:szCs w:val="16"/>
                <w:lang w:eastAsia="en-AU"/>
              </w:rPr>
              <w:t>Develop strategies to manage conflict</w:t>
            </w:r>
          </w:p>
          <w:p w14:paraId="4AF594FF" w14:textId="77777777" w:rsidR="00EC36EA" w:rsidRPr="00D15A2F" w:rsidRDefault="00EC36EA" w:rsidP="003A742D">
            <w:pPr>
              <w:pStyle w:val="ListParagraph"/>
              <w:numPr>
                <w:ilvl w:val="0"/>
                <w:numId w:val="11"/>
              </w:numPr>
              <w:spacing w:after="80" w:line="240" w:lineRule="auto"/>
              <w:ind w:left="426" w:hanging="284"/>
              <w:rPr>
                <w:rFonts w:ascii="Calibri" w:eastAsia="Times New Roman" w:hAnsi="Calibri" w:cs="Times New Roman"/>
                <w:color w:val="000000"/>
                <w:sz w:val="16"/>
                <w:szCs w:val="16"/>
                <w:lang w:eastAsia="en-AU"/>
              </w:rPr>
            </w:pPr>
            <w:r w:rsidRPr="001314AE">
              <w:rPr>
                <w:rFonts w:ascii="Calibri" w:eastAsia="Times New Roman" w:hAnsi="Calibri" w:cs="Times New Roman"/>
                <w:color w:val="000000"/>
                <w:sz w:val="16"/>
                <w:szCs w:val="16"/>
                <w:lang w:eastAsia="en-AU"/>
              </w:rPr>
              <w:t>Support the team objectives</w:t>
            </w:r>
          </w:p>
        </w:tc>
        <w:tc>
          <w:tcPr>
            <w:tcW w:w="2474" w:type="pct"/>
            <w:tcBorders>
              <w:left w:val="nil"/>
            </w:tcBorders>
          </w:tcPr>
          <w:p w14:paraId="4A61E077" w14:textId="77777777" w:rsidR="00355F32" w:rsidRPr="00645843" w:rsidRDefault="00355F32" w:rsidP="00355F32">
            <w:pPr>
              <w:ind w:right="240"/>
              <w:jc w:val="center"/>
              <w:rPr>
                <w:rFonts w:ascii="Corbel" w:hAnsi="Corbel"/>
                <w:b/>
                <w:bCs/>
                <w:sz w:val="8"/>
                <w:szCs w:val="8"/>
              </w:rPr>
            </w:pPr>
          </w:p>
          <w:tbl>
            <w:tblPr>
              <w:tblStyle w:val="TableGrid"/>
              <w:tblW w:w="0" w:type="auto"/>
              <w:tblBorders>
                <w:bottom w:val="none" w:sz="0" w:space="0" w:color="auto"/>
              </w:tblBorders>
              <w:tblLook w:val="04A0" w:firstRow="1" w:lastRow="0" w:firstColumn="1" w:lastColumn="0" w:noHBand="0" w:noVBand="1"/>
            </w:tblPr>
            <w:tblGrid>
              <w:gridCol w:w="952"/>
              <w:gridCol w:w="953"/>
              <w:gridCol w:w="954"/>
              <w:gridCol w:w="954"/>
              <w:gridCol w:w="954"/>
            </w:tblGrid>
            <w:tr w:rsidR="00355F32" w14:paraId="745E00DF" w14:textId="77777777" w:rsidTr="00947DCB">
              <w:trPr>
                <w:trHeight w:val="51"/>
              </w:trPr>
              <w:tc>
                <w:tcPr>
                  <w:tcW w:w="969" w:type="dxa"/>
                  <w:tcBorders>
                    <w:bottom w:val="nil"/>
                  </w:tcBorders>
                </w:tcPr>
                <w:p w14:paraId="27ED094D" w14:textId="77777777" w:rsidR="00355F32" w:rsidRPr="00645843" w:rsidRDefault="00355F32" w:rsidP="00947DCB">
                  <w:pPr>
                    <w:ind w:right="240"/>
                    <w:jc w:val="center"/>
                    <w:rPr>
                      <w:rFonts w:ascii="Corbel" w:hAnsi="Corbel"/>
                      <w:b/>
                      <w:bCs/>
                      <w:sz w:val="8"/>
                      <w:szCs w:val="8"/>
                    </w:rPr>
                  </w:pPr>
                </w:p>
              </w:tc>
              <w:tc>
                <w:tcPr>
                  <w:tcW w:w="970" w:type="dxa"/>
                  <w:tcBorders>
                    <w:bottom w:val="nil"/>
                  </w:tcBorders>
                </w:tcPr>
                <w:p w14:paraId="4B8AA12B" w14:textId="77777777" w:rsidR="00355F32" w:rsidRPr="00645843" w:rsidRDefault="00355F32" w:rsidP="00947DCB">
                  <w:pPr>
                    <w:ind w:right="240"/>
                    <w:jc w:val="center"/>
                    <w:rPr>
                      <w:rFonts w:ascii="Corbel" w:hAnsi="Corbel"/>
                      <w:b/>
                      <w:bCs/>
                      <w:sz w:val="8"/>
                      <w:szCs w:val="8"/>
                    </w:rPr>
                  </w:pPr>
                </w:p>
              </w:tc>
              <w:tc>
                <w:tcPr>
                  <w:tcW w:w="970" w:type="dxa"/>
                  <w:tcBorders>
                    <w:bottom w:val="nil"/>
                  </w:tcBorders>
                </w:tcPr>
                <w:p w14:paraId="2055D26E" w14:textId="77777777" w:rsidR="00355F32" w:rsidRPr="00645843" w:rsidRDefault="00355F32" w:rsidP="00947DCB">
                  <w:pPr>
                    <w:ind w:right="240"/>
                    <w:jc w:val="center"/>
                    <w:rPr>
                      <w:rFonts w:ascii="Corbel" w:hAnsi="Corbel"/>
                      <w:b/>
                      <w:bCs/>
                      <w:sz w:val="8"/>
                      <w:szCs w:val="8"/>
                    </w:rPr>
                  </w:pPr>
                </w:p>
              </w:tc>
              <w:tc>
                <w:tcPr>
                  <w:tcW w:w="970" w:type="dxa"/>
                  <w:tcBorders>
                    <w:bottom w:val="nil"/>
                  </w:tcBorders>
                </w:tcPr>
                <w:p w14:paraId="17767757" w14:textId="77777777" w:rsidR="00355F32" w:rsidRPr="00645843" w:rsidRDefault="00355F32" w:rsidP="00947DCB">
                  <w:pPr>
                    <w:ind w:right="240"/>
                    <w:jc w:val="center"/>
                    <w:rPr>
                      <w:rFonts w:ascii="Corbel" w:hAnsi="Corbel"/>
                      <w:b/>
                      <w:bCs/>
                      <w:sz w:val="8"/>
                      <w:szCs w:val="8"/>
                    </w:rPr>
                  </w:pPr>
                </w:p>
              </w:tc>
              <w:tc>
                <w:tcPr>
                  <w:tcW w:w="970" w:type="dxa"/>
                  <w:tcBorders>
                    <w:bottom w:val="nil"/>
                  </w:tcBorders>
                </w:tcPr>
                <w:p w14:paraId="36CD12FB" w14:textId="77777777" w:rsidR="00355F32" w:rsidRPr="00645843" w:rsidRDefault="00355F32" w:rsidP="00947DCB">
                  <w:pPr>
                    <w:ind w:right="240"/>
                    <w:jc w:val="center"/>
                    <w:rPr>
                      <w:rFonts w:ascii="Corbel" w:hAnsi="Corbel"/>
                      <w:b/>
                      <w:bCs/>
                      <w:sz w:val="8"/>
                      <w:szCs w:val="8"/>
                    </w:rPr>
                  </w:pPr>
                </w:p>
              </w:tc>
            </w:tr>
          </w:tbl>
          <w:p w14:paraId="5554551C" w14:textId="77777777" w:rsidR="00355F32" w:rsidRDefault="00355F32" w:rsidP="00355F32">
            <w:pPr>
              <w:tabs>
                <w:tab w:val="left" w:pos="-57"/>
                <w:tab w:val="left" w:pos="0"/>
                <w:tab w:val="center" w:pos="970"/>
                <w:tab w:val="center" w:pos="1962"/>
                <w:tab w:val="left" w:pos="2869"/>
                <w:tab w:val="left" w:pos="3861"/>
                <w:tab w:val="left" w:pos="4712"/>
              </w:tabs>
              <w:ind w:left="-83" w:right="240"/>
              <w:rPr>
                <w:rFonts w:ascii="Arial Narrow" w:hAnsi="Arial Narrow"/>
                <w:bCs/>
                <w:sz w:val="18"/>
                <w:szCs w:val="18"/>
              </w:rPr>
            </w:pPr>
            <w:r>
              <w:rPr>
                <w:rFonts w:ascii="Arial Narrow" w:hAnsi="Arial Narrow"/>
                <w:bCs/>
                <w:sz w:val="18"/>
                <w:szCs w:val="18"/>
              </w:rPr>
              <w:tab/>
              <w:t>0</w:t>
            </w:r>
            <w:r>
              <w:rPr>
                <w:rFonts w:ascii="Arial Narrow" w:hAnsi="Arial Narrow"/>
                <w:bCs/>
                <w:sz w:val="18"/>
                <w:szCs w:val="18"/>
              </w:rPr>
              <w:tab/>
              <w:t>1</w:t>
            </w:r>
            <w:r>
              <w:rPr>
                <w:rFonts w:ascii="Arial Narrow" w:hAnsi="Arial Narrow"/>
                <w:bCs/>
                <w:sz w:val="18"/>
                <w:szCs w:val="18"/>
              </w:rPr>
              <w:tab/>
              <w:t>2</w:t>
            </w:r>
            <w:r>
              <w:rPr>
                <w:rFonts w:ascii="Arial Narrow" w:hAnsi="Arial Narrow"/>
                <w:bCs/>
                <w:sz w:val="18"/>
                <w:szCs w:val="18"/>
              </w:rPr>
              <w:tab/>
              <w:t>3</w:t>
            </w:r>
            <w:r>
              <w:rPr>
                <w:rFonts w:ascii="Arial Narrow" w:hAnsi="Arial Narrow"/>
                <w:bCs/>
                <w:sz w:val="18"/>
                <w:szCs w:val="18"/>
              </w:rPr>
              <w:tab/>
              <w:t>4</w:t>
            </w:r>
            <w:r>
              <w:rPr>
                <w:rFonts w:ascii="Arial Narrow" w:hAnsi="Arial Narrow"/>
                <w:bCs/>
                <w:sz w:val="18"/>
                <w:szCs w:val="18"/>
              </w:rPr>
              <w:tab/>
              <w:t xml:space="preserve"> 5</w:t>
            </w:r>
          </w:p>
          <w:p w14:paraId="1F51F4CE" w14:textId="77777777" w:rsidR="00355F32" w:rsidRDefault="00355F32" w:rsidP="00355F32">
            <w:pPr>
              <w:tabs>
                <w:tab w:val="left" w:pos="-57"/>
                <w:tab w:val="left" w:pos="397"/>
                <w:tab w:val="center" w:pos="2444"/>
                <w:tab w:val="right" w:pos="4854"/>
              </w:tabs>
              <w:ind w:left="-83" w:right="240"/>
              <w:rPr>
                <w:rFonts w:ascii="Arial Narrow" w:hAnsi="Arial Narrow"/>
                <w:bCs/>
                <w:sz w:val="18"/>
                <w:szCs w:val="14"/>
              </w:rPr>
            </w:pPr>
            <w:r w:rsidRPr="00DE1AFF">
              <w:rPr>
                <w:rFonts w:ascii="Arial Narrow" w:hAnsi="Arial Narrow"/>
                <w:bCs/>
                <w:sz w:val="18"/>
                <w:szCs w:val="14"/>
              </w:rPr>
              <w:t xml:space="preserve">Not </w:t>
            </w:r>
            <w:r>
              <w:rPr>
                <w:rFonts w:ascii="Arial Narrow" w:hAnsi="Arial Narrow"/>
                <w:bCs/>
                <w:sz w:val="18"/>
                <w:szCs w:val="14"/>
              </w:rPr>
              <w:t xml:space="preserve">satisfactory </w:t>
            </w:r>
            <w:r w:rsidRPr="00DE1AFF">
              <w:rPr>
                <w:rFonts w:ascii="Arial Narrow" w:hAnsi="Arial Narrow"/>
                <w:bCs/>
                <w:sz w:val="18"/>
                <w:szCs w:val="14"/>
              </w:rPr>
              <w:tab/>
            </w:r>
            <w:proofErr w:type="spellStart"/>
            <w:r w:rsidRPr="00DE1AFF">
              <w:rPr>
                <w:rFonts w:ascii="Arial Narrow" w:hAnsi="Arial Narrow"/>
                <w:bCs/>
                <w:sz w:val="18"/>
                <w:szCs w:val="14"/>
              </w:rPr>
              <w:t>Satisfactory</w:t>
            </w:r>
            <w:proofErr w:type="spellEnd"/>
            <w:r>
              <w:rPr>
                <w:rFonts w:ascii="Arial Narrow" w:hAnsi="Arial Narrow"/>
                <w:bCs/>
                <w:sz w:val="18"/>
                <w:szCs w:val="14"/>
              </w:rPr>
              <w:t xml:space="preserve"> </w:t>
            </w:r>
            <w:r>
              <w:rPr>
                <w:rFonts w:ascii="Arial Narrow" w:hAnsi="Arial Narrow"/>
                <w:bCs/>
                <w:sz w:val="18"/>
                <w:szCs w:val="14"/>
              </w:rPr>
              <w:tab/>
            </w:r>
            <w:r w:rsidRPr="00DE1AFF">
              <w:rPr>
                <w:rFonts w:ascii="Arial Narrow" w:hAnsi="Arial Narrow"/>
                <w:bCs/>
                <w:sz w:val="18"/>
                <w:szCs w:val="14"/>
              </w:rPr>
              <w:t>Excellent</w:t>
            </w:r>
          </w:p>
          <w:p w14:paraId="26295050" w14:textId="77777777" w:rsidR="00EC36EA" w:rsidRDefault="00EC36EA" w:rsidP="00355F32">
            <w:pPr>
              <w:tabs>
                <w:tab w:val="left" w:pos="-57"/>
                <w:tab w:val="left" w:pos="397"/>
                <w:tab w:val="left" w:pos="851"/>
                <w:tab w:val="left" w:pos="1304"/>
                <w:tab w:val="left" w:pos="1758"/>
                <w:tab w:val="center" w:pos="2211"/>
                <w:tab w:val="left" w:pos="2665"/>
                <w:tab w:val="left" w:pos="3119"/>
                <w:tab w:val="left" w:pos="3572"/>
                <w:tab w:val="left" w:pos="4026"/>
                <w:tab w:val="right" w:pos="4423"/>
              </w:tabs>
              <w:ind w:left="-83" w:right="240"/>
              <w:rPr>
                <w:b/>
                <w:sz w:val="28"/>
              </w:rPr>
            </w:pPr>
          </w:p>
        </w:tc>
      </w:tr>
      <w:tr w:rsidR="00EC36EA" w14:paraId="19A5A693" w14:textId="77777777" w:rsidTr="00715BE4">
        <w:trPr>
          <w:cantSplit/>
        </w:trPr>
        <w:tc>
          <w:tcPr>
            <w:tcW w:w="2526" w:type="pct"/>
            <w:vAlign w:val="bottom"/>
          </w:tcPr>
          <w:p w14:paraId="486AC9BF" w14:textId="77777777" w:rsidR="00EC36EA" w:rsidRPr="003A742D" w:rsidRDefault="00EC36EA" w:rsidP="003A742D">
            <w:pPr>
              <w:spacing w:before="40" w:after="80"/>
              <w:rPr>
                <w:rFonts w:ascii="Calibri" w:eastAsia="Times New Roman" w:hAnsi="Calibri" w:cs="Times New Roman"/>
                <w:b/>
                <w:bCs/>
                <w:color w:val="000000"/>
                <w:sz w:val="20"/>
                <w:szCs w:val="20"/>
                <w:lang w:eastAsia="en-AU"/>
              </w:rPr>
            </w:pPr>
            <w:r w:rsidRPr="003A742D">
              <w:rPr>
                <w:rFonts w:ascii="Calibri" w:eastAsia="Times New Roman" w:hAnsi="Calibri" w:cs="Times New Roman"/>
                <w:b/>
                <w:bCs/>
                <w:color w:val="000000"/>
                <w:sz w:val="20"/>
                <w:szCs w:val="20"/>
                <w:lang w:eastAsia="en-AU"/>
              </w:rPr>
              <w:t>Initiative and enterprise</w:t>
            </w:r>
          </w:p>
          <w:p w14:paraId="43CA8186" w14:textId="77777777" w:rsidR="00EC36EA" w:rsidRPr="001314AE" w:rsidRDefault="00EC36EA" w:rsidP="003A742D">
            <w:pPr>
              <w:spacing w:before="40" w:after="80"/>
              <w:rPr>
                <w:rFonts w:ascii="Calibri" w:hAnsi="Calibri"/>
                <w:i/>
                <w:iCs/>
                <w:sz w:val="18"/>
                <w:szCs w:val="18"/>
              </w:rPr>
            </w:pPr>
            <w:r w:rsidRPr="001314AE">
              <w:rPr>
                <w:rFonts w:ascii="Calibri" w:hAnsi="Calibri"/>
                <w:i/>
                <w:iCs/>
                <w:color w:val="0070C0"/>
                <w:sz w:val="18"/>
                <w:szCs w:val="18"/>
              </w:rPr>
              <w:t xml:space="preserve"> </w:t>
            </w:r>
            <w:r w:rsidRPr="003A742D">
              <w:rPr>
                <w:rFonts w:ascii="Calibri" w:hAnsi="Calibri"/>
                <w:iCs/>
                <w:color w:val="7030A0"/>
                <w:sz w:val="18"/>
                <w:szCs w:val="18"/>
              </w:rPr>
              <w:t>Take up opportunities and adapt to changing situations</w:t>
            </w:r>
          </w:p>
          <w:p w14:paraId="4AD7C30D" w14:textId="77777777" w:rsidR="00EC36EA" w:rsidRPr="00EC36EA" w:rsidRDefault="00EC36EA" w:rsidP="00EC36EA">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1314AE">
              <w:rPr>
                <w:rFonts w:ascii="Calibri" w:hAnsi="Calibri"/>
                <w:iCs/>
                <w:sz w:val="16"/>
                <w:szCs w:val="18"/>
              </w:rPr>
              <w:t>R</w:t>
            </w:r>
            <w:r w:rsidRPr="00EC36EA">
              <w:rPr>
                <w:rFonts w:ascii="Calibri" w:eastAsia="Times New Roman" w:hAnsi="Calibri" w:cs="Times New Roman"/>
                <w:color w:val="000000"/>
                <w:sz w:val="16"/>
                <w:szCs w:val="16"/>
                <w:lang w:eastAsia="en-AU"/>
              </w:rPr>
              <w:t>ecognise new opportunities and generate new ideas</w:t>
            </w:r>
          </w:p>
          <w:p w14:paraId="5262AD9A" w14:textId="77777777" w:rsidR="00EC36EA" w:rsidRPr="00EC36EA" w:rsidRDefault="00EC36EA" w:rsidP="00EC36EA">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EC36EA">
              <w:rPr>
                <w:rFonts w:ascii="Calibri" w:eastAsia="Times New Roman" w:hAnsi="Calibri" w:cs="Times New Roman"/>
                <w:color w:val="000000"/>
                <w:sz w:val="16"/>
                <w:szCs w:val="16"/>
                <w:lang w:eastAsia="en-AU"/>
              </w:rPr>
              <w:t>Develop a range of creative and practical opinions</w:t>
            </w:r>
          </w:p>
          <w:p w14:paraId="2EAACBA8" w14:textId="77777777" w:rsidR="00EC36EA" w:rsidRPr="00EC36EA" w:rsidRDefault="00EC36EA" w:rsidP="00EC36EA">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EC36EA">
              <w:rPr>
                <w:rFonts w:ascii="Calibri" w:eastAsia="Times New Roman" w:hAnsi="Calibri" w:cs="Times New Roman"/>
                <w:color w:val="000000"/>
                <w:sz w:val="16"/>
                <w:szCs w:val="16"/>
                <w:lang w:eastAsia="en-AU"/>
              </w:rPr>
              <w:t>Translate strategies into action and evaluate their worth</w:t>
            </w:r>
          </w:p>
          <w:p w14:paraId="6953B648" w14:textId="77777777" w:rsidR="00EC36EA" w:rsidRPr="00EC36EA" w:rsidRDefault="00EC36EA" w:rsidP="00EC36EA">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EC36EA">
              <w:rPr>
                <w:rFonts w:ascii="Calibri" w:eastAsia="Times New Roman" w:hAnsi="Calibri" w:cs="Times New Roman"/>
                <w:color w:val="000000"/>
                <w:sz w:val="16"/>
                <w:szCs w:val="16"/>
                <w:lang w:eastAsia="en-AU"/>
              </w:rPr>
              <w:t>Work with others to implement strategies and solve problems</w:t>
            </w:r>
          </w:p>
          <w:p w14:paraId="4B84E895" w14:textId="77777777" w:rsidR="00EC36EA" w:rsidRPr="00EC36EA" w:rsidRDefault="00EC36EA" w:rsidP="00EC36EA">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EC36EA">
              <w:rPr>
                <w:rFonts w:ascii="Calibri" w:eastAsia="Times New Roman" w:hAnsi="Calibri" w:cs="Times New Roman"/>
                <w:color w:val="000000"/>
                <w:sz w:val="16"/>
                <w:szCs w:val="16"/>
                <w:lang w:eastAsia="en-AU"/>
              </w:rPr>
              <w:t>Use logical and critical thinking to solve problems  and reflect</w:t>
            </w:r>
          </w:p>
          <w:p w14:paraId="44DB82B5" w14:textId="77777777" w:rsidR="00EC36EA" w:rsidRPr="00D15A2F" w:rsidRDefault="00EC36EA" w:rsidP="003A742D">
            <w:pPr>
              <w:pStyle w:val="ListParagraph"/>
              <w:numPr>
                <w:ilvl w:val="0"/>
                <w:numId w:val="11"/>
              </w:numPr>
              <w:spacing w:after="80" w:line="240" w:lineRule="auto"/>
              <w:ind w:left="426" w:hanging="284"/>
              <w:rPr>
                <w:rFonts w:ascii="Calibri" w:eastAsia="Times New Roman" w:hAnsi="Calibri" w:cs="Times New Roman"/>
                <w:b/>
                <w:bCs/>
                <w:color w:val="000000"/>
                <w:sz w:val="20"/>
                <w:szCs w:val="20"/>
                <w:lang w:eastAsia="en-AU"/>
              </w:rPr>
            </w:pPr>
            <w:r w:rsidRPr="00EC36EA">
              <w:rPr>
                <w:rFonts w:ascii="Calibri" w:eastAsia="Times New Roman" w:hAnsi="Calibri" w:cs="Times New Roman"/>
                <w:color w:val="000000"/>
                <w:sz w:val="16"/>
                <w:szCs w:val="16"/>
                <w:lang w:eastAsia="en-AU"/>
              </w:rPr>
              <w:t>Work independently and show initiative</w:t>
            </w:r>
            <w:r>
              <w:rPr>
                <w:rFonts w:ascii="Calibri" w:eastAsia="Times New Roman" w:hAnsi="Calibri" w:cs="Times New Roman"/>
                <w:color w:val="000000"/>
                <w:sz w:val="16"/>
                <w:szCs w:val="16"/>
                <w:lang w:eastAsia="en-AU"/>
              </w:rPr>
              <w:t xml:space="preserve">  </w:t>
            </w:r>
          </w:p>
        </w:tc>
        <w:tc>
          <w:tcPr>
            <w:tcW w:w="2474" w:type="pct"/>
            <w:tcBorders>
              <w:left w:val="nil"/>
            </w:tcBorders>
          </w:tcPr>
          <w:p w14:paraId="343226C8" w14:textId="77777777" w:rsidR="00355F32" w:rsidRPr="00645843" w:rsidRDefault="00355F32" w:rsidP="00355F32">
            <w:pPr>
              <w:ind w:right="240"/>
              <w:jc w:val="center"/>
              <w:rPr>
                <w:rFonts w:ascii="Corbel" w:hAnsi="Corbel"/>
                <w:b/>
                <w:bCs/>
                <w:sz w:val="8"/>
                <w:szCs w:val="8"/>
              </w:rPr>
            </w:pPr>
          </w:p>
          <w:tbl>
            <w:tblPr>
              <w:tblStyle w:val="TableGrid"/>
              <w:tblW w:w="0" w:type="auto"/>
              <w:tblBorders>
                <w:bottom w:val="none" w:sz="0" w:space="0" w:color="auto"/>
              </w:tblBorders>
              <w:tblLook w:val="04A0" w:firstRow="1" w:lastRow="0" w:firstColumn="1" w:lastColumn="0" w:noHBand="0" w:noVBand="1"/>
            </w:tblPr>
            <w:tblGrid>
              <w:gridCol w:w="952"/>
              <w:gridCol w:w="953"/>
              <w:gridCol w:w="954"/>
              <w:gridCol w:w="954"/>
              <w:gridCol w:w="954"/>
            </w:tblGrid>
            <w:tr w:rsidR="00355F32" w14:paraId="0432341E" w14:textId="77777777" w:rsidTr="00947DCB">
              <w:trPr>
                <w:trHeight w:val="51"/>
              </w:trPr>
              <w:tc>
                <w:tcPr>
                  <w:tcW w:w="969" w:type="dxa"/>
                  <w:tcBorders>
                    <w:bottom w:val="nil"/>
                  </w:tcBorders>
                </w:tcPr>
                <w:p w14:paraId="03069602" w14:textId="77777777" w:rsidR="00355F32" w:rsidRPr="00645843" w:rsidRDefault="00355F32" w:rsidP="00947DCB">
                  <w:pPr>
                    <w:ind w:right="240"/>
                    <w:jc w:val="center"/>
                    <w:rPr>
                      <w:rFonts w:ascii="Corbel" w:hAnsi="Corbel"/>
                      <w:b/>
                      <w:bCs/>
                      <w:sz w:val="8"/>
                      <w:szCs w:val="8"/>
                    </w:rPr>
                  </w:pPr>
                </w:p>
              </w:tc>
              <w:tc>
                <w:tcPr>
                  <w:tcW w:w="970" w:type="dxa"/>
                  <w:tcBorders>
                    <w:bottom w:val="nil"/>
                  </w:tcBorders>
                </w:tcPr>
                <w:p w14:paraId="2EB58BEA" w14:textId="77777777" w:rsidR="00355F32" w:rsidRPr="00645843" w:rsidRDefault="00355F32" w:rsidP="00947DCB">
                  <w:pPr>
                    <w:ind w:right="240"/>
                    <w:jc w:val="center"/>
                    <w:rPr>
                      <w:rFonts w:ascii="Corbel" w:hAnsi="Corbel"/>
                      <w:b/>
                      <w:bCs/>
                      <w:sz w:val="8"/>
                      <w:szCs w:val="8"/>
                    </w:rPr>
                  </w:pPr>
                </w:p>
              </w:tc>
              <w:tc>
                <w:tcPr>
                  <w:tcW w:w="970" w:type="dxa"/>
                  <w:tcBorders>
                    <w:bottom w:val="nil"/>
                  </w:tcBorders>
                </w:tcPr>
                <w:p w14:paraId="05C56AE7" w14:textId="77777777" w:rsidR="00355F32" w:rsidRPr="00645843" w:rsidRDefault="00355F32" w:rsidP="00947DCB">
                  <w:pPr>
                    <w:ind w:right="240"/>
                    <w:jc w:val="center"/>
                    <w:rPr>
                      <w:rFonts w:ascii="Corbel" w:hAnsi="Corbel"/>
                      <w:b/>
                      <w:bCs/>
                      <w:sz w:val="8"/>
                      <w:szCs w:val="8"/>
                    </w:rPr>
                  </w:pPr>
                </w:p>
              </w:tc>
              <w:tc>
                <w:tcPr>
                  <w:tcW w:w="970" w:type="dxa"/>
                  <w:tcBorders>
                    <w:bottom w:val="nil"/>
                  </w:tcBorders>
                </w:tcPr>
                <w:p w14:paraId="01A2D0B3" w14:textId="77777777" w:rsidR="00355F32" w:rsidRPr="00645843" w:rsidRDefault="00355F32" w:rsidP="00947DCB">
                  <w:pPr>
                    <w:ind w:right="240"/>
                    <w:jc w:val="center"/>
                    <w:rPr>
                      <w:rFonts w:ascii="Corbel" w:hAnsi="Corbel"/>
                      <w:b/>
                      <w:bCs/>
                      <w:sz w:val="8"/>
                      <w:szCs w:val="8"/>
                    </w:rPr>
                  </w:pPr>
                </w:p>
              </w:tc>
              <w:tc>
                <w:tcPr>
                  <w:tcW w:w="970" w:type="dxa"/>
                  <w:tcBorders>
                    <w:bottom w:val="nil"/>
                  </w:tcBorders>
                </w:tcPr>
                <w:p w14:paraId="5E2D2004" w14:textId="77777777" w:rsidR="00355F32" w:rsidRPr="00645843" w:rsidRDefault="00355F32" w:rsidP="00947DCB">
                  <w:pPr>
                    <w:ind w:right="240"/>
                    <w:jc w:val="center"/>
                    <w:rPr>
                      <w:rFonts w:ascii="Corbel" w:hAnsi="Corbel"/>
                      <w:b/>
                      <w:bCs/>
                      <w:sz w:val="8"/>
                      <w:szCs w:val="8"/>
                    </w:rPr>
                  </w:pPr>
                </w:p>
              </w:tc>
            </w:tr>
          </w:tbl>
          <w:p w14:paraId="150608BD" w14:textId="77777777" w:rsidR="00355F32" w:rsidRDefault="00355F32" w:rsidP="00355F32">
            <w:pPr>
              <w:tabs>
                <w:tab w:val="left" w:pos="-57"/>
                <w:tab w:val="left" w:pos="0"/>
                <w:tab w:val="center" w:pos="970"/>
                <w:tab w:val="center" w:pos="1962"/>
                <w:tab w:val="left" w:pos="2869"/>
                <w:tab w:val="left" w:pos="3861"/>
                <w:tab w:val="left" w:pos="4712"/>
              </w:tabs>
              <w:ind w:left="-83" w:right="240"/>
              <w:rPr>
                <w:rFonts w:ascii="Arial Narrow" w:hAnsi="Arial Narrow"/>
                <w:bCs/>
                <w:sz w:val="18"/>
                <w:szCs w:val="18"/>
              </w:rPr>
            </w:pPr>
            <w:r>
              <w:rPr>
                <w:rFonts w:ascii="Arial Narrow" w:hAnsi="Arial Narrow"/>
                <w:bCs/>
                <w:sz w:val="18"/>
                <w:szCs w:val="18"/>
              </w:rPr>
              <w:tab/>
              <w:t>0</w:t>
            </w:r>
            <w:r>
              <w:rPr>
                <w:rFonts w:ascii="Arial Narrow" w:hAnsi="Arial Narrow"/>
                <w:bCs/>
                <w:sz w:val="18"/>
                <w:szCs w:val="18"/>
              </w:rPr>
              <w:tab/>
              <w:t>1</w:t>
            </w:r>
            <w:r>
              <w:rPr>
                <w:rFonts w:ascii="Arial Narrow" w:hAnsi="Arial Narrow"/>
                <w:bCs/>
                <w:sz w:val="18"/>
                <w:szCs w:val="18"/>
              </w:rPr>
              <w:tab/>
              <w:t>2</w:t>
            </w:r>
            <w:r>
              <w:rPr>
                <w:rFonts w:ascii="Arial Narrow" w:hAnsi="Arial Narrow"/>
                <w:bCs/>
                <w:sz w:val="18"/>
                <w:szCs w:val="18"/>
              </w:rPr>
              <w:tab/>
              <w:t>3</w:t>
            </w:r>
            <w:r>
              <w:rPr>
                <w:rFonts w:ascii="Arial Narrow" w:hAnsi="Arial Narrow"/>
                <w:bCs/>
                <w:sz w:val="18"/>
                <w:szCs w:val="18"/>
              </w:rPr>
              <w:tab/>
              <w:t>4</w:t>
            </w:r>
            <w:r>
              <w:rPr>
                <w:rFonts w:ascii="Arial Narrow" w:hAnsi="Arial Narrow"/>
                <w:bCs/>
                <w:sz w:val="18"/>
                <w:szCs w:val="18"/>
              </w:rPr>
              <w:tab/>
              <w:t xml:space="preserve"> 5</w:t>
            </w:r>
          </w:p>
          <w:p w14:paraId="238A0A16" w14:textId="77777777" w:rsidR="00355F32" w:rsidRDefault="00355F32" w:rsidP="00355F32">
            <w:pPr>
              <w:tabs>
                <w:tab w:val="left" w:pos="-57"/>
                <w:tab w:val="left" w:pos="397"/>
                <w:tab w:val="center" w:pos="2444"/>
                <w:tab w:val="right" w:pos="4854"/>
              </w:tabs>
              <w:ind w:left="-83" w:right="240"/>
              <w:rPr>
                <w:rFonts w:ascii="Arial Narrow" w:hAnsi="Arial Narrow"/>
                <w:bCs/>
                <w:sz w:val="18"/>
                <w:szCs w:val="14"/>
              </w:rPr>
            </w:pPr>
            <w:r w:rsidRPr="00DE1AFF">
              <w:rPr>
                <w:rFonts w:ascii="Arial Narrow" w:hAnsi="Arial Narrow"/>
                <w:bCs/>
                <w:sz w:val="18"/>
                <w:szCs w:val="14"/>
              </w:rPr>
              <w:t xml:space="preserve">Not </w:t>
            </w:r>
            <w:r>
              <w:rPr>
                <w:rFonts w:ascii="Arial Narrow" w:hAnsi="Arial Narrow"/>
                <w:bCs/>
                <w:sz w:val="18"/>
                <w:szCs w:val="14"/>
              </w:rPr>
              <w:t xml:space="preserve">satisfactory </w:t>
            </w:r>
            <w:r w:rsidRPr="00DE1AFF">
              <w:rPr>
                <w:rFonts w:ascii="Arial Narrow" w:hAnsi="Arial Narrow"/>
                <w:bCs/>
                <w:sz w:val="18"/>
                <w:szCs w:val="14"/>
              </w:rPr>
              <w:tab/>
            </w:r>
            <w:proofErr w:type="spellStart"/>
            <w:r w:rsidRPr="00DE1AFF">
              <w:rPr>
                <w:rFonts w:ascii="Arial Narrow" w:hAnsi="Arial Narrow"/>
                <w:bCs/>
                <w:sz w:val="18"/>
                <w:szCs w:val="14"/>
              </w:rPr>
              <w:t>Satisfactory</w:t>
            </w:r>
            <w:proofErr w:type="spellEnd"/>
            <w:r>
              <w:rPr>
                <w:rFonts w:ascii="Arial Narrow" w:hAnsi="Arial Narrow"/>
                <w:bCs/>
                <w:sz w:val="18"/>
                <w:szCs w:val="14"/>
              </w:rPr>
              <w:t xml:space="preserve"> </w:t>
            </w:r>
            <w:r>
              <w:rPr>
                <w:rFonts w:ascii="Arial Narrow" w:hAnsi="Arial Narrow"/>
                <w:bCs/>
                <w:sz w:val="18"/>
                <w:szCs w:val="14"/>
              </w:rPr>
              <w:tab/>
            </w:r>
            <w:r w:rsidRPr="00DE1AFF">
              <w:rPr>
                <w:rFonts w:ascii="Arial Narrow" w:hAnsi="Arial Narrow"/>
                <w:bCs/>
                <w:sz w:val="18"/>
                <w:szCs w:val="14"/>
              </w:rPr>
              <w:t>Excellent</w:t>
            </w:r>
          </w:p>
          <w:p w14:paraId="01B1B627" w14:textId="77777777" w:rsidR="00EC36EA" w:rsidRDefault="00EC36EA" w:rsidP="00EC36EA">
            <w:pPr>
              <w:tabs>
                <w:tab w:val="left" w:pos="-57"/>
                <w:tab w:val="left" w:pos="397"/>
                <w:tab w:val="left" w:pos="851"/>
                <w:tab w:val="left" w:pos="1304"/>
                <w:tab w:val="left" w:pos="1758"/>
                <w:tab w:val="center" w:pos="2211"/>
                <w:tab w:val="left" w:pos="2665"/>
                <w:tab w:val="left" w:pos="3119"/>
                <w:tab w:val="left" w:pos="3572"/>
                <w:tab w:val="left" w:pos="4026"/>
                <w:tab w:val="right" w:pos="4423"/>
              </w:tabs>
              <w:ind w:left="-83" w:right="240"/>
              <w:rPr>
                <w:b/>
                <w:sz w:val="28"/>
              </w:rPr>
            </w:pPr>
          </w:p>
        </w:tc>
      </w:tr>
      <w:tr w:rsidR="00EC36EA" w14:paraId="4310449F" w14:textId="77777777" w:rsidTr="00715BE4">
        <w:trPr>
          <w:cantSplit/>
        </w:trPr>
        <w:tc>
          <w:tcPr>
            <w:tcW w:w="2526" w:type="pct"/>
          </w:tcPr>
          <w:p w14:paraId="02F415EC" w14:textId="77777777" w:rsidR="00EC36EA" w:rsidRPr="001314AE" w:rsidRDefault="00EC36EA" w:rsidP="003A742D">
            <w:pPr>
              <w:spacing w:before="40" w:after="80"/>
              <w:rPr>
                <w:rFonts w:ascii="Calibri" w:eastAsia="Times New Roman" w:hAnsi="Calibri" w:cs="Times New Roman"/>
                <w:b/>
                <w:bCs/>
                <w:color w:val="000000"/>
                <w:sz w:val="20"/>
                <w:szCs w:val="20"/>
                <w:lang w:eastAsia="en-AU"/>
              </w:rPr>
            </w:pPr>
            <w:r w:rsidRPr="001314AE">
              <w:rPr>
                <w:rFonts w:ascii="Calibri" w:eastAsia="Times New Roman" w:hAnsi="Calibri" w:cs="Times New Roman"/>
                <w:b/>
                <w:bCs/>
                <w:color w:val="000000"/>
                <w:sz w:val="20"/>
                <w:szCs w:val="20"/>
                <w:lang w:eastAsia="en-AU"/>
              </w:rPr>
              <w:t xml:space="preserve">Work in a </w:t>
            </w:r>
            <w:r>
              <w:rPr>
                <w:rFonts w:ascii="Calibri" w:eastAsia="Times New Roman" w:hAnsi="Calibri" w:cs="Times New Roman"/>
                <w:b/>
                <w:bCs/>
                <w:color w:val="000000"/>
                <w:sz w:val="20"/>
                <w:szCs w:val="20"/>
                <w:lang w:eastAsia="en-AU"/>
              </w:rPr>
              <w:t>d</w:t>
            </w:r>
            <w:r w:rsidRPr="001314AE">
              <w:rPr>
                <w:rFonts w:ascii="Calibri" w:eastAsia="Times New Roman" w:hAnsi="Calibri" w:cs="Times New Roman"/>
                <w:b/>
                <w:bCs/>
                <w:color w:val="000000"/>
                <w:sz w:val="20"/>
                <w:szCs w:val="20"/>
                <w:lang w:eastAsia="en-AU"/>
              </w:rPr>
              <w:t xml:space="preserve">igital </w:t>
            </w:r>
            <w:r>
              <w:rPr>
                <w:rFonts w:ascii="Calibri" w:eastAsia="Times New Roman" w:hAnsi="Calibri" w:cs="Times New Roman"/>
                <w:b/>
                <w:bCs/>
                <w:color w:val="000000"/>
                <w:sz w:val="20"/>
                <w:szCs w:val="20"/>
                <w:lang w:eastAsia="en-AU"/>
              </w:rPr>
              <w:t>w</w:t>
            </w:r>
            <w:r w:rsidRPr="001314AE">
              <w:rPr>
                <w:rFonts w:ascii="Calibri" w:eastAsia="Times New Roman" w:hAnsi="Calibri" w:cs="Times New Roman"/>
                <w:b/>
                <w:bCs/>
                <w:color w:val="000000"/>
                <w:sz w:val="20"/>
                <w:szCs w:val="20"/>
                <w:lang w:eastAsia="en-AU"/>
              </w:rPr>
              <w:t>orld</w:t>
            </w:r>
          </w:p>
          <w:p w14:paraId="68F9B1E9" w14:textId="77777777" w:rsidR="00EC36EA" w:rsidRPr="003A742D" w:rsidRDefault="00EC36EA" w:rsidP="003A742D">
            <w:pPr>
              <w:spacing w:before="40" w:after="80"/>
              <w:rPr>
                <w:rFonts w:ascii="Calibri" w:hAnsi="Calibri"/>
                <w:iCs/>
                <w:color w:val="7030A0"/>
                <w:sz w:val="18"/>
                <w:szCs w:val="18"/>
              </w:rPr>
            </w:pPr>
            <w:r w:rsidRPr="003A742D">
              <w:rPr>
                <w:rFonts w:ascii="Calibri" w:hAnsi="Calibri"/>
                <w:iCs/>
                <w:color w:val="7030A0"/>
                <w:sz w:val="18"/>
                <w:szCs w:val="18"/>
              </w:rPr>
              <w:t xml:space="preserve"> Use digitally based technologies and systems</w:t>
            </w:r>
          </w:p>
          <w:p w14:paraId="4E2B13CF" w14:textId="77777777" w:rsidR="00EC36EA" w:rsidRPr="00EC36EA" w:rsidRDefault="00EC36EA" w:rsidP="00EC36EA">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EC36EA">
              <w:rPr>
                <w:rFonts w:ascii="Calibri" w:eastAsia="Times New Roman" w:hAnsi="Calibri" w:cs="Times New Roman"/>
                <w:color w:val="000000"/>
                <w:sz w:val="16"/>
                <w:szCs w:val="16"/>
                <w:lang w:eastAsia="en-AU"/>
              </w:rPr>
              <w:t>Connect with others</w:t>
            </w:r>
          </w:p>
          <w:p w14:paraId="65A3C6B6" w14:textId="77777777" w:rsidR="00EC36EA" w:rsidRPr="00EC36EA" w:rsidRDefault="00EC36EA" w:rsidP="00EC36EA">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EC36EA">
              <w:rPr>
                <w:rFonts w:ascii="Calibri" w:eastAsia="Times New Roman" w:hAnsi="Calibri" w:cs="Times New Roman"/>
                <w:color w:val="000000"/>
                <w:sz w:val="16"/>
                <w:szCs w:val="16"/>
                <w:lang w:eastAsia="en-AU"/>
              </w:rPr>
              <w:t>Generate ideas and solutions</w:t>
            </w:r>
          </w:p>
          <w:p w14:paraId="570B1E24" w14:textId="77777777" w:rsidR="00EC36EA" w:rsidRPr="00EC36EA" w:rsidRDefault="00EC36EA" w:rsidP="00EC36EA">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EC36EA">
              <w:rPr>
                <w:rFonts w:ascii="Calibri" w:eastAsia="Times New Roman" w:hAnsi="Calibri" w:cs="Times New Roman"/>
                <w:color w:val="000000"/>
                <w:sz w:val="16"/>
                <w:szCs w:val="16"/>
                <w:lang w:eastAsia="en-AU"/>
              </w:rPr>
              <w:t>Use ICT and technology responsibly and ethically and manage risk</w:t>
            </w:r>
          </w:p>
          <w:p w14:paraId="609025BD" w14:textId="77777777" w:rsidR="00EC36EA" w:rsidRPr="001314AE" w:rsidRDefault="00EC36EA" w:rsidP="003A742D">
            <w:pPr>
              <w:pStyle w:val="ListParagraph"/>
              <w:numPr>
                <w:ilvl w:val="0"/>
                <w:numId w:val="11"/>
              </w:numPr>
              <w:spacing w:after="80" w:line="240" w:lineRule="auto"/>
              <w:ind w:left="426" w:hanging="284"/>
              <w:rPr>
                <w:rFonts w:ascii="Calibri" w:eastAsia="Times New Roman" w:hAnsi="Calibri" w:cs="Times New Roman"/>
                <w:b/>
                <w:bCs/>
                <w:color w:val="000000"/>
                <w:sz w:val="20"/>
                <w:szCs w:val="20"/>
                <w:lang w:eastAsia="en-AU"/>
              </w:rPr>
            </w:pPr>
            <w:r w:rsidRPr="00EC36EA">
              <w:rPr>
                <w:rFonts w:ascii="Calibri" w:eastAsia="Times New Roman" w:hAnsi="Calibri" w:cs="Times New Roman"/>
                <w:color w:val="000000"/>
                <w:sz w:val="16"/>
                <w:szCs w:val="16"/>
                <w:lang w:eastAsia="en-AU"/>
              </w:rPr>
              <w:t>Access, organise and present information</w:t>
            </w:r>
          </w:p>
        </w:tc>
        <w:tc>
          <w:tcPr>
            <w:tcW w:w="2474" w:type="pct"/>
            <w:tcBorders>
              <w:left w:val="nil"/>
            </w:tcBorders>
          </w:tcPr>
          <w:p w14:paraId="1504BBA0" w14:textId="77777777" w:rsidR="00355F32" w:rsidRPr="00645843" w:rsidRDefault="00355F32" w:rsidP="00355F32">
            <w:pPr>
              <w:ind w:right="240"/>
              <w:jc w:val="center"/>
              <w:rPr>
                <w:rFonts w:ascii="Corbel" w:hAnsi="Corbel"/>
                <w:b/>
                <w:bCs/>
                <w:sz w:val="8"/>
                <w:szCs w:val="8"/>
              </w:rPr>
            </w:pPr>
          </w:p>
          <w:tbl>
            <w:tblPr>
              <w:tblStyle w:val="TableGrid"/>
              <w:tblW w:w="0" w:type="auto"/>
              <w:tblBorders>
                <w:bottom w:val="none" w:sz="0" w:space="0" w:color="auto"/>
              </w:tblBorders>
              <w:tblLook w:val="04A0" w:firstRow="1" w:lastRow="0" w:firstColumn="1" w:lastColumn="0" w:noHBand="0" w:noVBand="1"/>
            </w:tblPr>
            <w:tblGrid>
              <w:gridCol w:w="952"/>
              <w:gridCol w:w="953"/>
              <w:gridCol w:w="954"/>
              <w:gridCol w:w="954"/>
              <w:gridCol w:w="954"/>
            </w:tblGrid>
            <w:tr w:rsidR="00355F32" w14:paraId="04E6E216" w14:textId="77777777" w:rsidTr="00947DCB">
              <w:trPr>
                <w:trHeight w:val="51"/>
              </w:trPr>
              <w:tc>
                <w:tcPr>
                  <w:tcW w:w="969" w:type="dxa"/>
                  <w:tcBorders>
                    <w:bottom w:val="nil"/>
                  </w:tcBorders>
                </w:tcPr>
                <w:p w14:paraId="719E952E" w14:textId="77777777" w:rsidR="00355F32" w:rsidRPr="00645843" w:rsidRDefault="00355F32" w:rsidP="00947DCB">
                  <w:pPr>
                    <w:ind w:right="240"/>
                    <w:jc w:val="center"/>
                    <w:rPr>
                      <w:rFonts w:ascii="Corbel" w:hAnsi="Corbel"/>
                      <w:b/>
                      <w:bCs/>
                      <w:sz w:val="8"/>
                      <w:szCs w:val="8"/>
                    </w:rPr>
                  </w:pPr>
                </w:p>
              </w:tc>
              <w:tc>
                <w:tcPr>
                  <w:tcW w:w="970" w:type="dxa"/>
                  <w:tcBorders>
                    <w:bottom w:val="nil"/>
                  </w:tcBorders>
                </w:tcPr>
                <w:p w14:paraId="6BCDFE6B" w14:textId="77777777" w:rsidR="00355F32" w:rsidRPr="00645843" w:rsidRDefault="00355F32" w:rsidP="00947DCB">
                  <w:pPr>
                    <w:ind w:right="240"/>
                    <w:jc w:val="center"/>
                    <w:rPr>
                      <w:rFonts w:ascii="Corbel" w:hAnsi="Corbel"/>
                      <w:b/>
                      <w:bCs/>
                      <w:sz w:val="8"/>
                      <w:szCs w:val="8"/>
                    </w:rPr>
                  </w:pPr>
                </w:p>
              </w:tc>
              <w:tc>
                <w:tcPr>
                  <w:tcW w:w="970" w:type="dxa"/>
                  <w:tcBorders>
                    <w:bottom w:val="nil"/>
                  </w:tcBorders>
                </w:tcPr>
                <w:p w14:paraId="58A640B0" w14:textId="77777777" w:rsidR="00355F32" w:rsidRPr="00645843" w:rsidRDefault="00355F32" w:rsidP="00947DCB">
                  <w:pPr>
                    <w:ind w:right="240"/>
                    <w:jc w:val="center"/>
                    <w:rPr>
                      <w:rFonts w:ascii="Corbel" w:hAnsi="Corbel"/>
                      <w:b/>
                      <w:bCs/>
                      <w:sz w:val="8"/>
                      <w:szCs w:val="8"/>
                    </w:rPr>
                  </w:pPr>
                </w:p>
              </w:tc>
              <w:tc>
                <w:tcPr>
                  <w:tcW w:w="970" w:type="dxa"/>
                  <w:tcBorders>
                    <w:bottom w:val="nil"/>
                  </w:tcBorders>
                </w:tcPr>
                <w:p w14:paraId="7D0C767A" w14:textId="77777777" w:rsidR="00355F32" w:rsidRPr="00645843" w:rsidRDefault="00355F32" w:rsidP="00947DCB">
                  <w:pPr>
                    <w:ind w:right="240"/>
                    <w:jc w:val="center"/>
                    <w:rPr>
                      <w:rFonts w:ascii="Corbel" w:hAnsi="Corbel"/>
                      <w:b/>
                      <w:bCs/>
                      <w:sz w:val="8"/>
                      <w:szCs w:val="8"/>
                    </w:rPr>
                  </w:pPr>
                </w:p>
              </w:tc>
              <w:tc>
                <w:tcPr>
                  <w:tcW w:w="970" w:type="dxa"/>
                  <w:tcBorders>
                    <w:bottom w:val="nil"/>
                  </w:tcBorders>
                </w:tcPr>
                <w:p w14:paraId="622A1EA7" w14:textId="77777777" w:rsidR="00355F32" w:rsidRPr="00645843" w:rsidRDefault="00355F32" w:rsidP="00947DCB">
                  <w:pPr>
                    <w:ind w:right="240"/>
                    <w:jc w:val="center"/>
                    <w:rPr>
                      <w:rFonts w:ascii="Corbel" w:hAnsi="Corbel"/>
                      <w:b/>
                      <w:bCs/>
                      <w:sz w:val="8"/>
                      <w:szCs w:val="8"/>
                    </w:rPr>
                  </w:pPr>
                </w:p>
              </w:tc>
            </w:tr>
          </w:tbl>
          <w:p w14:paraId="287C0B4F" w14:textId="77777777" w:rsidR="00355F32" w:rsidRDefault="00355F32" w:rsidP="00355F32">
            <w:pPr>
              <w:tabs>
                <w:tab w:val="left" w:pos="-57"/>
                <w:tab w:val="left" w:pos="0"/>
                <w:tab w:val="center" w:pos="970"/>
                <w:tab w:val="center" w:pos="1962"/>
                <w:tab w:val="left" w:pos="2869"/>
                <w:tab w:val="left" w:pos="3861"/>
                <w:tab w:val="left" w:pos="4712"/>
              </w:tabs>
              <w:ind w:left="-83" w:right="240"/>
              <w:rPr>
                <w:rFonts w:ascii="Arial Narrow" w:hAnsi="Arial Narrow"/>
                <w:bCs/>
                <w:sz w:val="18"/>
                <w:szCs w:val="18"/>
              </w:rPr>
            </w:pPr>
            <w:r>
              <w:rPr>
                <w:rFonts w:ascii="Arial Narrow" w:hAnsi="Arial Narrow"/>
                <w:bCs/>
                <w:sz w:val="18"/>
                <w:szCs w:val="18"/>
              </w:rPr>
              <w:tab/>
              <w:t>0</w:t>
            </w:r>
            <w:r>
              <w:rPr>
                <w:rFonts w:ascii="Arial Narrow" w:hAnsi="Arial Narrow"/>
                <w:bCs/>
                <w:sz w:val="18"/>
                <w:szCs w:val="18"/>
              </w:rPr>
              <w:tab/>
              <w:t>1</w:t>
            </w:r>
            <w:r>
              <w:rPr>
                <w:rFonts w:ascii="Arial Narrow" w:hAnsi="Arial Narrow"/>
                <w:bCs/>
                <w:sz w:val="18"/>
                <w:szCs w:val="18"/>
              </w:rPr>
              <w:tab/>
              <w:t>2</w:t>
            </w:r>
            <w:r>
              <w:rPr>
                <w:rFonts w:ascii="Arial Narrow" w:hAnsi="Arial Narrow"/>
                <w:bCs/>
                <w:sz w:val="18"/>
                <w:szCs w:val="18"/>
              </w:rPr>
              <w:tab/>
              <w:t>3</w:t>
            </w:r>
            <w:r>
              <w:rPr>
                <w:rFonts w:ascii="Arial Narrow" w:hAnsi="Arial Narrow"/>
                <w:bCs/>
                <w:sz w:val="18"/>
                <w:szCs w:val="18"/>
              </w:rPr>
              <w:tab/>
              <w:t>4</w:t>
            </w:r>
            <w:r>
              <w:rPr>
                <w:rFonts w:ascii="Arial Narrow" w:hAnsi="Arial Narrow"/>
                <w:bCs/>
                <w:sz w:val="18"/>
                <w:szCs w:val="18"/>
              </w:rPr>
              <w:tab/>
              <w:t xml:space="preserve"> 5</w:t>
            </w:r>
          </w:p>
          <w:p w14:paraId="39CA9AB5" w14:textId="77777777" w:rsidR="00355F32" w:rsidRDefault="00355F32" w:rsidP="00355F32">
            <w:pPr>
              <w:tabs>
                <w:tab w:val="left" w:pos="-57"/>
                <w:tab w:val="left" w:pos="397"/>
                <w:tab w:val="center" w:pos="2444"/>
                <w:tab w:val="right" w:pos="4854"/>
              </w:tabs>
              <w:ind w:left="-83" w:right="240"/>
              <w:rPr>
                <w:rFonts w:ascii="Arial Narrow" w:hAnsi="Arial Narrow"/>
                <w:bCs/>
                <w:sz w:val="18"/>
                <w:szCs w:val="14"/>
              </w:rPr>
            </w:pPr>
            <w:r w:rsidRPr="00DE1AFF">
              <w:rPr>
                <w:rFonts w:ascii="Arial Narrow" w:hAnsi="Arial Narrow"/>
                <w:bCs/>
                <w:sz w:val="18"/>
                <w:szCs w:val="14"/>
              </w:rPr>
              <w:t xml:space="preserve">Not </w:t>
            </w:r>
            <w:r>
              <w:rPr>
                <w:rFonts w:ascii="Arial Narrow" w:hAnsi="Arial Narrow"/>
                <w:bCs/>
                <w:sz w:val="18"/>
                <w:szCs w:val="14"/>
              </w:rPr>
              <w:t xml:space="preserve">satisfactory </w:t>
            </w:r>
            <w:r w:rsidRPr="00DE1AFF">
              <w:rPr>
                <w:rFonts w:ascii="Arial Narrow" w:hAnsi="Arial Narrow"/>
                <w:bCs/>
                <w:sz w:val="18"/>
                <w:szCs w:val="14"/>
              </w:rPr>
              <w:tab/>
            </w:r>
            <w:proofErr w:type="spellStart"/>
            <w:r w:rsidRPr="00DE1AFF">
              <w:rPr>
                <w:rFonts w:ascii="Arial Narrow" w:hAnsi="Arial Narrow"/>
                <w:bCs/>
                <w:sz w:val="18"/>
                <w:szCs w:val="14"/>
              </w:rPr>
              <w:t>Satisfactory</w:t>
            </w:r>
            <w:proofErr w:type="spellEnd"/>
            <w:r>
              <w:rPr>
                <w:rFonts w:ascii="Arial Narrow" w:hAnsi="Arial Narrow"/>
                <w:bCs/>
                <w:sz w:val="18"/>
                <w:szCs w:val="14"/>
              </w:rPr>
              <w:t xml:space="preserve"> </w:t>
            </w:r>
            <w:r>
              <w:rPr>
                <w:rFonts w:ascii="Arial Narrow" w:hAnsi="Arial Narrow"/>
                <w:bCs/>
                <w:sz w:val="18"/>
                <w:szCs w:val="14"/>
              </w:rPr>
              <w:tab/>
            </w:r>
            <w:r w:rsidRPr="00DE1AFF">
              <w:rPr>
                <w:rFonts w:ascii="Arial Narrow" w:hAnsi="Arial Narrow"/>
                <w:bCs/>
                <w:sz w:val="18"/>
                <w:szCs w:val="14"/>
              </w:rPr>
              <w:t>Excellent</w:t>
            </w:r>
          </w:p>
          <w:p w14:paraId="2C9DF6C2" w14:textId="77777777" w:rsidR="00EC36EA" w:rsidRPr="003A742D" w:rsidRDefault="00EC36EA" w:rsidP="00EC36EA">
            <w:pPr>
              <w:tabs>
                <w:tab w:val="left" w:pos="-57"/>
                <w:tab w:val="left" w:pos="397"/>
                <w:tab w:val="left" w:pos="851"/>
                <w:tab w:val="left" w:pos="1304"/>
                <w:tab w:val="left" w:pos="1758"/>
                <w:tab w:val="center" w:pos="2211"/>
                <w:tab w:val="left" w:pos="2665"/>
                <w:tab w:val="left" w:pos="3119"/>
                <w:tab w:val="left" w:pos="3572"/>
                <w:tab w:val="left" w:pos="4026"/>
                <w:tab w:val="right" w:pos="4423"/>
              </w:tabs>
              <w:ind w:left="-83" w:right="240"/>
              <w:rPr>
                <w:b/>
                <w:sz w:val="10"/>
              </w:rPr>
            </w:pPr>
          </w:p>
        </w:tc>
      </w:tr>
      <w:tr w:rsidR="00EC36EA" w14:paraId="60281BD4" w14:textId="77777777" w:rsidTr="00715BE4">
        <w:trPr>
          <w:cantSplit/>
        </w:trPr>
        <w:tc>
          <w:tcPr>
            <w:tcW w:w="2526" w:type="pct"/>
          </w:tcPr>
          <w:p w14:paraId="622560ED" w14:textId="77777777" w:rsidR="00EC36EA" w:rsidRPr="001314AE" w:rsidRDefault="00EC36EA" w:rsidP="003A742D">
            <w:pPr>
              <w:spacing w:before="40" w:after="80"/>
              <w:rPr>
                <w:rFonts w:ascii="Calibri" w:eastAsia="Times New Roman" w:hAnsi="Calibri" w:cs="Times New Roman"/>
                <w:b/>
                <w:bCs/>
                <w:color w:val="000000"/>
                <w:sz w:val="20"/>
                <w:szCs w:val="20"/>
                <w:lang w:eastAsia="en-AU"/>
              </w:rPr>
            </w:pPr>
            <w:r w:rsidRPr="001314AE">
              <w:rPr>
                <w:rFonts w:ascii="Calibri" w:eastAsia="Times New Roman" w:hAnsi="Calibri" w:cs="Times New Roman"/>
                <w:b/>
                <w:bCs/>
                <w:color w:val="000000"/>
                <w:sz w:val="20"/>
                <w:szCs w:val="20"/>
                <w:lang w:eastAsia="en-AU"/>
              </w:rPr>
              <w:t xml:space="preserve">Planning and </w:t>
            </w:r>
            <w:r>
              <w:rPr>
                <w:rFonts w:ascii="Calibri" w:eastAsia="Times New Roman" w:hAnsi="Calibri" w:cs="Times New Roman"/>
                <w:b/>
                <w:bCs/>
                <w:color w:val="000000"/>
                <w:sz w:val="20"/>
                <w:szCs w:val="20"/>
                <w:lang w:eastAsia="en-AU"/>
              </w:rPr>
              <w:t>o</w:t>
            </w:r>
            <w:r w:rsidRPr="001314AE">
              <w:rPr>
                <w:rFonts w:ascii="Calibri" w:eastAsia="Times New Roman" w:hAnsi="Calibri" w:cs="Times New Roman"/>
                <w:b/>
                <w:bCs/>
                <w:color w:val="000000"/>
                <w:sz w:val="20"/>
                <w:szCs w:val="20"/>
                <w:lang w:eastAsia="en-AU"/>
              </w:rPr>
              <w:t xml:space="preserve">rganising </w:t>
            </w:r>
          </w:p>
          <w:p w14:paraId="4F0443C8" w14:textId="77777777" w:rsidR="00EC36EA" w:rsidRPr="003A742D" w:rsidRDefault="00EC36EA" w:rsidP="003A742D">
            <w:pPr>
              <w:spacing w:before="40" w:after="80"/>
              <w:rPr>
                <w:rFonts w:ascii="Calibri" w:hAnsi="Calibri"/>
                <w:iCs/>
                <w:color w:val="7030A0"/>
                <w:sz w:val="18"/>
                <w:szCs w:val="18"/>
              </w:rPr>
            </w:pPr>
            <w:r w:rsidRPr="003A742D">
              <w:rPr>
                <w:rFonts w:ascii="Calibri" w:hAnsi="Calibri"/>
                <w:iCs/>
                <w:color w:val="7030A0"/>
                <w:sz w:val="18"/>
                <w:szCs w:val="18"/>
              </w:rPr>
              <w:t xml:space="preserve"> Develop, implement and articulate plans to achieve visions </w:t>
            </w:r>
          </w:p>
          <w:p w14:paraId="71A927C5" w14:textId="77777777" w:rsidR="00EC36EA" w:rsidRPr="00EC36EA" w:rsidRDefault="00EC36EA" w:rsidP="00EC36EA">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EC36EA">
              <w:rPr>
                <w:rFonts w:ascii="Calibri" w:eastAsia="Times New Roman" w:hAnsi="Calibri" w:cs="Times New Roman"/>
                <w:color w:val="000000"/>
                <w:sz w:val="16"/>
                <w:szCs w:val="16"/>
                <w:lang w:eastAsia="en-AU"/>
              </w:rPr>
              <w:t>Develop a vision and a practical plan to implement it</w:t>
            </w:r>
          </w:p>
          <w:p w14:paraId="0167A1CA" w14:textId="77777777" w:rsidR="00EC36EA" w:rsidRPr="00EC36EA" w:rsidRDefault="00EC36EA" w:rsidP="00EC36EA">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EC36EA">
              <w:rPr>
                <w:rFonts w:ascii="Calibri" w:eastAsia="Times New Roman" w:hAnsi="Calibri" w:cs="Times New Roman"/>
                <w:color w:val="000000"/>
                <w:sz w:val="16"/>
                <w:szCs w:val="16"/>
                <w:lang w:eastAsia="en-AU"/>
              </w:rPr>
              <w:t>Make decisions</w:t>
            </w:r>
          </w:p>
          <w:p w14:paraId="7FB6612D" w14:textId="77777777" w:rsidR="00EC36EA" w:rsidRPr="00EC36EA" w:rsidRDefault="00EC36EA" w:rsidP="00EC36EA">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EC36EA">
              <w:rPr>
                <w:rFonts w:ascii="Calibri" w:eastAsia="Times New Roman" w:hAnsi="Calibri" w:cs="Times New Roman"/>
                <w:color w:val="000000"/>
                <w:sz w:val="16"/>
                <w:szCs w:val="16"/>
                <w:lang w:eastAsia="en-AU"/>
              </w:rPr>
              <w:t>Plan and organise workload and commitments</w:t>
            </w:r>
          </w:p>
          <w:p w14:paraId="12BAEE4B" w14:textId="77777777" w:rsidR="00EC36EA" w:rsidRPr="00EC36EA" w:rsidRDefault="00EC36EA" w:rsidP="00EC36EA">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EC36EA">
              <w:rPr>
                <w:rFonts w:ascii="Calibri" w:eastAsia="Times New Roman" w:hAnsi="Calibri" w:cs="Times New Roman"/>
                <w:color w:val="000000"/>
                <w:sz w:val="16"/>
                <w:szCs w:val="16"/>
                <w:lang w:eastAsia="en-AU"/>
              </w:rPr>
              <w:t>Plan and use of time and other resources, including people</w:t>
            </w:r>
          </w:p>
          <w:p w14:paraId="28546453" w14:textId="77777777" w:rsidR="00EC36EA" w:rsidRPr="001314AE" w:rsidRDefault="00EC36EA" w:rsidP="003A742D">
            <w:pPr>
              <w:pStyle w:val="ListParagraph"/>
              <w:numPr>
                <w:ilvl w:val="0"/>
                <w:numId w:val="11"/>
              </w:numPr>
              <w:spacing w:after="80" w:line="240" w:lineRule="auto"/>
              <w:ind w:left="426" w:hanging="284"/>
              <w:rPr>
                <w:rFonts w:ascii="Calibri" w:eastAsia="Times New Roman" w:hAnsi="Calibri" w:cs="Times New Roman"/>
                <w:b/>
                <w:bCs/>
                <w:color w:val="000000"/>
                <w:sz w:val="20"/>
                <w:szCs w:val="20"/>
                <w:lang w:eastAsia="en-AU"/>
              </w:rPr>
            </w:pPr>
            <w:r w:rsidRPr="00EC36EA">
              <w:rPr>
                <w:rFonts w:ascii="Calibri" w:eastAsia="Times New Roman" w:hAnsi="Calibri" w:cs="Times New Roman"/>
                <w:color w:val="000000"/>
                <w:sz w:val="16"/>
                <w:szCs w:val="16"/>
                <w:lang w:eastAsia="en-AU"/>
              </w:rPr>
              <w:t>Reflect on and evaluate progress</w:t>
            </w:r>
          </w:p>
        </w:tc>
        <w:tc>
          <w:tcPr>
            <w:tcW w:w="2474" w:type="pct"/>
            <w:tcBorders>
              <w:left w:val="nil"/>
            </w:tcBorders>
          </w:tcPr>
          <w:p w14:paraId="48999D04" w14:textId="77777777" w:rsidR="00355F32" w:rsidRPr="00645843" w:rsidRDefault="00355F32" w:rsidP="00355F32">
            <w:pPr>
              <w:ind w:right="240"/>
              <w:jc w:val="center"/>
              <w:rPr>
                <w:rFonts w:ascii="Corbel" w:hAnsi="Corbel"/>
                <w:b/>
                <w:bCs/>
                <w:sz w:val="8"/>
                <w:szCs w:val="8"/>
              </w:rPr>
            </w:pPr>
          </w:p>
          <w:tbl>
            <w:tblPr>
              <w:tblStyle w:val="TableGrid"/>
              <w:tblW w:w="0" w:type="auto"/>
              <w:tblBorders>
                <w:bottom w:val="none" w:sz="0" w:space="0" w:color="auto"/>
              </w:tblBorders>
              <w:tblLook w:val="04A0" w:firstRow="1" w:lastRow="0" w:firstColumn="1" w:lastColumn="0" w:noHBand="0" w:noVBand="1"/>
            </w:tblPr>
            <w:tblGrid>
              <w:gridCol w:w="952"/>
              <w:gridCol w:w="953"/>
              <w:gridCol w:w="954"/>
              <w:gridCol w:w="954"/>
              <w:gridCol w:w="954"/>
            </w:tblGrid>
            <w:tr w:rsidR="00355F32" w14:paraId="3E607E15" w14:textId="77777777" w:rsidTr="00947DCB">
              <w:trPr>
                <w:trHeight w:val="51"/>
              </w:trPr>
              <w:tc>
                <w:tcPr>
                  <w:tcW w:w="969" w:type="dxa"/>
                  <w:tcBorders>
                    <w:bottom w:val="nil"/>
                  </w:tcBorders>
                </w:tcPr>
                <w:p w14:paraId="48298CA0" w14:textId="77777777" w:rsidR="00355F32" w:rsidRPr="00645843" w:rsidRDefault="00355F32" w:rsidP="00947DCB">
                  <w:pPr>
                    <w:ind w:right="240"/>
                    <w:jc w:val="center"/>
                    <w:rPr>
                      <w:rFonts w:ascii="Corbel" w:hAnsi="Corbel"/>
                      <w:b/>
                      <w:bCs/>
                      <w:sz w:val="8"/>
                      <w:szCs w:val="8"/>
                    </w:rPr>
                  </w:pPr>
                </w:p>
              </w:tc>
              <w:tc>
                <w:tcPr>
                  <w:tcW w:w="970" w:type="dxa"/>
                  <w:tcBorders>
                    <w:bottom w:val="nil"/>
                  </w:tcBorders>
                </w:tcPr>
                <w:p w14:paraId="7D04BEB9" w14:textId="77777777" w:rsidR="00355F32" w:rsidRPr="00645843" w:rsidRDefault="00355F32" w:rsidP="00947DCB">
                  <w:pPr>
                    <w:ind w:right="240"/>
                    <w:jc w:val="center"/>
                    <w:rPr>
                      <w:rFonts w:ascii="Corbel" w:hAnsi="Corbel"/>
                      <w:b/>
                      <w:bCs/>
                      <w:sz w:val="8"/>
                      <w:szCs w:val="8"/>
                    </w:rPr>
                  </w:pPr>
                </w:p>
              </w:tc>
              <w:tc>
                <w:tcPr>
                  <w:tcW w:w="970" w:type="dxa"/>
                  <w:tcBorders>
                    <w:bottom w:val="nil"/>
                  </w:tcBorders>
                </w:tcPr>
                <w:p w14:paraId="3A15AEED" w14:textId="77777777" w:rsidR="00355F32" w:rsidRPr="00645843" w:rsidRDefault="00355F32" w:rsidP="00947DCB">
                  <w:pPr>
                    <w:ind w:right="240"/>
                    <w:jc w:val="center"/>
                    <w:rPr>
                      <w:rFonts w:ascii="Corbel" w:hAnsi="Corbel"/>
                      <w:b/>
                      <w:bCs/>
                      <w:sz w:val="8"/>
                      <w:szCs w:val="8"/>
                    </w:rPr>
                  </w:pPr>
                </w:p>
              </w:tc>
              <w:tc>
                <w:tcPr>
                  <w:tcW w:w="970" w:type="dxa"/>
                  <w:tcBorders>
                    <w:bottom w:val="nil"/>
                  </w:tcBorders>
                </w:tcPr>
                <w:p w14:paraId="6CE48D57" w14:textId="77777777" w:rsidR="00355F32" w:rsidRPr="00645843" w:rsidRDefault="00355F32" w:rsidP="00947DCB">
                  <w:pPr>
                    <w:ind w:right="240"/>
                    <w:jc w:val="center"/>
                    <w:rPr>
                      <w:rFonts w:ascii="Corbel" w:hAnsi="Corbel"/>
                      <w:b/>
                      <w:bCs/>
                      <w:sz w:val="8"/>
                      <w:szCs w:val="8"/>
                    </w:rPr>
                  </w:pPr>
                </w:p>
              </w:tc>
              <w:tc>
                <w:tcPr>
                  <w:tcW w:w="970" w:type="dxa"/>
                  <w:tcBorders>
                    <w:bottom w:val="nil"/>
                  </w:tcBorders>
                </w:tcPr>
                <w:p w14:paraId="170F3B3E" w14:textId="77777777" w:rsidR="00355F32" w:rsidRPr="00645843" w:rsidRDefault="00355F32" w:rsidP="00947DCB">
                  <w:pPr>
                    <w:ind w:right="240"/>
                    <w:jc w:val="center"/>
                    <w:rPr>
                      <w:rFonts w:ascii="Corbel" w:hAnsi="Corbel"/>
                      <w:b/>
                      <w:bCs/>
                      <w:sz w:val="8"/>
                      <w:szCs w:val="8"/>
                    </w:rPr>
                  </w:pPr>
                </w:p>
              </w:tc>
            </w:tr>
          </w:tbl>
          <w:p w14:paraId="16D1CD30" w14:textId="77777777" w:rsidR="00355F32" w:rsidRDefault="00355F32" w:rsidP="00355F32">
            <w:pPr>
              <w:tabs>
                <w:tab w:val="left" w:pos="-57"/>
                <w:tab w:val="left" w:pos="0"/>
                <w:tab w:val="center" w:pos="970"/>
                <w:tab w:val="center" w:pos="1962"/>
                <w:tab w:val="left" w:pos="2869"/>
                <w:tab w:val="left" w:pos="3861"/>
                <w:tab w:val="left" w:pos="4712"/>
              </w:tabs>
              <w:ind w:left="-83" w:right="240"/>
              <w:rPr>
                <w:rFonts w:ascii="Arial Narrow" w:hAnsi="Arial Narrow"/>
                <w:bCs/>
                <w:sz w:val="18"/>
                <w:szCs w:val="18"/>
              </w:rPr>
            </w:pPr>
            <w:r>
              <w:rPr>
                <w:rFonts w:ascii="Arial Narrow" w:hAnsi="Arial Narrow"/>
                <w:bCs/>
                <w:sz w:val="18"/>
                <w:szCs w:val="18"/>
              </w:rPr>
              <w:tab/>
              <w:t>0</w:t>
            </w:r>
            <w:r>
              <w:rPr>
                <w:rFonts w:ascii="Arial Narrow" w:hAnsi="Arial Narrow"/>
                <w:bCs/>
                <w:sz w:val="18"/>
                <w:szCs w:val="18"/>
              </w:rPr>
              <w:tab/>
              <w:t>1</w:t>
            </w:r>
            <w:r>
              <w:rPr>
                <w:rFonts w:ascii="Arial Narrow" w:hAnsi="Arial Narrow"/>
                <w:bCs/>
                <w:sz w:val="18"/>
                <w:szCs w:val="18"/>
              </w:rPr>
              <w:tab/>
              <w:t>2</w:t>
            </w:r>
            <w:r>
              <w:rPr>
                <w:rFonts w:ascii="Arial Narrow" w:hAnsi="Arial Narrow"/>
                <w:bCs/>
                <w:sz w:val="18"/>
                <w:szCs w:val="18"/>
              </w:rPr>
              <w:tab/>
              <w:t>3</w:t>
            </w:r>
            <w:r>
              <w:rPr>
                <w:rFonts w:ascii="Arial Narrow" w:hAnsi="Arial Narrow"/>
                <w:bCs/>
                <w:sz w:val="18"/>
                <w:szCs w:val="18"/>
              </w:rPr>
              <w:tab/>
              <w:t>4</w:t>
            </w:r>
            <w:r>
              <w:rPr>
                <w:rFonts w:ascii="Arial Narrow" w:hAnsi="Arial Narrow"/>
                <w:bCs/>
                <w:sz w:val="18"/>
                <w:szCs w:val="18"/>
              </w:rPr>
              <w:tab/>
              <w:t xml:space="preserve"> 5</w:t>
            </w:r>
          </w:p>
          <w:p w14:paraId="09B970F3" w14:textId="77777777" w:rsidR="00355F32" w:rsidRDefault="00355F32" w:rsidP="00355F32">
            <w:pPr>
              <w:tabs>
                <w:tab w:val="left" w:pos="-57"/>
                <w:tab w:val="left" w:pos="397"/>
                <w:tab w:val="center" w:pos="2444"/>
                <w:tab w:val="right" w:pos="4854"/>
              </w:tabs>
              <w:ind w:left="-83" w:right="240"/>
              <w:rPr>
                <w:rFonts w:ascii="Arial Narrow" w:hAnsi="Arial Narrow"/>
                <w:bCs/>
                <w:sz w:val="18"/>
                <w:szCs w:val="14"/>
              </w:rPr>
            </w:pPr>
            <w:r w:rsidRPr="00DE1AFF">
              <w:rPr>
                <w:rFonts w:ascii="Arial Narrow" w:hAnsi="Arial Narrow"/>
                <w:bCs/>
                <w:sz w:val="18"/>
                <w:szCs w:val="14"/>
              </w:rPr>
              <w:t xml:space="preserve">Not </w:t>
            </w:r>
            <w:r>
              <w:rPr>
                <w:rFonts w:ascii="Arial Narrow" w:hAnsi="Arial Narrow"/>
                <w:bCs/>
                <w:sz w:val="18"/>
                <w:szCs w:val="14"/>
              </w:rPr>
              <w:t xml:space="preserve">satisfactory  </w:t>
            </w:r>
            <w:r w:rsidRPr="00DE1AFF">
              <w:rPr>
                <w:rFonts w:ascii="Arial Narrow" w:hAnsi="Arial Narrow"/>
                <w:bCs/>
                <w:sz w:val="18"/>
                <w:szCs w:val="14"/>
              </w:rPr>
              <w:tab/>
            </w:r>
            <w:proofErr w:type="spellStart"/>
            <w:r w:rsidRPr="00DE1AFF">
              <w:rPr>
                <w:rFonts w:ascii="Arial Narrow" w:hAnsi="Arial Narrow"/>
                <w:bCs/>
                <w:sz w:val="18"/>
                <w:szCs w:val="14"/>
              </w:rPr>
              <w:t>Satisfactory</w:t>
            </w:r>
            <w:proofErr w:type="spellEnd"/>
            <w:r>
              <w:rPr>
                <w:rFonts w:ascii="Arial Narrow" w:hAnsi="Arial Narrow"/>
                <w:bCs/>
                <w:sz w:val="18"/>
                <w:szCs w:val="14"/>
              </w:rPr>
              <w:t xml:space="preserve"> </w:t>
            </w:r>
            <w:r>
              <w:rPr>
                <w:rFonts w:ascii="Arial Narrow" w:hAnsi="Arial Narrow"/>
                <w:bCs/>
                <w:sz w:val="18"/>
                <w:szCs w:val="14"/>
              </w:rPr>
              <w:tab/>
            </w:r>
            <w:r w:rsidRPr="00DE1AFF">
              <w:rPr>
                <w:rFonts w:ascii="Arial Narrow" w:hAnsi="Arial Narrow"/>
                <w:bCs/>
                <w:sz w:val="18"/>
                <w:szCs w:val="14"/>
              </w:rPr>
              <w:t>Excellent</w:t>
            </w:r>
          </w:p>
          <w:p w14:paraId="2A2ECAD5" w14:textId="77777777" w:rsidR="00EC36EA" w:rsidRDefault="00EC36EA" w:rsidP="00EC36EA">
            <w:pPr>
              <w:tabs>
                <w:tab w:val="left" w:pos="-57"/>
                <w:tab w:val="left" w:pos="397"/>
                <w:tab w:val="left" w:pos="851"/>
                <w:tab w:val="left" w:pos="1304"/>
                <w:tab w:val="left" w:pos="1758"/>
                <w:tab w:val="center" w:pos="2211"/>
                <w:tab w:val="left" w:pos="2665"/>
                <w:tab w:val="left" w:pos="3119"/>
                <w:tab w:val="left" w:pos="3572"/>
                <w:tab w:val="left" w:pos="4026"/>
                <w:tab w:val="right" w:pos="4423"/>
              </w:tabs>
              <w:ind w:left="-83" w:right="240"/>
              <w:rPr>
                <w:b/>
                <w:sz w:val="28"/>
              </w:rPr>
            </w:pPr>
          </w:p>
        </w:tc>
      </w:tr>
      <w:tr w:rsidR="00EC36EA" w14:paraId="09B7D608" w14:textId="77777777" w:rsidTr="00715BE4">
        <w:trPr>
          <w:cantSplit/>
        </w:trPr>
        <w:tc>
          <w:tcPr>
            <w:tcW w:w="2526" w:type="pct"/>
          </w:tcPr>
          <w:p w14:paraId="7DC074AB" w14:textId="77777777" w:rsidR="00EC36EA" w:rsidRPr="003A742D" w:rsidRDefault="00EC36EA" w:rsidP="003A742D">
            <w:pPr>
              <w:spacing w:before="40" w:after="80"/>
              <w:rPr>
                <w:rFonts w:ascii="Calibri" w:eastAsia="Times New Roman" w:hAnsi="Calibri" w:cs="Times New Roman"/>
                <w:b/>
                <w:bCs/>
                <w:color w:val="000000"/>
                <w:sz w:val="20"/>
                <w:szCs w:val="20"/>
                <w:lang w:eastAsia="en-AU"/>
              </w:rPr>
            </w:pPr>
            <w:r w:rsidRPr="00821D41">
              <w:rPr>
                <w:rFonts w:ascii="Calibri" w:eastAsia="Times New Roman" w:hAnsi="Calibri" w:cs="Times New Roman"/>
                <w:b/>
                <w:bCs/>
                <w:color w:val="000000"/>
                <w:sz w:val="20"/>
                <w:szCs w:val="20"/>
                <w:lang w:eastAsia="en-AU"/>
              </w:rPr>
              <w:t>Self-</w:t>
            </w:r>
            <w:r>
              <w:rPr>
                <w:rFonts w:ascii="Calibri" w:eastAsia="Times New Roman" w:hAnsi="Calibri" w:cs="Times New Roman"/>
                <w:b/>
                <w:bCs/>
                <w:color w:val="000000"/>
                <w:sz w:val="20"/>
                <w:szCs w:val="20"/>
                <w:lang w:eastAsia="en-AU"/>
              </w:rPr>
              <w:t>m</w:t>
            </w:r>
            <w:r w:rsidRPr="00821D41">
              <w:rPr>
                <w:rFonts w:ascii="Calibri" w:eastAsia="Times New Roman" w:hAnsi="Calibri" w:cs="Times New Roman"/>
                <w:b/>
                <w:bCs/>
                <w:color w:val="000000"/>
                <w:sz w:val="20"/>
                <w:szCs w:val="20"/>
                <w:lang w:eastAsia="en-AU"/>
              </w:rPr>
              <w:t>anagement</w:t>
            </w:r>
          </w:p>
          <w:p w14:paraId="5B48D076" w14:textId="77777777" w:rsidR="00EC36EA" w:rsidRPr="003A742D" w:rsidRDefault="00EC36EA" w:rsidP="003A742D">
            <w:pPr>
              <w:spacing w:before="40" w:after="80"/>
              <w:rPr>
                <w:rFonts w:ascii="Calibri" w:hAnsi="Calibri"/>
                <w:iCs/>
                <w:color w:val="7030A0"/>
                <w:sz w:val="18"/>
                <w:szCs w:val="18"/>
              </w:rPr>
            </w:pPr>
            <w:r w:rsidRPr="003A742D">
              <w:rPr>
                <w:rFonts w:ascii="Calibri" w:hAnsi="Calibri"/>
                <w:iCs/>
                <w:color w:val="7030A0"/>
                <w:sz w:val="18"/>
                <w:szCs w:val="18"/>
              </w:rPr>
              <w:t xml:space="preserve"> Review and plan the development of own skills</w:t>
            </w:r>
          </w:p>
          <w:p w14:paraId="137220F4" w14:textId="77777777" w:rsidR="00EC36EA" w:rsidRPr="003401B7" w:rsidRDefault="00EC36EA" w:rsidP="003401B7">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3401B7">
              <w:rPr>
                <w:rFonts w:ascii="Calibri" w:eastAsia="Times New Roman" w:hAnsi="Calibri" w:cs="Times New Roman"/>
                <w:color w:val="000000"/>
                <w:sz w:val="16"/>
                <w:szCs w:val="16"/>
                <w:lang w:eastAsia="en-AU"/>
              </w:rPr>
              <w:t>Develop self-awareness and set directions</w:t>
            </w:r>
          </w:p>
          <w:p w14:paraId="1C66DB34" w14:textId="77777777" w:rsidR="00EC36EA" w:rsidRPr="003401B7" w:rsidRDefault="00EC36EA" w:rsidP="003401B7">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3401B7">
              <w:rPr>
                <w:rFonts w:ascii="Calibri" w:eastAsia="Times New Roman" w:hAnsi="Calibri" w:cs="Times New Roman"/>
                <w:color w:val="000000"/>
                <w:sz w:val="16"/>
                <w:szCs w:val="16"/>
                <w:lang w:eastAsia="en-AU"/>
              </w:rPr>
              <w:t xml:space="preserve">Employ a range of learning strategies to develop relevant skills and </w:t>
            </w:r>
          </w:p>
          <w:p w14:paraId="30F413F6" w14:textId="77777777" w:rsidR="00EC36EA" w:rsidRPr="003401B7" w:rsidRDefault="00EC36EA" w:rsidP="003401B7">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3401B7">
              <w:rPr>
                <w:rFonts w:ascii="Calibri" w:eastAsia="Times New Roman" w:hAnsi="Calibri" w:cs="Times New Roman"/>
                <w:color w:val="000000"/>
                <w:sz w:val="16"/>
                <w:szCs w:val="16"/>
                <w:lang w:eastAsia="en-AU"/>
              </w:rPr>
              <w:t xml:space="preserve">knowledge </w:t>
            </w:r>
          </w:p>
          <w:p w14:paraId="1EAE9571" w14:textId="77777777" w:rsidR="00EC36EA" w:rsidRPr="003401B7" w:rsidRDefault="00EC36EA" w:rsidP="003401B7">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3401B7">
              <w:rPr>
                <w:rFonts w:ascii="Calibri" w:eastAsia="Times New Roman" w:hAnsi="Calibri" w:cs="Times New Roman"/>
                <w:color w:val="000000"/>
                <w:sz w:val="16"/>
                <w:szCs w:val="16"/>
                <w:lang w:eastAsia="en-AU"/>
              </w:rPr>
              <w:t>Participate in learning, work and community life</w:t>
            </w:r>
          </w:p>
          <w:p w14:paraId="2AA7D80F" w14:textId="77777777" w:rsidR="00EC36EA" w:rsidRPr="003401B7" w:rsidRDefault="00EC36EA" w:rsidP="003401B7">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3401B7">
              <w:rPr>
                <w:rFonts w:ascii="Calibri" w:eastAsia="Times New Roman" w:hAnsi="Calibri" w:cs="Times New Roman"/>
                <w:color w:val="000000"/>
                <w:sz w:val="16"/>
                <w:szCs w:val="16"/>
                <w:lang w:eastAsia="en-AU"/>
              </w:rPr>
              <w:t>Work with roles and responsibilities</w:t>
            </w:r>
          </w:p>
          <w:p w14:paraId="04188049" w14:textId="77777777" w:rsidR="00EC36EA" w:rsidRPr="00821D41" w:rsidRDefault="00EC36EA" w:rsidP="003A742D">
            <w:pPr>
              <w:pStyle w:val="ListParagraph"/>
              <w:numPr>
                <w:ilvl w:val="0"/>
                <w:numId w:val="11"/>
              </w:numPr>
              <w:spacing w:after="80" w:line="240" w:lineRule="auto"/>
              <w:ind w:left="426" w:hanging="284"/>
              <w:rPr>
                <w:rFonts w:ascii="Calibri" w:eastAsia="Times New Roman" w:hAnsi="Calibri" w:cs="Times New Roman"/>
                <w:b/>
                <w:bCs/>
                <w:color w:val="000000"/>
                <w:sz w:val="20"/>
                <w:szCs w:val="20"/>
                <w:lang w:eastAsia="en-AU"/>
              </w:rPr>
            </w:pPr>
            <w:r w:rsidRPr="003401B7">
              <w:rPr>
                <w:rFonts w:ascii="Calibri" w:eastAsia="Times New Roman" w:hAnsi="Calibri" w:cs="Times New Roman"/>
                <w:color w:val="000000"/>
                <w:sz w:val="16"/>
                <w:szCs w:val="16"/>
                <w:lang w:eastAsia="en-AU"/>
              </w:rPr>
              <w:t>Recognise and respond to protocols in workplace/community</w:t>
            </w:r>
          </w:p>
        </w:tc>
        <w:tc>
          <w:tcPr>
            <w:tcW w:w="2474" w:type="pct"/>
            <w:tcBorders>
              <w:left w:val="nil"/>
            </w:tcBorders>
          </w:tcPr>
          <w:p w14:paraId="3AFE12EA" w14:textId="77777777" w:rsidR="00355F32" w:rsidRPr="00645843" w:rsidRDefault="00355F32" w:rsidP="00355F32">
            <w:pPr>
              <w:ind w:right="240"/>
              <w:jc w:val="center"/>
              <w:rPr>
                <w:rFonts w:ascii="Corbel" w:hAnsi="Corbel"/>
                <w:b/>
                <w:bCs/>
                <w:sz w:val="8"/>
                <w:szCs w:val="8"/>
              </w:rPr>
            </w:pPr>
          </w:p>
          <w:tbl>
            <w:tblPr>
              <w:tblStyle w:val="TableGrid"/>
              <w:tblW w:w="0" w:type="auto"/>
              <w:tblBorders>
                <w:bottom w:val="none" w:sz="0" w:space="0" w:color="auto"/>
              </w:tblBorders>
              <w:tblLook w:val="04A0" w:firstRow="1" w:lastRow="0" w:firstColumn="1" w:lastColumn="0" w:noHBand="0" w:noVBand="1"/>
            </w:tblPr>
            <w:tblGrid>
              <w:gridCol w:w="952"/>
              <w:gridCol w:w="953"/>
              <w:gridCol w:w="954"/>
              <w:gridCol w:w="954"/>
              <w:gridCol w:w="954"/>
            </w:tblGrid>
            <w:tr w:rsidR="00355F32" w14:paraId="34E398EF" w14:textId="77777777" w:rsidTr="00947DCB">
              <w:trPr>
                <w:trHeight w:val="51"/>
              </w:trPr>
              <w:tc>
                <w:tcPr>
                  <w:tcW w:w="969" w:type="dxa"/>
                  <w:tcBorders>
                    <w:bottom w:val="nil"/>
                  </w:tcBorders>
                </w:tcPr>
                <w:p w14:paraId="40285CCC" w14:textId="77777777" w:rsidR="00355F32" w:rsidRPr="00645843" w:rsidRDefault="00355F32" w:rsidP="00947DCB">
                  <w:pPr>
                    <w:ind w:right="240"/>
                    <w:jc w:val="center"/>
                    <w:rPr>
                      <w:rFonts w:ascii="Corbel" w:hAnsi="Corbel"/>
                      <w:b/>
                      <w:bCs/>
                      <w:sz w:val="8"/>
                      <w:szCs w:val="8"/>
                    </w:rPr>
                  </w:pPr>
                </w:p>
              </w:tc>
              <w:tc>
                <w:tcPr>
                  <w:tcW w:w="970" w:type="dxa"/>
                  <w:tcBorders>
                    <w:bottom w:val="nil"/>
                  </w:tcBorders>
                </w:tcPr>
                <w:p w14:paraId="677CC404" w14:textId="77777777" w:rsidR="00355F32" w:rsidRPr="00645843" w:rsidRDefault="00355F32" w:rsidP="00947DCB">
                  <w:pPr>
                    <w:ind w:right="240"/>
                    <w:jc w:val="center"/>
                    <w:rPr>
                      <w:rFonts w:ascii="Corbel" w:hAnsi="Corbel"/>
                      <w:b/>
                      <w:bCs/>
                      <w:sz w:val="8"/>
                      <w:szCs w:val="8"/>
                    </w:rPr>
                  </w:pPr>
                </w:p>
              </w:tc>
              <w:tc>
                <w:tcPr>
                  <w:tcW w:w="970" w:type="dxa"/>
                  <w:tcBorders>
                    <w:bottom w:val="nil"/>
                  </w:tcBorders>
                </w:tcPr>
                <w:p w14:paraId="3878B95A" w14:textId="77777777" w:rsidR="00355F32" w:rsidRPr="00645843" w:rsidRDefault="00355F32" w:rsidP="00947DCB">
                  <w:pPr>
                    <w:ind w:right="240"/>
                    <w:jc w:val="center"/>
                    <w:rPr>
                      <w:rFonts w:ascii="Corbel" w:hAnsi="Corbel"/>
                      <w:b/>
                      <w:bCs/>
                      <w:sz w:val="8"/>
                      <w:szCs w:val="8"/>
                    </w:rPr>
                  </w:pPr>
                </w:p>
              </w:tc>
              <w:tc>
                <w:tcPr>
                  <w:tcW w:w="970" w:type="dxa"/>
                  <w:tcBorders>
                    <w:bottom w:val="nil"/>
                  </w:tcBorders>
                </w:tcPr>
                <w:p w14:paraId="0A6B7AC1" w14:textId="77777777" w:rsidR="00355F32" w:rsidRPr="00645843" w:rsidRDefault="00355F32" w:rsidP="00947DCB">
                  <w:pPr>
                    <w:ind w:right="240"/>
                    <w:jc w:val="center"/>
                    <w:rPr>
                      <w:rFonts w:ascii="Corbel" w:hAnsi="Corbel"/>
                      <w:b/>
                      <w:bCs/>
                      <w:sz w:val="8"/>
                      <w:szCs w:val="8"/>
                    </w:rPr>
                  </w:pPr>
                </w:p>
              </w:tc>
              <w:tc>
                <w:tcPr>
                  <w:tcW w:w="970" w:type="dxa"/>
                  <w:tcBorders>
                    <w:bottom w:val="nil"/>
                  </w:tcBorders>
                </w:tcPr>
                <w:p w14:paraId="5850F569" w14:textId="77777777" w:rsidR="00355F32" w:rsidRPr="00645843" w:rsidRDefault="00355F32" w:rsidP="00947DCB">
                  <w:pPr>
                    <w:ind w:right="240"/>
                    <w:jc w:val="center"/>
                    <w:rPr>
                      <w:rFonts w:ascii="Corbel" w:hAnsi="Corbel"/>
                      <w:b/>
                      <w:bCs/>
                      <w:sz w:val="8"/>
                      <w:szCs w:val="8"/>
                    </w:rPr>
                  </w:pPr>
                </w:p>
              </w:tc>
            </w:tr>
          </w:tbl>
          <w:p w14:paraId="1A6ECFDC" w14:textId="77777777" w:rsidR="00355F32" w:rsidRDefault="00355F32" w:rsidP="00355F32">
            <w:pPr>
              <w:tabs>
                <w:tab w:val="left" w:pos="-57"/>
                <w:tab w:val="left" w:pos="0"/>
                <w:tab w:val="center" w:pos="970"/>
                <w:tab w:val="center" w:pos="1962"/>
                <w:tab w:val="left" w:pos="2869"/>
                <w:tab w:val="left" w:pos="3861"/>
                <w:tab w:val="left" w:pos="4712"/>
              </w:tabs>
              <w:ind w:left="-83" w:right="240"/>
              <w:rPr>
                <w:rFonts w:ascii="Arial Narrow" w:hAnsi="Arial Narrow"/>
                <w:bCs/>
                <w:sz w:val="18"/>
                <w:szCs w:val="18"/>
              </w:rPr>
            </w:pPr>
            <w:r>
              <w:rPr>
                <w:rFonts w:ascii="Arial Narrow" w:hAnsi="Arial Narrow"/>
                <w:bCs/>
                <w:sz w:val="18"/>
                <w:szCs w:val="18"/>
              </w:rPr>
              <w:tab/>
              <w:t>0</w:t>
            </w:r>
            <w:r>
              <w:rPr>
                <w:rFonts w:ascii="Arial Narrow" w:hAnsi="Arial Narrow"/>
                <w:bCs/>
                <w:sz w:val="18"/>
                <w:szCs w:val="18"/>
              </w:rPr>
              <w:tab/>
              <w:t>1</w:t>
            </w:r>
            <w:r>
              <w:rPr>
                <w:rFonts w:ascii="Arial Narrow" w:hAnsi="Arial Narrow"/>
                <w:bCs/>
                <w:sz w:val="18"/>
                <w:szCs w:val="18"/>
              </w:rPr>
              <w:tab/>
              <w:t>2</w:t>
            </w:r>
            <w:r>
              <w:rPr>
                <w:rFonts w:ascii="Arial Narrow" w:hAnsi="Arial Narrow"/>
                <w:bCs/>
                <w:sz w:val="18"/>
                <w:szCs w:val="18"/>
              </w:rPr>
              <w:tab/>
              <w:t>3</w:t>
            </w:r>
            <w:r>
              <w:rPr>
                <w:rFonts w:ascii="Arial Narrow" w:hAnsi="Arial Narrow"/>
                <w:bCs/>
                <w:sz w:val="18"/>
                <w:szCs w:val="18"/>
              </w:rPr>
              <w:tab/>
              <w:t>4</w:t>
            </w:r>
            <w:r>
              <w:rPr>
                <w:rFonts w:ascii="Arial Narrow" w:hAnsi="Arial Narrow"/>
                <w:bCs/>
                <w:sz w:val="18"/>
                <w:szCs w:val="18"/>
              </w:rPr>
              <w:tab/>
              <w:t xml:space="preserve"> 5</w:t>
            </w:r>
          </w:p>
          <w:p w14:paraId="2828E5E4" w14:textId="77777777" w:rsidR="00355F32" w:rsidRDefault="00355F32" w:rsidP="00355F32">
            <w:pPr>
              <w:tabs>
                <w:tab w:val="left" w:pos="-57"/>
                <w:tab w:val="left" w:pos="397"/>
                <w:tab w:val="center" w:pos="2444"/>
                <w:tab w:val="right" w:pos="4854"/>
              </w:tabs>
              <w:ind w:left="-83" w:right="240"/>
              <w:rPr>
                <w:rFonts w:ascii="Arial Narrow" w:hAnsi="Arial Narrow"/>
                <w:bCs/>
                <w:sz w:val="18"/>
                <w:szCs w:val="14"/>
              </w:rPr>
            </w:pPr>
            <w:r w:rsidRPr="00DE1AFF">
              <w:rPr>
                <w:rFonts w:ascii="Arial Narrow" w:hAnsi="Arial Narrow"/>
                <w:bCs/>
                <w:sz w:val="18"/>
                <w:szCs w:val="14"/>
              </w:rPr>
              <w:t xml:space="preserve">Not </w:t>
            </w:r>
            <w:r>
              <w:rPr>
                <w:rFonts w:ascii="Arial Narrow" w:hAnsi="Arial Narrow"/>
                <w:bCs/>
                <w:sz w:val="18"/>
                <w:szCs w:val="14"/>
              </w:rPr>
              <w:t xml:space="preserve">satisfactory  </w:t>
            </w:r>
            <w:r w:rsidRPr="00DE1AFF">
              <w:rPr>
                <w:rFonts w:ascii="Arial Narrow" w:hAnsi="Arial Narrow"/>
                <w:bCs/>
                <w:sz w:val="18"/>
                <w:szCs w:val="14"/>
              </w:rPr>
              <w:tab/>
            </w:r>
            <w:proofErr w:type="spellStart"/>
            <w:r w:rsidRPr="00DE1AFF">
              <w:rPr>
                <w:rFonts w:ascii="Arial Narrow" w:hAnsi="Arial Narrow"/>
                <w:bCs/>
                <w:sz w:val="18"/>
                <w:szCs w:val="14"/>
              </w:rPr>
              <w:t>Satisfactory</w:t>
            </w:r>
            <w:proofErr w:type="spellEnd"/>
            <w:r>
              <w:rPr>
                <w:rFonts w:ascii="Arial Narrow" w:hAnsi="Arial Narrow"/>
                <w:bCs/>
                <w:sz w:val="18"/>
                <w:szCs w:val="14"/>
              </w:rPr>
              <w:t xml:space="preserve"> </w:t>
            </w:r>
            <w:r>
              <w:rPr>
                <w:rFonts w:ascii="Arial Narrow" w:hAnsi="Arial Narrow"/>
                <w:bCs/>
                <w:sz w:val="18"/>
                <w:szCs w:val="14"/>
              </w:rPr>
              <w:tab/>
            </w:r>
            <w:r w:rsidRPr="00DE1AFF">
              <w:rPr>
                <w:rFonts w:ascii="Arial Narrow" w:hAnsi="Arial Narrow"/>
                <w:bCs/>
                <w:sz w:val="18"/>
                <w:szCs w:val="14"/>
              </w:rPr>
              <w:t>Excellent</w:t>
            </w:r>
          </w:p>
          <w:p w14:paraId="440833CB" w14:textId="77777777" w:rsidR="00EC36EA" w:rsidRDefault="00EC36EA" w:rsidP="00EC36EA">
            <w:pPr>
              <w:tabs>
                <w:tab w:val="left" w:pos="-57"/>
                <w:tab w:val="left" w:pos="397"/>
                <w:tab w:val="left" w:pos="851"/>
                <w:tab w:val="left" w:pos="1304"/>
                <w:tab w:val="left" w:pos="1758"/>
                <w:tab w:val="center" w:pos="2211"/>
                <w:tab w:val="left" w:pos="2665"/>
                <w:tab w:val="left" w:pos="3119"/>
                <w:tab w:val="left" w:pos="3572"/>
                <w:tab w:val="left" w:pos="4026"/>
                <w:tab w:val="right" w:pos="4423"/>
              </w:tabs>
              <w:ind w:left="-83" w:right="240"/>
              <w:rPr>
                <w:b/>
                <w:sz w:val="28"/>
              </w:rPr>
            </w:pPr>
          </w:p>
        </w:tc>
      </w:tr>
    </w:tbl>
    <w:p w14:paraId="6C9A97DE" w14:textId="77777777" w:rsidR="00D877A3" w:rsidRDefault="00D877A3">
      <w:pPr>
        <w:spacing w:after="0" w:line="240" w:lineRule="auto"/>
        <w:rPr>
          <w:rFonts w:ascii="Sketch Block Bold" w:hAnsi="Sketch Block Bold"/>
          <w:i/>
          <w:color w:val="0070C0"/>
          <w:sz w:val="36"/>
          <w:szCs w:val="36"/>
        </w:rPr>
      </w:pPr>
      <w:r>
        <w:rPr>
          <w:rFonts w:ascii="Sketch Block Bold" w:hAnsi="Sketch Block Bold"/>
          <w:i/>
          <w:color w:val="0070C0"/>
          <w:sz w:val="36"/>
          <w:szCs w:val="36"/>
        </w:rPr>
        <w:br w:type="page"/>
      </w:r>
    </w:p>
    <w:p w14:paraId="01C10AE0" w14:textId="77777777" w:rsidR="00397C89" w:rsidRPr="00067E72" w:rsidRDefault="00397C89" w:rsidP="00067E72">
      <w:pPr>
        <w:pStyle w:val="Heading2"/>
      </w:pPr>
      <w:r w:rsidRPr="00067E72">
        <w:lastRenderedPageBreak/>
        <w:t>If you’re in the mood</w:t>
      </w:r>
      <w:proofErr w:type="gramStart"/>
      <w:r w:rsidRPr="00067E72">
        <w:t>…..</w:t>
      </w:r>
      <w:proofErr w:type="gramEnd"/>
      <w:r w:rsidRPr="00067E72">
        <w:t xml:space="preserve">   some mindfulness colouring </w:t>
      </w:r>
    </w:p>
    <w:p w14:paraId="65CAE427" w14:textId="77777777" w:rsidR="00397C89" w:rsidRDefault="00D877A3" w:rsidP="00397C89">
      <w:pPr>
        <w:pStyle w:val="block"/>
        <w:rPr>
          <w:rFonts w:ascii="Monotype Corsiva" w:hAnsi="Monotype Corsiva"/>
          <w:sz w:val="32"/>
          <w:szCs w:val="40"/>
        </w:rPr>
      </w:pPr>
      <w:r w:rsidRPr="00F21882">
        <w:rPr>
          <w:rFonts w:ascii="Monotype Corsiva" w:hAnsi="Monotype Corsiva"/>
          <w:noProof/>
          <w:sz w:val="32"/>
          <w:szCs w:val="40"/>
        </w:rPr>
        <w:drawing>
          <wp:anchor distT="0" distB="0" distL="114300" distR="114300" simplePos="0" relativeHeight="251725824" behindDoc="0" locked="0" layoutInCell="1" allowOverlap="1" wp14:anchorId="0F6EC513" wp14:editId="278B2BEA">
            <wp:simplePos x="0" y="0"/>
            <wp:positionH relativeFrom="column">
              <wp:posOffset>399415</wp:posOffset>
            </wp:positionH>
            <wp:positionV relativeFrom="paragraph">
              <wp:posOffset>96257</wp:posOffset>
            </wp:positionV>
            <wp:extent cx="5560212" cy="8134710"/>
            <wp:effectExtent l="0" t="0" r="2540" b="0"/>
            <wp:wrapNone/>
            <wp:docPr id="81" name="Picture 81" descr="Fun and disproportiante map of the city of Adelaide, with pandas, shops and a football stadium.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louring_Reflection journal\scan0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564821" cy="81414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9F8F87" w14:textId="77777777" w:rsidR="00397C89" w:rsidRDefault="00397C89" w:rsidP="00397C89">
      <w:pPr>
        <w:pStyle w:val="block"/>
        <w:jc w:val="center"/>
        <w:rPr>
          <w:rFonts w:ascii="Monotype Corsiva" w:hAnsi="Monotype Corsiva"/>
          <w:sz w:val="32"/>
          <w:szCs w:val="40"/>
        </w:rPr>
      </w:pPr>
    </w:p>
    <w:p w14:paraId="0B51F2FB" w14:textId="77777777" w:rsidR="00397C89" w:rsidRDefault="00397C89" w:rsidP="00397C89">
      <w:pPr>
        <w:pStyle w:val="block"/>
        <w:jc w:val="center"/>
        <w:rPr>
          <w:rFonts w:ascii="Monotype Corsiva" w:hAnsi="Monotype Corsiva"/>
          <w:sz w:val="32"/>
          <w:szCs w:val="40"/>
        </w:rPr>
      </w:pPr>
    </w:p>
    <w:p w14:paraId="61E33EDB" w14:textId="77777777" w:rsidR="00397C89" w:rsidRDefault="00397C89" w:rsidP="00397C89">
      <w:pPr>
        <w:pStyle w:val="block"/>
        <w:jc w:val="center"/>
        <w:rPr>
          <w:rFonts w:ascii="Monotype Corsiva" w:hAnsi="Monotype Corsiva"/>
          <w:sz w:val="32"/>
          <w:szCs w:val="40"/>
        </w:rPr>
      </w:pPr>
    </w:p>
    <w:p w14:paraId="65EF2FD2" w14:textId="77777777" w:rsidR="00397C89" w:rsidRDefault="00397C89" w:rsidP="00397C89">
      <w:pPr>
        <w:pStyle w:val="block"/>
        <w:jc w:val="center"/>
        <w:rPr>
          <w:rFonts w:ascii="Monotype Corsiva" w:hAnsi="Monotype Corsiva"/>
          <w:sz w:val="32"/>
          <w:szCs w:val="40"/>
        </w:rPr>
      </w:pPr>
    </w:p>
    <w:p w14:paraId="240A8A72" w14:textId="77777777" w:rsidR="00397C89" w:rsidRDefault="00397C89" w:rsidP="00397C89">
      <w:pPr>
        <w:pStyle w:val="block"/>
        <w:jc w:val="center"/>
        <w:rPr>
          <w:rFonts w:ascii="Monotype Corsiva" w:hAnsi="Monotype Corsiva"/>
          <w:sz w:val="32"/>
          <w:szCs w:val="40"/>
        </w:rPr>
      </w:pPr>
    </w:p>
    <w:p w14:paraId="436DF442" w14:textId="77777777" w:rsidR="00397C89" w:rsidRDefault="00397C89" w:rsidP="00397C89">
      <w:pPr>
        <w:pStyle w:val="block"/>
        <w:jc w:val="center"/>
        <w:rPr>
          <w:rFonts w:ascii="Monotype Corsiva" w:hAnsi="Monotype Corsiva"/>
          <w:sz w:val="32"/>
          <w:szCs w:val="40"/>
        </w:rPr>
      </w:pPr>
    </w:p>
    <w:p w14:paraId="6C404E55" w14:textId="77777777" w:rsidR="00397C89" w:rsidRDefault="00397C89" w:rsidP="00397C89">
      <w:pPr>
        <w:pStyle w:val="block"/>
        <w:jc w:val="center"/>
        <w:rPr>
          <w:rFonts w:ascii="Monotype Corsiva" w:hAnsi="Monotype Corsiva"/>
          <w:sz w:val="32"/>
          <w:szCs w:val="40"/>
        </w:rPr>
      </w:pPr>
    </w:p>
    <w:p w14:paraId="7A0A0238" w14:textId="77777777" w:rsidR="00397C89" w:rsidRDefault="00397C89" w:rsidP="00397C89">
      <w:pPr>
        <w:pStyle w:val="block"/>
        <w:jc w:val="center"/>
        <w:rPr>
          <w:rFonts w:ascii="Monotype Corsiva" w:hAnsi="Monotype Corsiva"/>
          <w:sz w:val="32"/>
          <w:szCs w:val="40"/>
        </w:rPr>
      </w:pPr>
    </w:p>
    <w:p w14:paraId="6D041B8C" w14:textId="77777777" w:rsidR="00397C89" w:rsidRDefault="00397C89" w:rsidP="00397C89">
      <w:pPr>
        <w:pStyle w:val="block"/>
        <w:jc w:val="center"/>
        <w:rPr>
          <w:rFonts w:ascii="Monotype Corsiva" w:hAnsi="Monotype Corsiva"/>
          <w:sz w:val="32"/>
          <w:szCs w:val="40"/>
        </w:rPr>
      </w:pPr>
    </w:p>
    <w:p w14:paraId="51A1B7C7" w14:textId="77777777" w:rsidR="00397C89" w:rsidRDefault="00397C89" w:rsidP="00397C89">
      <w:pPr>
        <w:pStyle w:val="block"/>
        <w:jc w:val="center"/>
        <w:rPr>
          <w:rFonts w:ascii="Monotype Corsiva" w:hAnsi="Monotype Corsiva"/>
          <w:sz w:val="32"/>
          <w:szCs w:val="40"/>
        </w:rPr>
      </w:pPr>
    </w:p>
    <w:p w14:paraId="4414391D" w14:textId="77777777" w:rsidR="00397C89" w:rsidRDefault="00397C89" w:rsidP="00397C89">
      <w:pPr>
        <w:pStyle w:val="block"/>
        <w:jc w:val="center"/>
        <w:rPr>
          <w:rFonts w:ascii="Monotype Corsiva" w:hAnsi="Monotype Corsiva"/>
          <w:sz w:val="32"/>
          <w:szCs w:val="40"/>
        </w:rPr>
      </w:pPr>
    </w:p>
    <w:p w14:paraId="56DFF5FC" w14:textId="77777777" w:rsidR="00397C89" w:rsidRDefault="00397C89" w:rsidP="00397C89">
      <w:pPr>
        <w:pStyle w:val="block"/>
        <w:jc w:val="center"/>
        <w:rPr>
          <w:rFonts w:ascii="Monotype Corsiva" w:hAnsi="Monotype Corsiva"/>
          <w:sz w:val="32"/>
          <w:szCs w:val="40"/>
        </w:rPr>
      </w:pPr>
    </w:p>
    <w:p w14:paraId="68ECA653" w14:textId="77777777" w:rsidR="00397C89" w:rsidRDefault="00397C89" w:rsidP="00397C89">
      <w:pPr>
        <w:pStyle w:val="block"/>
        <w:jc w:val="center"/>
        <w:rPr>
          <w:rFonts w:ascii="Monotype Corsiva" w:hAnsi="Monotype Corsiva"/>
          <w:sz w:val="32"/>
          <w:szCs w:val="40"/>
        </w:rPr>
      </w:pPr>
    </w:p>
    <w:p w14:paraId="59B5BFED" w14:textId="77777777" w:rsidR="00397C89" w:rsidRDefault="00397C89" w:rsidP="00397C89">
      <w:pPr>
        <w:pStyle w:val="block"/>
        <w:jc w:val="center"/>
        <w:rPr>
          <w:rFonts w:ascii="Monotype Corsiva" w:hAnsi="Monotype Corsiva"/>
          <w:sz w:val="32"/>
          <w:szCs w:val="40"/>
        </w:rPr>
      </w:pPr>
    </w:p>
    <w:p w14:paraId="2C90D804" w14:textId="77777777" w:rsidR="00397C89" w:rsidRDefault="00397C89" w:rsidP="00397C89">
      <w:pPr>
        <w:pStyle w:val="block"/>
        <w:jc w:val="center"/>
        <w:rPr>
          <w:rFonts w:ascii="Monotype Corsiva" w:hAnsi="Monotype Corsiva"/>
          <w:sz w:val="32"/>
          <w:szCs w:val="40"/>
        </w:rPr>
      </w:pPr>
    </w:p>
    <w:p w14:paraId="4BBBE107" w14:textId="77777777" w:rsidR="00397C89" w:rsidRDefault="00397C89" w:rsidP="00397C89">
      <w:pPr>
        <w:pStyle w:val="block"/>
        <w:jc w:val="center"/>
        <w:rPr>
          <w:rFonts w:ascii="Monotype Corsiva" w:hAnsi="Monotype Corsiva"/>
          <w:sz w:val="32"/>
          <w:szCs w:val="40"/>
        </w:rPr>
      </w:pPr>
    </w:p>
    <w:p w14:paraId="01B49FA4" w14:textId="77777777" w:rsidR="00397C89" w:rsidRDefault="00397C89" w:rsidP="00397C89">
      <w:pPr>
        <w:pStyle w:val="block"/>
        <w:jc w:val="center"/>
        <w:rPr>
          <w:rFonts w:ascii="Monotype Corsiva" w:hAnsi="Monotype Corsiva"/>
          <w:sz w:val="32"/>
          <w:szCs w:val="40"/>
        </w:rPr>
      </w:pPr>
    </w:p>
    <w:p w14:paraId="095CFEBE" w14:textId="77777777" w:rsidR="00397C89" w:rsidRDefault="00397C89" w:rsidP="00397C89">
      <w:pPr>
        <w:pStyle w:val="block"/>
        <w:jc w:val="center"/>
        <w:rPr>
          <w:rFonts w:ascii="Monotype Corsiva" w:hAnsi="Monotype Corsiva"/>
          <w:sz w:val="32"/>
          <w:szCs w:val="40"/>
        </w:rPr>
      </w:pPr>
    </w:p>
    <w:p w14:paraId="4FA5804A" w14:textId="77777777" w:rsidR="00397C89" w:rsidRDefault="00397C89" w:rsidP="00397C89">
      <w:pPr>
        <w:pStyle w:val="block"/>
        <w:jc w:val="center"/>
        <w:rPr>
          <w:rFonts w:ascii="Monotype Corsiva" w:hAnsi="Monotype Corsiva"/>
          <w:sz w:val="32"/>
          <w:szCs w:val="40"/>
        </w:rPr>
      </w:pPr>
    </w:p>
    <w:p w14:paraId="1B37695F" w14:textId="77777777" w:rsidR="00397C89" w:rsidRDefault="00397C89" w:rsidP="00397C89">
      <w:pPr>
        <w:pStyle w:val="block"/>
        <w:jc w:val="center"/>
        <w:rPr>
          <w:rFonts w:ascii="Monotype Corsiva" w:hAnsi="Monotype Corsiva"/>
          <w:sz w:val="32"/>
          <w:szCs w:val="40"/>
        </w:rPr>
      </w:pPr>
    </w:p>
    <w:p w14:paraId="37D22B8B" w14:textId="77777777" w:rsidR="00397C89" w:rsidRDefault="00397C89" w:rsidP="00397C89">
      <w:pPr>
        <w:pStyle w:val="block"/>
        <w:jc w:val="center"/>
        <w:rPr>
          <w:rFonts w:ascii="Monotype Corsiva" w:hAnsi="Monotype Corsiva"/>
          <w:sz w:val="32"/>
          <w:szCs w:val="40"/>
        </w:rPr>
      </w:pPr>
    </w:p>
    <w:p w14:paraId="14DD38A8" w14:textId="77777777" w:rsidR="00397C89" w:rsidRDefault="00397C89" w:rsidP="00D877A3">
      <w:pPr>
        <w:pStyle w:val="Heading2"/>
      </w:pPr>
      <w:r>
        <w:t>What’s my mindset?</w:t>
      </w:r>
    </w:p>
    <w:p w14:paraId="05D3519D" w14:textId="77777777" w:rsidR="00397C89" w:rsidRPr="00160296" w:rsidRDefault="00397C89" w:rsidP="00160296">
      <w:r w:rsidRPr="00160296">
        <w:t>We are all born with a set of skills &amp; abilities BUT it’s not what you are born with that matters; it’s your mindset that matters.</w:t>
      </w:r>
    </w:p>
    <w:p w14:paraId="16EE9994" w14:textId="77777777" w:rsidR="00397C89" w:rsidRDefault="00397C89" w:rsidP="00397C89">
      <w:pPr>
        <w:pStyle w:val="block"/>
        <w:jc w:val="center"/>
        <w:rPr>
          <w:rFonts w:ascii="Monotype Corsiva" w:hAnsi="Monotype Corsiva"/>
          <w:sz w:val="32"/>
          <w:szCs w:val="40"/>
        </w:rPr>
      </w:pPr>
    </w:p>
    <w:p w14:paraId="5A867651" w14:textId="77777777" w:rsidR="00397C89" w:rsidRDefault="00397C89" w:rsidP="00397C89">
      <w:pPr>
        <w:pStyle w:val="block"/>
        <w:jc w:val="center"/>
        <w:rPr>
          <w:rFonts w:ascii="Monotype Corsiva" w:hAnsi="Monotype Corsiva"/>
          <w:sz w:val="32"/>
          <w:szCs w:val="40"/>
        </w:rPr>
      </w:pPr>
    </w:p>
    <w:p w14:paraId="7375DA10" w14:textId="77777777" w:rsidR="00397C89" w:rsidRDefault="00397C89" w:rsidP="00397C89">
      <w:pPr>
        <w:pStyle w:val="block"/>
        <w:jc w:val="center"/>
        <w:rPr>
          <w:rFonts w:ascii="Monotype Corsiva" w:hAnsi="Monotype Corsiva"/>
          <w:sz w:val="32"/>
          <w:szCs w:val="40"/>
        </w:rPr>
      </w:pPr>
    </w:p>
    <w:p w14:paraId="0B3B9373" w14:textId="77777777" w:rsidR="00397C89" w:rsidRDefault="00397C89" w:rsidP="00397C89">
      <w:pPr>
        <w:pStyle w:val="block"/>
        <w:jc w:val="center"/>
        <w:rPr>
          <w:rFonts w:ascii="Monotype Corsiva" w:hAnsi="Monotype Corsiva"/>
          <w:sz w:val="32"/>
          <w:szCs w:val="40"/>
        </w:rPr>
      </w:pPr>
    </w:p>
    <w:p w14:paraId="07944B2B" w14:textId="77777777" w:rsidR="00397C89" w:rsidRDefault="00397C89" w:rsidP="00397C89">
      <w:pPr>
        <w:pStyle w:val="block"/>
        <w:jc w:val="center"/>
        <w:rPr>
          <w:rFonts w:ascii="Monotype Corsiva" w:hAnsi="Monotype Corsiva"/>
          <w:sz w:val="32"/>
          <w:szCs w:val="40"/>
        </w:rPr>
      </w:pPr>
    </w:p>
    <w:p w14:paraId="5F14606C" w14:textId="77777777" w:rsidR="00397C89" w:rsidRDefault="00397C89" w:rsidP="00397C89">
      <w:pPr>
        <w:pStyle w:val="block"/>
        <w:jc w:val="center"/>
        <w:rPr>
          <w:rFonts w:ascii="Monotype Corsiva" w:hAnsi="Monotype Corsiva"/>
          <w:sz w:val="32"/>
          <w:szCs w:val="40"/>
        </w:rPr>
      </w:pPr>
    </w:p>
    <w:p w14:paraId="2BC40B18" w14:textId="77777777" w:rsidR="00397C89" w:rsidRDefault="00397C89" w:rsidP="00397C89">
      <w:pPr>
        <w:pStyle w:val="block"/>
        <w:jc w:val="center"/>
        <w:rPr>
          <w:rFonts w:ascii="Monotype Corsiva" w:hAnsi="Monotype Corsiva"/>
          <w:sz w:val="32"/>
          <w:szCs w:val="40"/>
        </w:rPr>
      </w:pPr>
    </w:p>
    <w:p w14:paraId="1AEA54DD" w14:textId="77777777" w:rsidR="00397C89" w:rsidRDefault="00397C89" w:rsidP="00397C89">
      <w:pPr>
        <w:pStyle w:val="block"/>
        <w:jc w:val="center"/>
        <w:rPr>
          <w:rFonts w:ascii="Monotype Corsiva" w:hAnsi="Monotype Corsiva"/>
          <w:sz w:val="32"/>
          <w:szCs w:val="40"/>
        </w:rPr>
      </w:pPr>
    </w:p>
    <w:p w14:paraId="2AC65E28" w14:textId="77777777" w:rsidR="00397C89" w:rsidRDefault="00397C89" w:rsidP="00397C89">
      <w:pPr>
        <w:pStyle w:val="block"/>
        <w:jc w:val="center"/>
        <w:rPr>
          <w:rFonts w:ascii="Monotype Corsiva" w:hAnsi="Monotype Corsiva"/>
          <w:sz w:val="32"/>
          <w:szCs w:val="40"/>
        </w:rPr>
      </w:pPr>
    </w:p>
    <w:p w14:paraId="1716DD08" w14:textId="77777777" w:rsidR="00397C89" w:rsidRDefault="00397C89" w:rsidP="00397C89">
      <w:pPr>
        <w:pStyle w:val="block"/>
        <w:jc w:val="center"/>
        <w:rPr>
          <w:rFonts w:ascii="Monotype Corsiva" w:hAnsi="Monotype Corsiva"/>
          <w:sz w:val="32"/>
          <w:szCs w:val="40"/>
        </w:rPr>
      </w:pPr>
    </w:p>
    <w:p w14:paraId="632A2DBB" w14:textId="77777777" w:rsidR="00397C89" w:rsidRDefault="00397C89" w:rsidP="00397C89">
      <w:pPr>
        <w:pStyle w:val="block"/>
        <w:jc w:val="center"/>
        <w:rPr>
          <w:rFonts w:ascii="Monotype Corsiva" w:hAnsi="Monotype Corsiva"/>
          <w:sz w:val="32"/>
          <w:szCs w:val="40"/>
        </w:rPr>
      </w:pPr>
    </w:p>
    <w:p w14:paraId="6429571E" w14:textId="77777777" w:rsidR="00397C89" w:rsidRDefault="00397C89" w:rsidP="00397C89">
      <w:pPr>
        <w:pStyle w:val="block"/>
        <w:jc w:val="center"/>
        <w:rPr>
          <w:rFonts w:ascii="Monotype Corsiva" w:hAnsi="Monotype Corsiva"/>
          <w:sz w:val="32"/>
          <w:szCs w:val="40"/>
        </w:rPr>
      </w:pPr>
    </w:p>
    <w:p w14:paraId="2100013A" w14:textId="77777777" w:rsidR="00397C89" w:rsidRPr="00160296" w:rsidRDefault="00397C89" w:rsidP="00160296">
      <w:pPr>
        <w:pStyle w:val="Heading3"/>
        <w:jc w:val="center"/>
        <w:rPr>
          <w:rStyle w:val="IntenseEmphasis"/>
        </w:rPr>
      </w:pPr>
      <w:r w:rsidRPr="00160296">
        <w:rPr>
          <w:rStyle w:val="IntenseEmphasis"/>
        </w:rPr>
        <w:sym w:font="Symbol" w:char="F0DD"/>
      </w:r>
      <w:r w:rsidRPr="00160296">
        <w:rPr>
          <w:rStyle w:val="IntenseEmphasis"/>
        </w:rPr>
        <w:t xml:space="preserve"> </w:t>
      </w:r>
      <w:r w:rsidRPr="00160296">
        <w:rPr>
          <w:rStyle w:val="IntenseEmphasis"/>
          <w:highlight w:val="yellow"/>
        </w:rPr>
        <w:t>Highlight</w:t>
      </w:r>
      <w:r w:rsidRPr="00160296">
        <w:rPr>
          <w:rStyle w:val="IntenseEmphasis"/>
        </w:rPr>
        <w:t xml:space="preserve"> the phrases you often feel</w:t>
      </w:r>
    </w:p>
    <w:p w14:paraId="183BD40E" w14:textId="77777777" w:rsidR="00160296" w:rsidRDefault="00160296" w:rsidP="00067E72">
      <w:pPr>
        <w:rPr>
          <w:color w:val="C00000"/>
        </w:rPr>
      </w:pPr>
    </w:p>
    <w:p w14:paraId="4A42E996" w14:textId="77777777" w:rsidR="00397C89" w:rsidRDefault="00397C89" w:rsidP="00067E72">
      <w:r>
        <w:rPr>
          <w:color w:val="C00000"/>
        </w:rPr>
        <w:t xml:space="preserve">Fixed Mindset: </w:t>
      </w:r>
      <w:r>
        <w:t>I believe my</w:t>
      </w:r>
      <w:r w:rsidRPr="001C53B3">
        <w:t xml:space="preserve"> talents and abilities are set in stone. </w:t>
      </w:r>
      <w:r>
        <w:t>I</w:t>
      </w:r>
      <w:r w:rsidRPr="001C53B3">
        <w:t xml:space="preserve"> must prove yourself over and over, trying to look smart and talented at all costs</w:t>
      </w:r>
      <w:r>
        <w:t>.</w:t>
      </w:r>
    </w:p>
    <w:p w14:paraId="04080ACB" w14:textId="77777777" w:rsidR="00397C89" w:rsidRDefault="00397C89" w:rsidP="00067E72">
      <w:r>
        <w:rPr>
          <w:color w:val="C00000"/>
        </w:rPr>
        <w:t xml:space="preserve">Growth Mindset: </w:t>
      </w:r>
      <w:r>
        <w:t>I know that talents can be developed and that great abilities are built over time. I believe that my qualities can be cultivated through my efforts.</w:t>
      </w:r>
    </w:p>
    <w:p w14:paraId="4392C56B" w14:textId="77777777" w:rsidR="00397C89" w:rsidRPr="00067E72" w:rsidRDefault="00397C89" w:rsidP="00067E72">
      <w:pPr>
        <w:rPr>
          <w:rStyle w:val="Emphasis"/>
        </w:rPr>
      </w:pPr>
      <w:r w:rsidRPr="00067E72">
        <w:rPr>
          <w:rStyle w:val="Emphasis"/>
        </w:rPr>
        <w:t>I believe I currently have a _________mindset</w:t>
      </w:r>
    </w:p>
    <w:p w14:paraId="70AC7222" w14:textId="77777777" w:rsidR="00067E72" w:rsidRDefault="00067E72">
      <w:pPr>
        <w:spacing w:after="0" w:line="240" w:lineRule="auto"/>
        <w:rPr>
          <w:rFonts w:asciiTheme="majorHAnsi" w:hAnsiTheme="majorHAnsi" w:cs="Arial"/>
          <w:b/>
          <w:sz w:val="28"/>
          <w:szCs w:val="36"/>
        </w:rPr>
      </w:pPr>
      <w:r>
        <w:lastRenderedPageBreak/>
        <w:br w:type="page"/>
      </w:r>
    </w:p>
    <w:p w14:paraId="22A38182" w14:textId="77777777" w:rsidR="00397C89" w:rsidRPr="00D877A3" w:rsidRDefault="00397C89" w:rsidP="00D877A3">
      <w:pPr>
        <w:pStyle w:val="Heading2"/>
      </w:pPr>
      <w:r w:rsidRPr="00D877A3">
        <w:lastRenderedPageBreak/>
        <w:t>Mindset activity</w:t>
      </w:r>
    </w:p>
    <w:p w14:paraId="75AC1524" w14:textId="77777777" w:rsidR="00397C89" w:rsidRPr="005E3C38" w:rsidRDefault="00397C89" w:rsidP="005E3C38">
      <w:pPr>
        <w:pStyle w:val="ListParagraph"/>
        <w:numPr>
          <w:ilvl w:val="0"/>
          <w:numId w:val="23"/>
        </w:numPr>
      </w:pPr>
      <w:r w:rsidRPr="005E3C38">
        <w:t>Using the worksheet below, list two things you have a Growth Mindset about and up to 2 things you have a Fixed Mindset about.</w:t>
      </w:r>
    </w:p>
    <w:p w14:paraId="65B3F9C4" w14:textId="77777777" w:rsidR="00397C89" w:rsidRPr="005E3C38" w:rsidRDefault="00397C89" w:rsidP="005E3C38">
      <w:pPr>
        <w:pStyle w:val="ListParagraph"/>
        <w:numPr>
          <w:ilvl w:val="0"/>
          <w:numId w:val="23"/>
        </w:numPr>
      </w:pPr>
      <w:r w:rsidRPr="005E3C38">
        <w:t>What are some of the “in the moment” thoughts you have when faced with doing the things you have listed?</w:t>
      </w:r>
    </w:p>
    <w:p w14:paraId="4481BF6D" w14:textId="77777777" w:rsidR="00397C89" w:rsidRDefault="005E3C38" w:rsidP="005E3C38">
      <w:pPr>
        <w:pStyle w:val="ListParagraph"/>
        <w:numPr>
          <w:ilvl w:val="0"/>
          <w:numId w:val="23"/>
        </w:numPr>
      </w:pPr>
      <w:r w:rsidRPr="005E3C38">
        <w:t>Are</w:t>
      </w:r>
      <w:r w:rsidR="00397C89" w:rsidRPr="005E3C38">
        <w:t xml:space="preserve"> there any past experiences that have amplified or confirmed this mindset for you?</w:t>
      </w:r>
    </w:p>
    <w:p w14:paraId="40998FAA" w14:textId="77777777" w:rsidR="003B6BA3" w:rsidRDefault="003B6BA3" w:rsidP="003B6BA3">
      <w:pPr>
        <w:ind w:left="360"/>
      </w:pPr>
    </w:p>
    <w:p w14:paraId="5E294925" w14:textId="77777777" w:rsidR="003B6BA3" w:rsidRPr="005E3C38" w:rsidRDefault="003B6BA3" w:rsidP="003B6BA3">
      <w:pPr>
        <w:pStyle w:val="Heading3"/>
      </w:pPr>
      <w:r>
        <w:t>Growth mindset</w:t>
      </w:r>
    </w:p>
    <w:tbl>
      <w:tblPr>
        <w:tblStyle w:val="TableGrid"/>
        <w:tblW w:w="0" w:type="auto"/>
        <w:tblLook w:val="04A0" w:firstRow="1" w:lastRow="0" w:firstColumn="1" w:lastColumn="0" w:noHBand="0" w:noVBand="1"/>
      </w:tblPr>
      <w:tblGrid>
        <w:gridCol w:w="2507"/>
        <w:gridCol w:w="3893"/>
        <w:gridCol w:w="3868"/>
      </w:tblGrid>
      <w:tr w:rsidR="00397C89" w:rsidRPr="003B6BA3" w14:paraId="746DFB06" w14:textId="77777777" w:rsidTr="00F97B91">
        <w:trPr>
          <w:tblHeader/>
        </w:trPr>
        <w:tc>
          <w:tcPr>
            <w:tcW w:w="2547" w:type="dxa"/>
          </w:tcPr>
          <w:p w14:paraId="70E7E8DB" w14:textId="77777777" w:rsidR="00397C89" w:rsidRPr="003B6BA3" w:rsidRDefault="00397C89" w:rsidP="003B6BA3">
            <w:pPr>
              <w:pStyle w:val="Heading4"/>
              <w:outlineLvl w:val="3"/>
            </w:pPr>
            <w:r w:rsidRPr="003B6BA3">
              <w:t>Activity</w:t>
            </w:r>
          </w:p>
        </w:tc>
        <w:tc>
          <w:tcPr>
            <w:tcW w:w="3969" w:type="dxa"/>
          </w:tcPr>
          <w:p w14:paraId="0BDD004A" w14:textId="77777777" w:rsidR="00397C89" w:rsidRPr="003B6BA3" w:rsidRDefault="00397C89" w:rsidP="003B6BA3">
            <w:pPr>
              <w:pStyle w:val="Heading4"/>
              <w:outlineLvl w:val="3"/>
            </w:pPr>
            <w:r w:rsidRPr="003B6BA3">
              <w:t>“in the moment” thoughts</w:t>
            </w:r>
          </w:p>
        </w:tc>
        <w:tc>
          <w:tcPr>
            <w:tcW w:w="3940" w:type="dxa"/>
          </w:tcPr>
          <w:p w14:paraId="3860CB8F" w14:textId="77777777" w:rsidR="00397C89" w:rsidRPr="003B6BA3" w:rsidRDefault="00397C89" w:rsidP="003B6BA3">
            <w:pPr>
              <w:pStyle w:val="Heading4"/>
              <w:outlineLvl w:val="3"/>
            </w:pPr>
            <w:r w:rsidRPr="003B6BA3">
              <w:t xml:space="preserve">Past </w:t>
            </w:r>
            <w:r w:rsidR="003B6BA3">
              <w:t>e</w:t>
            </w:r>
            <w:r w:rsidRPr="003B6BA3">
              <w:t>xperience</w:t>
            </w:r>
          </w:p>
        </w:tc>
      </w:tr>
      <w:tr w:rsidR="00397C89" w:rsidRPr="003B6BA3" w14:paraId="7EC57491" w14:textId="77777777" w:rsidTr="003B6BA3">
        <w:tc>
          <w:tcPr>
            <w:tcW w:w="2547" w:type="dxa"/>
            <w:vAlign w:val="center"/>
          </w:tcPr>
          <w:p w14:paraId="3A43F95C" w14:textId="77777777" w:rsidR="00397C89" w:rsidRPr="003B6BA3" w:rsidRDefault="003B6BA3" w:rsidP="003B6BA3">
            <w:pPr>
              <w:spacing w:before="60"/>
              <w:rPr>
                <w:rStyle w:val="Emphasis"/>
              </w:rPr>
            </w:pPr>
            <w:r w:rsidRPr="003B6BA3">
              <w:rPr>
                <w:rStyle w:val="Emphasis"/>
              </w:rPr>
              <w:t>Example:</w:t>
            </w:r>
            <w:r w:rsidR="00397C89" w:rsidRPr="003B6BA3">
              <w:rPr>
                <w:rStyle w:val="Emphasis"/>
              </w:rPr>
              <w:t xml:space="preserve"> Making friends</w:t>
            </w:r>
          </w:p>
        </w:tc>
        <w:tc>
          <w:tcPr>
            <w:tcW w:w="3969" w:type="dxa"/>
            <w:vAlign w:val="center"/>
          </w:tcPr>
          <w:p w14:paraId="5CC212B7" w14:textId="77777777" w:rsidR="00397C89" w:rsidRPr="003B6BA3" w:rsidRDefault="003B6BA3" w:rsidP="003B6BA3">
            <w:pPr>
              <w:spacing w:before="60"/>
              <w:rPr>
                <w:rStyle w:val="Emphasis"/>
              </w:rPr>
            </w:pPr>
            <w:r w:rsidRPr="003B6BA3">
              <w:rPr>
                <w:rStyle w:val="Emphasis"/>
              </w:rPr>
              <w:t xml:space="preserve">Example: </w:t>
            </w:r>
            <w:r w:rsidR="00397C89" w:rsidRPr="003B6BA3">
              <w:rPr>
                <w:rStyle w:val="Emphasis"/>
              </w:rPr>
              <w:t>I like making new friends</w:t>
            </w:r>
          </w:p>
        </w:tc>
        <w:tc>
          <w:tcPr>
            <w:tcW w:w="3940" w:type="dxa"/>
            <w:vAlign w:val="center"/>
          </w:tcPr>
          <w:p w14:paraId="1C54DD96" w14:textId="77777777" w:rsidR="00397C89" w:rsidRPr="003B6BA3" w:rsidRDefault="003B6BA3" w:rsidP="003B6BA3">
            <w:pPr>
              <w:spacing w:before="60"/>
              <w:rPr>
                <w:rStyle w:val="Emphasis"/>
              </w:rPr>
            </w:pPr>
            <w:r w:rsidRPr="003B6BA3">
              <w:rPr>
                <w:rStyle w:val="Emphasis"/>
              </w:rPr>
              <w:t xml:space="preserve">Example: </w:t>
            </w:r>
            <w:r w:rsidR="00397C89" w:rsidRPr="003B6BA3">
              <w:rPr>
                <w:rStyle w:val="Emphasis"/>
              </w:rPr>
              <w:t>I’ve made many new friends</w:t>
            </w:r>
          </w:p>
        </w:tc>
      </w:tr>
      <w:tr w:rsidR="00397C89" w:rsidRPr="003B6BA3" w14:paraId="1C9D87AC" w14:textId="77777777" w:rsidTr="00397C89">
        <w:tc>
          <w:tcPr>
            <w:tcW w:w="2547" w:type="dxa"/>
          </w:tcPr>
          <w:p w14:paraId="7815DDE7" w14:textId="77777777" w:rsidR="00397C89" w:rsidRPr="003B6BA3" w:rsidRDefault="00397C89" w:rsidP="003B6BA3">
            <w:r w:rsidRPr="003B6BA3">
              <w:t>1.</w:t>
            </w:r>
          </w:p>
          <w:p w14:paraId="79EED13D" w14:textId="77777777" w:rsidR="00397C89" w:rsidRDefault="00397C89" w:rsidP="003B6BA3"/>
          <w:p w14:paraId="59DE07C5" w14:textId="77777777" w:rsidR="003B6BA3" w:rsidRDefault="003B6BA3" w:rsidP="003B6BA3"/>
          <w:p w14:paraId="35DCFF16" w14:textId="77777777" w:rsidR="003B6BA3" w:rsidRPr="003B6BA3" w:rsidRDefault="003B6BA3" w:rsidP="003B6BA3"/>
        </w:tc>
        <w:tc>
          <w:tcPr>
            <w:tcW w:w="3969" w:type="dxa"/>
          </w:tcPr>
          <w:p w14:paraId="7A32C5C2" w14:textId="77777777" w:rsidR="00397C89" w:rsidRPr="003B6BA3" w:rsidRDefault="00397C89" w:rsidP="003B6BA3"/>
        </w:tc>
        <w:tc>
          <w:tcPr>
            <w:tcW w:w="3940" w:type="dxa"/>
          </w:tcPr>
          <w:p w14:paraId="08D98A5B" w14:textId="77777777" w:rsidR="00397C89" w:rsidRPr="003B6BA3" w:rsidRDefault="00397C89" w:rsidP="003B6BA3"/>
        </w:tc>
      </w:tr>
      <w:tr w:rsidR="00397C89" w:rsidRPr="003B6BA3" w14:paraId="3AEBCA1D" w14:textId="77777777" w:rsidTr="00397C89">
        <w:tc>
          <w:tcPr>
            <w:tcW w:w="2547" w:type="dxa"/>
            <w:tcBorders>
              <w:bottom w:val="single" w:sz="4" w:space="0" w:color="auto"/>
            </w:tcBorders>
          </w:tcPr>
          <w:p w14:paraId="626A9751" w14:textId="77777777" w:rsidR="00397C89" w:rsidRPr="003B6BA3" w:rsidRDefault="00397C89" w:rsidP="003B6BA3">
            <w:r w:rsidRPr="003B6BA3">
              <w:t>2.</w:t>
            </w:r>
          </w:p>
          <w:p w14:paraId="2E3BE35B" w14:textId="77777777" w:rsidR="00397C89" w:rsidRDefault="00397C89" w:rsidP="003B6BA3"/>
          <w:p w14:paraId="4A8DE73C" w14:textId="77777777" w:rsidR="003B6BA3" w:rsidRDefault="003B6BA3" w:rsidP="003B6BA3"/>
          <w:p w14:paraId="40ECC615" w14:textId="77777777" w:rsidR="003B6BA3" w:rsidRPr="003B6BA3" w:rsidRDefault="003B6BA3" w:rsidP="003B6BA3"/>
        </w:tc>
        <w:tc>
          <w:tcPr>
            <w:tcW w:w="3969" w:type="dxa"/>
            <w:tcBorders>
              <w:bottom w:val="single" w:sz="4" w:space="0" w:color="auto"/>
            </w:tcBorders>
          </w:tcPr>
          <w:p w14:paraId="5677F2F0" w14:textId="77777777" w:rsidR="00397C89" w:rsidRPr="003B6BA3" w:rsidRDefault="00397C89" w:rsidP="003B6BA3"/>
        </w:tc>
        <w:tc>
          <w:tcPr>
            <w:tcW w:w="3940" w:type="dxa"/>
          </w:tcPr>
          <w:p w14:paraId="52AFBCD3" w14:textId="77777777" w:rsidR="00397C89" w:rsidRPr="003B6BA3" w:rsidRDefault="00397C89" w:rsidP="003B6BA3"/>
        </w:tc>
      </w:tr>
    </w:tbl>
    <w:p w14:paraId="02B57DC0" w14:textId="77777777" w:rsidR="003B6BA3" w:rsidRDefault="003B6BA3"/>
    <w:p w14:paraId="07A5DF9B" w14:textId="77777777" w:rsidR="003B6BA3" w:rsidRPr="005E3C38" w:rsidRDefault="003B6BA3" w:rsidP="003B6BA3">
      <w:pPr>
        <w:pStyle w:val="Heading3"/>
      </w:pPr>
      <w:r>
        <w:t>Fixed mindset</w:t>
      </w:r>
    </w:p>
    <w:tbl>
      <w:tblPr>
        <w:tblStyle w:val="TableGrid"/>
        <w:tblW w:w="0" w:type="auto"/>
        <w:tblLook w:val="04A0" w:firstRow="1" w:lastRow="0" w:firstColumn="1" w:lastColumn="0" w:noHBand="0" w:noVBand="1"/>
      </w:tblPr>
      <w:tblGrid>
        <w:gridCol w:w="2507"/>
        <w:gridCol w:w="3893"/>
        <w:gridCol w:w="3868"/>
      </w:tblGrid>
      <w:tr w:rsidR="00397C89" w:rsidRPr="003B6BA3" w14:paraId="39B21ED8" w14:textId="77777777" w:rsidTr="00F97B91">
        <w:trPr>
          <w:tblHeader/>
        </w:trPr>
        <w:tc>
          <w:tcPr>
            <w:tcW w:w="2547" w:type="dxa"/>
          </w:tcPr>
          <w:p w14:paraId="01800146" w14:textId="77777777" w:rsidR="00397C89" w:rsidRPr="003B6BA3" w:rsidRDefault="00397C89" w:rsidP="003B6BA3">
            <w:pPr>
              <w:pStyle w:val="Heading4"/>
              <w:outlineLvl w:val="3"/>
            </w:pPr>
            <w:r w:rsidRPr="003B6BA3">
              <w:t>Activity</w:t>
            </w:r>
          </w:p>
        </w:tc>
        <w:tc>
          <w:tcPr>
            <w:tcW w:w="3969" w:type="dxa"/>
          </w:tcPr>
          <w:p w14:paraId="26BD9B3C" w14:textId="77777777" w:rsidR="00397C89" w:rsidRPr="003B6BA3" w:rsidRDefault="00397C89" w:rsidP="003B6BA3">
            <w:pPr>
              <w:pStyle w:val="Heading4"/>
              <w:outlineLvl w:val="3"/>
            </w:pPr>
            <w:r w:rsidRPr="003B6BA3">
              <w:t>“in the moment” thoughts</w:t>
            </w:r>
          </w:p>
        </w:tc>
        <w:tc>
          <w:tcPr>
            <w:tcW w:w="3940" w:type="dxa"/>
          </w:tcPr>
          <w:p w14:paraId="52F91BF3" w14:textId="77777777" w:rsidR="00397C89" w:rsidRPr="003B6BA3" w:rsidRDefault="00397C89" w:rsidP="003B6BA3">
            <w:pPr>
              <w:pStyle w:val="Heading4"/>
              <w:outlineLvl w:val="3"/>
            </w:pPr>
            <w:r w:rsidRPr="003B6BA3">
              <w:t xml:space="preserve">Past </w:t>
            </w:r>
            <w:r w:rsidR="003B6BA3">
              <w:t>e</w:t>
            </w:r>
            <w:r w:rsidRPr="003B6BA3">
              <w:t>xperience</w:t>
            </w:r>
          </w:p>
        </w:tc>
      </w:tr>
      <w:tr w:rsidR="00397C89" w:rsidRPr="003B6BA3" w14:paraId="6ED488CC" w14:textId="77777777" w:rsidTr="00397C89">
        <w:tc>
          <w:tcPr>
            <w:tcW w:w="2547" w:type="dxa"/>
          </w:tcPr>
          <w:p w14:paraId="0156134C" w14:textId="77777777" w:rsidR="00397C89" w:rsidRPr="003B6BA3" w:rsidRDefault="003B6BA3" w:rsidP="003B6BA3">
            <w:pPr>
              <w:spacing w:before="60"/>
              <w:rPr>
                <w:rStyle w:val="Emphasis"/>
              </w:rPr>
            </w:pPr>
            <w:r w:rsidRPr="003B6BA3">
              <w:rPr>
                <w:rStyle w:val="Emphasis"/>
              </w:rPr>
              <w:t xml:space="preserve">Example: </w:t>
            </w:r>
            <w:r w:rsidR="00397C89" w:rsidRPr="003B6BA3">
              <w:rPr>
                <w:rStyle w:val="Emphasis"/>
              </w:rPr>
              <w:t>Riding a bike</w:t>
            </w:r>
          </w:p>
        </w:tc>
        <w:tc>
          <w:tcPr>
            <w:tcW w:w="3969" w:type="dxa"/>
          </w:tcPr>
          <w:p w14:paraId="5E2F0161" w14:textId="77777777" w:rsidR="00397C89" w:rsidRPr="003B6BA3" w:rsidRDefault="003B6BA3" w:rsidP="003B6BA3">
            <w:pPr>
              <w:spacing w:before="60"/>
              <w:rPr>
                <w:rStyle w:val="Emphasis"/>
              </w:rPr>
            </w:pPr>
            <w:r w:rsidRPr="003B6BA3">
              <w:rPr>
                <w:rStyle w:val="Emphasis"/>
              </w:rPr>
              <w:t xml:space="preserve">Example: </w:t>
            </w:r>
            <w:r w:rsidR="00397C89" w:rsidRPr="003B6BA3">
              <w:rPr>
                <w:rStyle w:val="Emphasis"/>
              </w:rPr>
              <w:t>I don’t have the balance</w:t>
            </w:r>
          </w:p>
        </w:tc>
        <w:tc>
          <w:tcPr>
            <w:tcW w:w="3940" w:type="dxa"/>
          </w:tcPr>
          <w:p w14:paraId="4C54DDF9" w14:textId="77777777" w:rsidR="00397C89" w:rsidRPr="003B6BA3" w:rsidRDefault="003B6BA3" w:rsidP="003B6BA3">
            <w:pPr>
              <w:spacing w:before="60"/>
              <w:rPr>
                <w:rStyle w:val="Emphasis"/>
              </w:rPr>
            </w:pPr>
            <w:r w:rsidRPr="003B6BA3">
              <w:rPr>
                <w:rStyle w:val="Emphasis"/>
              </w:rPr>
              <w:t xml:space="preserve">Example: </w:t>
            </w:r>
            <w:r w:rsidR="00397C89" w:rsidRPr="003B6BA3">
              <w:rPr>
                <w:rStyle w:val="Emphasis"/>
              </w:rPr>
              <w:t>I fell off once &amp; didn’t try again</w:t>
            </w:r>
          </w:p>
        </w:tc>
      </w:tr>
      <w:tr w:rsidR="00397C89" w:rsidRPr="003B6BA3" w14:paraId="41EB367A" w14:textId="77777777" w:rsidTr="00397C89">
        <w:tc>
          <w:tcPr>
            <w:tcW w:w="2547" w:type="dxa"/>
          </w:tcPr>
          <w:p w14:paraId="6A90F72A" w14:textId="77777777" w:rsidR="00397C89" w:rsidRPr="003B6BA3" w:rsidRDefault="00397C89" w:rsidP="003B6BA3">
            <w:r w:rsidRPr="003B6BA3">
              <w:t>1.</w:t>
            </w:r>
          </w:p>
          <w:p w14:paraId="5666E63D" w14:textId="77777777" w:rsidR="00397C89" w:rsidRDefault="00397C89" w:rsidP="003B6BA3"/>
          <w:p w14:paraId="449BA626" w14:textId="77777777" w:rsidR="003B6BA3" w:rsidRDefault="003B6BA3" w:rsidP="003B6BA3"/>
          <w:p w14:paraId="2241E08A" w14:textId="77777777" w:rsidR="003B6BA3" w:rsidRPr="003B6BA3" w:rsidRDefault="003B6BA3" w:rsidP="003B6BA3"/>
        </w:tc>
        <w:tc>
          <w:tcPr>
            <w:tcW w:w="3969" w:type="dxa"/>
          </w:tcPr>
          <w:p w14:paraId="544FD4B7" w14:textId="77777777" w:rsidR="00397C89" w:rsidRPr="003B6BA3" w:rsidRDefault="00397C89" w:rsidP="003B6BA3"/>
        </w:tc>
        <w:tc>
          <w:tcPr>
            <w:tcW w:w="3940" w:type="dxa"/>
          </w:tcPr>
          <w:p w14:paraId="15A04E5E" w14:textId="77777777" w:rsidR="00397C89" w:rsidRPr="003B6BA3" w:rsidRDefault="00397C89" w:rsidP="003B6BA3"/>
        </w:tc>
      </w:tr>
      <w:tr w:rsidR="00397C89" w:rsidRPr="003B6BA3" w14:paraId="3BEAD9D1" w14:textId="77777777" w:rsidTr="00397C89">
        <w:tc>
          <w:tcPr>
            <w:tcW w:w="2547" w:type="dxa"/>
          </w:tcPr>
          <w:p w14:paraId="7795C759" w14:textId="77777777" w:rsidR="00397C89" w:rsidRDefault="00397C89" w:rsidP="003B6BA3">
            <w:r w:rsidRPr="003B6BA3">
              <w:t>2.</w:t>
            </w:r>
          </w:p>
          <w:p w14:paraId="480DAA27" w14:textId="77777777" w:rsidR="003B6BA3" w:rsidRDefault="003B6BA3" w:rsidP="003B6BA3"/>
          <w:p w14:paraId="4F4567B8" w14:textId="77777777" w:rsidR="003B6BA3" w:rsidRPr="003B6BA3" w:rsidRDefault="003B6BA3" w:rsidP="003B6BA3"/>
          <w:p w14:paraId="34A8D79C" w14:textId="77777777" w:rsidR="00397C89" w:rsidRPr="003B6BA3" w:rsidRDefault="00397C89" w:rsidP="003B6BA3"/>
        </w:tc>
        <w:tc>
          <w:tcPr>
            <w:tcW w:w="3969" w:type="dxa"/>
          </w:tcPr>
          <w:p w14:paraId="4C644660" w14:textId="77777777" w:rsidR="00397C89" w:rsidRPr="003B6BA3" w:rsidRDefault="00397C89" w:rsidP="003B6BA3"/>
        </w:tc>
        <w:tc>
          <w:tcPr>
            <w:tcW w:w="3940" w:type="dxa"/>
          </w:tcPr>
          <w:p w14:paraId="3DECAE63" w14:textId="77777777" w:rsidR="00397C89" w:rsidRPr="003B6BA3" w:rsidRDefault="00397C89" w:rsidP="003B6BA3"/>
        </w:tc>
      </w:tr>
    </w:tbl>
    <w:p w14:paraId="3BB2F633" w14:textId="77777777" w:rsidR="00160296" w:rsidRPr="003B6BA3" w:rsidRDefault="00160296" w:rsidP="00C0346E">
      <w:pPr>
        <w:rPr>
          <w:sz w:val="16"/>
          <w:szCs w:val="16"/>
        </w:rPr>
      </w:pPr>
    </w:p>
    <w:p w14:paraId="5B9BE31C" w14:textId="77777777" w:rsidR="00160296" w:rsidRDefault="00160296" w:rsidP="00160296">
      <w:pPr>
        <w:rPr>
          <w:rFonts w:asciiTheme="majorHAnsi" w:hAnsiTheme="majorHAnsi" w:cs="Arial"/>
          <w:sz w:val="28"/>
          <w:szCs w:val="36"/>
        </w:rPr>
      </w:pPr>
      <w:r>
        <w:br w:type="page"/>
      </w:r>
    </w:p>
    <w:p w14:paraId="0664882F" w14:textId="77777777" w:rsidR="00397C89" w:rsidRPr="00067E72" w:rsidRDefault="00397C89" w:rsidP="00067E72">
      <w:pPr>
        <w:pStyle w:val="Heading2"/>
      </w:pPr>
      <w:r w:rsidRPr="00067E72">
        <w:lastRenderedPageBreak/>
        <w:t xml:space="preserve">I’m going to develop my </w:t>
      </w:r>
      <w:r w:rsidR="00067E72" w:rsidRPr="00067E72">
        <w:t xml:space="preserve">growth </w:t>
      </w:r>
      <w:r w:rsidRPr="00067E72">
        <w:t>mindset</w:t>
      </w:r>
    </w:p>
    <w:p w14:paraId="59C932D6" w14:textId="77777777" w:rsidR="00397C89" w:rsidRDefault="00397C89" w:rsidP="00160296">
      <w:r>
        <w:t xml:space="preserve">For this activity, think about your strengths. </w:t>
      </w:r>
    </w:p>
    <w:p w14:paraId="16B02BB0" w14:textId="77777777" w:rsidR="00397C89" w:rsidRPr="00D34238" w:rsidRDefault="00397C89" w:rsidP="00160296">
      <w:r>
        <w:t>Ask people who know you, what you do well and where you need to grow.</w:t>
      </w:r>
    </w:p>
    <w:tbl>
      <w:tblPr>
        <w:tblStyle w:val="GridTable4-Accent51"/>
        <w:tblW w:w="0" w:type="auto"/>
        <w:tblLook w:val="04A0" w:firstRow="1" w:lastRow="0" w:firstColumn="1" w:lastColumn="0" w:noHBand="0" w:noVBand="1"/>
      </w:tblPr>
      <w:tblGrid>
        <w:gridCol w:w="5143"/>
        <w:gridCol w:w="4870"/>
        <w:gridCol w:w="255"/>
      </w:tblGrid>
      <w:tr w:rsidR="00397C89" w14:paraId="173D0E33" w14:textId="77777777" w:rsidTr="00397C89">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0201" w:type="dxa"/>
            <w:gridSpan w:val="2"/>
          </w:tcPr>
          <w:p w14:paraId="7F88C0A5" w14:textId="77777777" w:rsidR="00397C89" w:rsidRDefault="00397C89" w:rsidP="00C544C5">
            <w:r w:rsidRPr="00D34238">
              <w:t xml:space="preserve">Fixed </w:t>
            </w:r>
            <w:r w:rsidR="00C544C5">
              <w:t>m</w:t>
            </w:r>
            <w:r w:rsidRPr="00D34238">
              <w:t xml:space="preserve">indset </w:t>
            </w:r>
            <w:r w:rsidR="00C544C5">
              <w:t>a</w:t>
            </w:r>
            <w:r w:rsidRPr="00D34238">
              <w:t>ctivity/</w:t>
            </w:r>
            <w:r w:rsidR="00C544C5">
              <w:t>e</w:t>
            </w:r>
            <w:r w:rsidRPr="00D34238">
              <w:t>xperience:</w:t>
            </w:r>
          </w:p>
          <w:p w14:paraId="3C53859C" w14:textId="77777777" w:rsidR="00397C89" w:rsidRPr="00D34238" w:rsidRDefault="00397C89" w:rsidP="00C544C5"/>
        </w:tc>
        <w:tc>
          <w:tcPr>
            <w:tcW w:w="255" w:type="dxa"/>
          </w:tcPr>
          <w:p w14:paraId="6B397B53" w14:textId="77777777" w:rsidR="00397C89" w:rsidRPr="00A16CFA" w:rsidRDefault="00397C89" w:rsidP="00C544C5">
            <w:pPr>
              <w:cnfStyle w:val="100000000000" w:firstRow="1" w:lastRow="0" w:firstColumn="0" w:lastColumn="0" w:oddVBand="0" w:evenVBand="0" w:oddHBand="0" w:evenHBand="0" w:firstRowFirstColumn="0" w:firstRowLastColumn="0" w:lastRowFirstColumn="0" w:lastRowLastColumn="0"/>
              <w:rPr>
                <w:sz w:val="32"/>
                <w:szCs w:val="32"/>
              </w:rPr>
            </w:pPr>
          </w:p>
        </w:tc>
      </w:tr>
      <w:tr w:rsidR="00397C89" w14:paraId="102805BB" w14:textId="77777777" w:rsidTr="00397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1C567580" w14:textId="77777777" w:rsidR="00397C89" w:rsidRPr="00D34238" w:rsidRDefault="00397C89" w:rsidP="00C544C5">
            <w:pPr>
              <w:rPr>
                <w:i/>
              </w:rPr>
            </w:pPr>
            <w:r w:rsidRPr="00D34238">
              <w:rPr>
                <w:i/>
              </w:rPr>
              <w:t>“In the moment” thoughts</w:t>
            </w:r>
          </w:p>
        </w:tc>
        <w:tc>
          <w:tcPr>
            <w:tcW w:w="5228" w:type="dxa"/>
            <w:gridSpan w:val="2"/>
          </w:tcPr>
          <w:p w14:paraId="3BE6611A" w14:textId="77777777" w:rsidR="00397C89" w:rsidRPr="00D34238" w:rsidRDefault="00397C89" w:rsidP="00C544C5">
            <w:pPr>
              <w:cnfStyle w:val="000000100000" w:firstRow="0" w:lastRow="0" w:firstColumn="0" w:lastColumn="0" w:oddVBand="0" w:evenVBand="0" w:oddHBand="1" w:evenHBand="0" w:firstRowFirstColumn="0" w:firstRowLastColumn="0" w:lastRowFirstColumn="0" w:lastRowLastColumn="0"/>
              <w:rPr>
                <w:i/>
              </w:rPr>
            </w:pPr>
            <w:r w:rsidRPr="00D34238">
              <w:rPr>
                <w:i/>
              </w:rPr>
              <w:t>What can my Growth Mindset voice say back?</w:t>
            </w:r>
          </w:p>
        </w:tc>
      </w:tr>
      <w:tr w:rsidR="00397C89" w14:paraId="5FC8AA93" w14:textId="77777777" w:rsidTr="00397C89">
        <w:tc>
          <w:tcPr>
            <w:cnfStyle w:val="001000000000" w:firstRow="0" w:lastRow="0" w:firstColumn="1" w:lastColumn="0" w:oddVBand="0" w:evenVBand="0" w:oddHBand="0" w:evenHBand="0" w:firstRowFirstColumn="0" w:firstRowLastColumn="0" w:lastRowFirstColumn="0" w:lastRowLastColumn="0"/>
            <w:tcW w:w="5228" w:type="dxa"/>
          </w:tcPr>
          <w:p w14:paraId="6A707DE5" w14:textId="77777777" w:rsidR="00397C89" w:rsidRPr="00D34238" w:rsidRDefault="006B5C1B" w:rsidP="006B5C1B">
            <w:pPr>
              <w:rPr>
                <w:b w:val="0"/>
              </w:rPr>
            </w:pPr>
            <w:r>
              <w:rPr>
                <w:b w:val="0"/>
              </w:rPr>
              <w:t>Example:</w:t>
            </w:r>
            <w:r w:rsidR="00397C89" w:rsidRPr="00D34238">
              <w:rPr>
                <w:b w:val="0"/>
              </w:rPr>
              <w:t xml:space="preserve"> I’m not good at maths</w:t>
            </w:r>
          </w:p>
        </w:tc>
        <w:tc>
          <w:tcPr>
            <w:tcW w:w="5228" w:type="dxa"/>
            <w:gridSpan w:val="2"/>
          </w:tcPr>
          <w:p w14:paraId="789AA569" w14:textId="77777777" w:rsidR="00397C89" w:rsidRPr="00D34238" w:rsidRDefault="006B5C1B" w:rsidP="006B5C1B">
            <w:pPr>
              <w:cnfStyle w:val="000000000000" w:firstRow="0" w:lastRow="0" w:firstColumn="0" w:lastColumn="0" w:oddVBand="0" w:evenVBand="0" w:oddHBand="0" w:evenHBand="0" w:firstRowFirstColumn="0" w:firstRowLastColumn="0" w:lastRowFirstColumn="0" w:lastRowLastColumn="0"/>
            </w:pPr>
            <w:r>
              <w:t>Example:</w:t>
            </w:r>
            <w:r w:rsidR="00397C89" w:rsidRPr="00D34238">
              <w:t xml:space="preserve"> If I practice it, I can be</w:t>
            </w:r>
            <w:r w:rsidR="00397C89">
              <w:t xml:space="preserve"> </w:t>
            </w:r>
            <w:r w:rsidR="00397C89" w:rsidRPr="00D34238">
              <w:t>good at maths</w:t>
            </w:r>
          </w:p>
        </w:tc>
      </w:tr>
      <w:tr w:rsidR="00397C89" w14:paraId="2D4A5F03" w14:textId="77777777" w:rsidTr="00397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3044A5F1" w14:textId="77777777" w:rsidR="00397C89" w:rsidRDefault="00397C89" w:rsidP="00C544C5"/>
          <w:p w14:paraId="549ECE8A" w14:textId="77777777" w:rsidR="00C544C5" w:rsidRDefault="00C544C5" w:rsidP="00C544C5"/>
          <w:p w14:paraId="6B66629D" w14:textId="77777777" w:rsidR="00C544C5" w:rsidRDefault="00C544C5" w:rsidP="00C544C5"/>
          <w:p w14:paraId="51E2231C" w14:textId="77777777" w:rsidR="00C544C5" w:rsidRPr="00D34238" w:rsidRDefault="00C544C5" w:rsidP="00C544C5"/>
        </w:tc>
        <w:tc>
          <w:tcPr>
            <w:tcW w:w="5228" w:type="dxa"/>
            <w:gridSpan w:val="2"/>
          </w:tcPr>
          <w:p w14:paraId="6B69CF99" w14:textId="77777777" w:rsidR="00397C89" w:rsidRPr="00D34238" w:rsidRDefault="00397C89" w:rsidP="00C544C5">
            <w:pPr>
              <w:cnfStyle w:val="000000100000" w:firstRow="0" w:lastRow="0" w:firstColumn="0" w:lastColumn="0" w:oddVBand="0" w:evenVBand="0" w:oddHBand="1" w:evenHBand="0" w:firstRowFirstColumn="0" w:firstRowLastColumn="0" w:lastRowFirstColumn="0" w:lastRowLastColumn="0"/>
            </w:pPr>
          </w:p>
          <w:p w14:paraId="554E0609" w14:textId="77777777" w:rsidR="00397C89" w:rsidRPr="00D34238" w:rsidRDefault="00397C89" w:rsidP="00C544C5">
            <w:pPr>
              <w:cnfStyle w:val="000000100000" w:firstRow="0" w:lastRow="0" w:firstColumn="0" w:lastColumn="0" w:oddVBand="0" w:evenVBand="0" w:oddHBand="1" w:evenHBand="0" w:firstRowFirstColumn="0" w:firstRowLastColumn="0" w:lastRowFirstColumn="0" w:lastRowLastColumn="0"/>
            </w:pPr>
          </w:p>
        </w:tc>
      </w:tr>
      <w:tr w:rsidR="00397C89" w14:paraId="523A3B78" w14:textId="77777777" w:rsidTr="00397C89">
        <w:tc>
          <w:tcPr>
            <w:cnfStyle w:val="001000000000" w:firstRow="0" w:lastRow="0" w:firstColumn="1" w:lastColumn="0" w:oddVBand="0" w:evenVBand="0" w:oddHBand="0" w:evenHBand="0" w:firstRowFirstColumn="0" w:firstRowLastColumn="0" w:lastRowFirstColumn="0" w:lastRowLastColumn="0"/>
            <w:tcW w:w="5228" w:type="dxa"/>
          </w:tcPr>
          <w:p w14:paraId="192BC478" w14:textId="77777777" w:rsidR="00397C89" w:rsidRPr="00D34238" w:rsidRDefault="00397C89" w:rsidP="00C544C5">
            <w:r w:rsidRPr="00D34238">
              <w:t>What obstacles might you face?</w:t>
            </w:r>
          </w:p>
        </w:tc>
        <w:tc>
          <w:tcPr>
            <w:tcW w:w="5228" w:type="dxa"/>
            <w:gridSpan w:val="2"/>
          </w:tcPr>
          <w:p w14:paraId="3F1CE2EC" w14:textId="77777777" w:rsidR="00397C89" w:rsidRPr="00D34238" w:rsidRDefault="00397C89" w:rsidP="00C544C5">
            <w:pPr>
              <w:cnfStyle w:val="000000000000" w:firstRow="0" w:lastRow="0" w:firstColumn="0" w:lastColumn="0" w:oddVBand="0" w:evenVBand="0" w:oddHBand="0" w:evenHBand="0" w:firstRowFirstColumn="0" w:firstRowLastColumn="0" w:lastRowFirstColumn="0" w:lastRowLastColumn="0"/>
            </w:pPr>
            <w:r w:rsidRPr="00D34238">
              <w:t>How can the obstacles be overcome?</w:t>
            </w:r>
          </w:p>
        </w:tc>
      </w:tr>
      <w:tr w:rsidR="00397C89" w14:paraId="54443FA7" w14:textId="77777777" w:rsidTr="00397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1F084C3A" w14:textId="77777777" w:rsidR="00397C89" w:rsidRPr="00D34238" w:rsidRDefault="006B5C1B" w:rsidP="00C544C5">
            <w:pPr>
              <w:rPr>
                <w:b w:val="0"/>
              </w:rPr>
            </w:pPr>
            <w:r>
              <w:rPr>
                <w:b w:val="0"/>
              </w:rPr>
              <w:t>Example:</w:t>
            </w:r>
            <w:r w:rsidR="00397C89" w:rsidRPr="00D34238">
              <w:rPr>
                <w:b w:val="0"/>
              </w:rPr>
              <w:t xml:space="preserve"> It doesn’t come easily</w:t>
            </w:r>
          </w:p>
        </w:tc>
        <w:tc>
          <w:tcPr>
            <w:tcW w:w="5228" w:type="dxa"/>
            <w:gridSpan w:val="2"/>
          </w:tcPr>
          <w:p w14:paraId="1C611A8C" w14:textId="77777777" w:rsidR="00397C89" w:rsidRPr="00D34238" w:rsidRDefault="006B5C1B" w:rsidP="006B5C1B">
            <w:pPr>
              <w:cnfStyle w:val="000000100000" w:firstRow="0" w:lastRow="0" w:firstColumn="0" w:lastColumn="0" w:oddVBand="0" w:evenVBand="0" w:oddHBand="1" w:evenHBand="0" w:firstRowFirstColumn="0" w:firstRowLastColumn="0" w:lastRowFirstColumn="0" w:lastRowLastColumn="0"/>
            </w:pPr>
            <w:r>
              <w:t>Example:</w:t>
            </w:r>
            <w:r w:rsidR="00397C89" w:rsidRPr="00D34238">
              <w:t xml:space="preserve"> Persist!</w:t>
            </w:r>
          </w:p>
        </w:tc>
      </w:tr>
      <w:tr w:rsidR="00397C89" w14:paraId="6D54F726" w14:textId="77777777" w:rsidTr="00397C89">
        <w:tc>
          <w:tcPr>
            <w:cnfStyle w:val="001000000000" w:firstRow="0" w:lastRow="0" w:firstColumn="1" w:lastColumn="0" w:oddVBand="0" w:evenVBand="0" w:oddHBand="0" w:evenHBand="0" w:firstRowFirstColumn="0" w:firstRowLastColumn="0" w:lastRowFirstColumn="0" w:lastRowLastColumn="0"/>
            <w:tcW w:w="5228" w:type="dxa"/>
          </w:tcPr>
          <w:p w14:paraId="594ADEDB" w14:textId="77777777" w:rsidR="00397C89" w:rsidRPr="00D34238" w:rsidRDefault="00397C89" w:rsidP="00C544C5"/>
        </w:tc>
        <w:tc>
          <w:tcPr>
            <w:tcW w:w="5228" w:type="dxa"/>
            <w:gridSpan w:val="2"/>
          </w:tcPr>
          <w:p w14:paraId="285454B2" w14:textId="77777777" w:rsidR="00397C89" w:rsidRPr="00D34238" w:rsidRDefault="00397C89" w:rsidP="00C544C5">
            <w:pPr>
              <w:cnfStyle w:val="000000000000" w:firstRow="0" w:lastRow="0" w:firstColumn="0" w:lastColumn="0" w:oddVBand="0" w:evenVBand="0" w:oddHBand="0" w:evenHBand="0" w:firstRowFirstColumn="0" w:firstRowLastColumn="0" w:lastRowFirstColumn="0" w:lastRowLastColumn="0"/>
            </w:pPr>
          </w:p>
          <w:p w14:paraId="46420209" w14:textId="77777777" w:rsidR="00397C89" w:rsidRPr="00D34238" w:rsidRDefault="00397C89" w:rsidP="00C544C5">
            <w:pPr>
              <w:cnfStyle w:val="000000000000" w:firstRow="0" w:lastRow="0" w:firstColumn="0" w:lastColumn="0" w:oddVBand="0" w:evenVBand="0" w:oddHBand="0" w:evenHBand="0" w:firstRowFirstColumn="0" w:firstRowLastColumn="0" w:lastRowFirstColumn="0" w:lastRowLastColumn="0"/>
            </w:pPr>
          </w:p>
        </w:tc>
      </w:tr>
      <w:tr w:rsidR="00397C89" w14:paraId="61E89FC4" w14:textId="77777777" w:rsidTr="00397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2"/>
            <w:tcBorders>
              <w:bottom w:val="single" w:sz="4" w:space="0" w:color="92CDDC" w:themeColor="accent5" w:themeTint="99"/>
              <w:right w:val="nil"/>
            </w:tcBorders>
          </w:tcPr>
          <w:p w14:paraId="6F9A4B83" w14:textId="77777777" w:rsidR="00397C89" w:rsidRPr="00D34238" w:rsidRDefault="00397C89" w:rsidP="00C544C5">
            <w:r w:rsidRPr="00D34238">
              <w:t>What could you do to increase you efforts or skills to become better at this?</w:t>
            </w:r>
          </w:p>
          <w:p w14:paraId="0D4FD136" w14:textId="77777777" w:rsidR="00397C89" w:rsidRDefault="00397C89" w:rsidP="00C544C5"/>
          <w:p w14:paraId="4A19B864" w14:textId="77777777" w:rsidR="00C544C5" w:rsidRDefault="00C544C5" w:rsidP="00C544C5"/>
          <w:p w14:paraId="57C3C1DF" w14:textId="77777777" w:rsidR="00C544C5" w:rsidRPr="00D34238" w:rsidRDefault="00C544C5" w:rsidP="00C544C5"/>
          <w:p w14:paraId="0BF17749" w14:textId="77777777" w:rsidR="00397C89" w:rsidRPr="00D34238" w:rsidRDefault="00397C89" w:rsidP="00C544C5"/>
        </w:tc>
        <w:tc>
          <w:tcPr>
            <w:tcW w:w="255" w:type="dxa"/>
            <w:tcBorders>
              <w:left w:val="nil"/>
            </w:tcBorders>
          </w:tcPr>
          <w:p w14:paraId="4979D4E1" w14:textId="77777777" w:rsidR="00397C89" w:rsidRPr="00357980" w:rsidRDefault="00397C89" w:rsidP="00C544C5">
            <w:pPr>
              <w:cnfStyle w:val="000000100000" w:firstRow="0" w:lastRow="0" w:firstColumn="0" w:lastColumn="0" w:oddVBand="0" w:evenVBand="0" w:oddHBand="1" w:evenHBand="0" w:firstRowFirstColumn="0" w:firstRowLastColumn="0" w:lastRowFirstColumn="0" w:lastRowLastColumn="0"/>
            </w:pPr>
          </w:p>
        </w:tc>
      </w:tr>
      <w:tr w:rsidR="00397C89" w14:paraId="3DFED893" w14:textId="77777777" w:rsidTr="00397C89">
        <w:tc>
          <w:tcPr>
            <w:cnfStyle w:val="001000000000" w:firstRow="0" w:lastRow="0" w:firstColumn="1" w:lastColumn="0" w:oddVBand="0" w:evenVBand="0" w:oddHBand="0" w:evenHBand="0" w:firstRowFirstColumn="0" w:firstRowLastColumn="0" w:lastRowFirstColumn="0" w:lastRowLastColumn="0"/>
            <w:tcW w:w="10201" w:type="dxa"/>
            <w:gridSpan w:val="2"/>
            <w:tcBorders>
              <w:bottom w:val="single" w:sz="4" w:space="0" w:color="92CDDC" w:themeColor="accent5" w:themeTint="99"/>
              <w:right w:val="nil"/>
            </w:tcBorders>
          </w:tcPr>
          <w:p w14:paraId="34460EDA" w14:textId="77777777" w:rsidR="00397C89" w:rsidRPr="00D34238" w:rsidRDefault="00397C89" w:rsidP="00C544C5">
            <w:r w:rsidRPr="00D34238">
              <w:t>Who will you seek feedback from:</w:t>
            </w:r>
          </w:p>
          <w:p w14:paraId="7EB48334" w14:textId="77777777" w:rsidR="00397C89" w:rsidRDefault="00397C89" w:rsidP="00C544C5"/>
          <w:p w14:paraId="6E1A6311" w14:textId="77777777" w:rsidR="00C544C5" w:rsidRDefault="00C544C5" w:rsidP="00C544C5"/>
          <w:p w14:paraId="055762B7" w14:textId="77777777" w:rsidR="00C544C5" w:rsidRPr="00D34238" w:rsidRDefault="00C544C5" w:rsidP="00C544C5"/>
        </w:tc>
        <w:tc>
          <w:tcPr>
            <w:tcW w:w="255" w:type="dxa"/>
            <w:tcBorders>
              <w:left w:val="nil"/>
            </w:tcBorders>
          </w:tcPr>
          <w:p w14:paraId="0472AA60" w14:textId="77777777" w:rsidR="00397C89" w:rsidRPr="00357980" w:rsidRDefault="00397C89" w:rsidP="00C544C5">
            <w:pPr>
              <w:cnfStyle w:val="000000000000" w:firstRow="0" w:lastRow="0" w:firstColumn="0" w:lastColumn="0" w:oddVBand="0" w:evenVBand="0" w:oddHBand="0" w:evenHBand="0" w:firstRowFirstColumn="0" w:firstRowLastColumn="0" w:lastRowFirstColumn="0" w:lastRowLastColumn="0"/>
            </w:pPr>
          </w:p>
        </w:tc>
      </w:tr>
      <w:tr w:rsidR="00397C89" w14:paraId="298B210C" w14:textId="77777777" w:rsidTr="00397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2"/>
            <w:tcBorders>
              <w:right w:val="nil"/>
            </w:tcBorders>
          </w:tcPr>
          <w:p w14:paraId="74C765FA" w14:textId="77777777" w:rsidR="00397C89" w:rsidRPr="00D34238" w:rsidRDefault="00397C89" w:rsidP="00C544C5">
            <w:r w:rsidRPr="00D34238">
              <w:t xml:space="preserve">What is going to be your motivation to effect this change?                                   </w:t>
            </w:r>
          </w:p>
          <w:p w14:paraId="20A01B36" w14:textId="77777777" w:rsidR="00397C89" w:rsidRPr="00D34238" w:rsidRDefault="00397C89" w:rsidP="00C544C5">
            <w:pPr>
              <w:rPr>
                <w:b w:val="0"/>
                <w:i/>
              </w:rPr>
            </w:pPr>
            <w:r w:rsidRPr="00D34238">
              <w:rPr>
                <w:b w:val="0"/>
                <w:i/>
              </w:rPr>
              <w:t>It’s a good idea to have both intrinsic (from within you) and extrinsic (outside) motivation</w:t>
            </w:r>
          </w:p>
          <w:p w14:paraId="3940B5F8" w14:textId="77777777" w:rsidR="00397C89" w:rsidRPr="00D34238" w:rsidRDefault="00397C89" w:rsidP="00C544C5"/>
        </w:tc>
        <w:tc>
          <w:tcPr>
            <w:tcW w:w="255" w:type="dxa"/>
            <w:tcBorders>
              <w:left w:val="nil"/>
            </w:tcBorders>
          </w:tcPr>
          <w:p w14:paraId="0291AC49" w14:textId="77777777" w:rsidR="00397C89" w:rsidRPr="00357980" w:rsidRDefault="00397C89" w:rsidP="00C544C5">
            <w:pPr>
              <w:cnfStyle w:val="000000100000" w:firstRow="0" w:lastRow="0" w:firstColumn="0" w:lastColumn="0" w:oddVBand="0" w:evenVBand="0" w:oddHBand="1" w:evenHBand="0" w:firstRowFirstColumn="0" w:firstRowLastColumn="0" w:lastRowFirstColumn="0" w:lastRowLastColumn="0"/>
            </w:pPr>
          </w:p>
        </w:tc>
      </w:tr>
    </w:tbl>
    <w:p w14:paraId="597F8980" w14:textId="77777777" w:rsidR="00067E72" w:rsidRDefault="00067E72" w:rsidP="00397C89">
      <w:pPr>
        <w:pStyle w:val="block"/>
        <w:rPr>
          <w:rFonts w:ascii="Comic Sans MS" w:hAnsi="Comic Sans MS"/>
          <w:sz w:val="16"/>
          <w:szCs w:val="16"/>
        </w:rPr>
      </w:pPr>
    </w:p>
    <w:p w14:paraId="0CCAD090" w14:textId="77777777" w:rsidR="00067E72" w:rsidRDefault="00067E72" w:rsidP="00067E72">
      <w:pPr>
        <w:rPr>
          <w:rFonts w:eastAsia="Times New Roman" w:cs="Times New Roman"/>
          <w:lang w:eastAsia="en-AU"/>
        </w:rPr>
      </w:pPr>
      <w:r>
        <w:br w:type="page"/>
      </w:r>
    </w:p>
    <w:p w14:paraId="5BAFEEB7" w14:textId="77777777" w:rsidR="00E465B8" w:rsidRPr="00AA55E2" w:rsidRDefault="00E465B8" w:rsidP="00E465B8">
      <w:pPr>
        <w:pStyle w:val="Heading2"/>
        <w:rPr>
          <w:sz w:val="44"/>
        </w:rPr>
      </w:pPr>
      <w:r>
        <w:lastRenderedPageBreak/>
        <w:t>Before I volunteer</w:t>
      </w:r>
    </w:p>
    <w:p w14:paraId="0765CA7C" w14:textId="77777777" w:rsidR="00397C89" w:rsidRPr="004913D7" w:rsidRDefault="00397C89" w:rsidP="00E465B8">
      <w:pPr>
        <w:pStyle w:val="Heading3"/>
        <w:rPr>
          <w:rFonts w:ascii="Comic Sans MS" w:hAnsi="Comic Sans MS"/>
        </w:rPr>
      </w:pPr>
      <w:r w:rsidRPr="004913D7">
        <w:t>Why?</w:t>
      </w:r>
    </w:p>
    <w:p w14:paraId="6715AF04" w14:textId="77777777" w:rsidR="00397C89" w:rsidRDefault="00397C89" w:rsidP="00160296">
      <w:r>
        <w:t>Why did you choose to volunteer your time with the organisation that you have?</w:t>
      </w:r>
    </w:p>
    <w:p w14:paraId="45E82098" w14:textId="77777777" w:rsidR="00397C89" w:rsidRDefault="00397C89" w:rsidP="00067E72"/>
    <w:p w14:paraId="75372F86" w14:textId="77777777" w:rsidR="00397C89" w:rsidRDefault="00397C89" w:rsidP="00067E72"/>
    <w:p w14:paraId="61270C62" w14:textId="77777777" w:rsidR="00397C89" w:rsidRDefault="00397C89" w:rsidP="00067E72"/>
    <w:p w14:paraId="3212EA3D" w14:textId="77777777" w:rsidR="00397C89" w:rsidRDefault="00397C89" w:rsidP="00067E72"/>
    <w:p w14:paraId="1AB0E973" w14:textId="77777777" w:rsidR="00397C89" w:rsidRPr="00160296" w:rsidRDefault="00397C89" w:rsidP="00E465B8">
      <w:pPr>
        <w:pStyle w:val="Heading3"/>
      </w:pPr>
      <w:r w:rsidRPr="00160296">
        <w:t>Get digging</w:t>
      </w:r>
    </w:p>
    <w:p w14:paraId="0FF8989A" w14:textId="77777777" w:rsidR="00397C89" w:rsidRDefault="00397C89" w:rsidP="00160296">
      <w:r w:rsidRPr="00955F84">
        <w:t xml:space="preserve">As you would if you were going for a job interview, it is crucial that you do some research about the organisation that you are going to volunteer for. </w:t>
      </w:r>
    </w:p>
    <w:p w14:paraId="4F030BC9" w14:textId="77777777" w:rsidR="00397C89" w:rsidRPr="00160296" w:rsidRDefault="00397C89" w:rsidP="00E465B8">
      <w:pPr>
        <w:pStyle w:val="Heading4"/>
      </w:pPr>
      <w:r w:rsidRPr="00160296">
        <w:t xml:space="preserve">Organisation’s website </w:t>
      </w:r>
      <w:r w:rsidR="00393B41">
        <w:t>address</w:t>
      </w:r>
      <w:r w:rsidRPr="00160296">
        <w:t xml:space="preserve">: </w:t>
      </w:r>
    </w:p>
    <w:p w14:paraId="42E7EE91" w14:textId="77777777" w:rsidR="00397C89" w:rsidRDefault="00397C89" w:rsidP="002A5F94">
      <w:r>
        <w:t>www.__________________________________</w:t>
      </w:r>
      <w:r w:rsidR="002A5F94">
        <w:t>__________________</w:t>
      </w:r>
      <w:r>
        <w:t>_____________</w:t>
      </w:r>
    </w:p>
    <w:p w14:paraId="56B814A1" w14:textId="77777777" w:rsidR="002A5F94" w:rsidRDefault="002A5F94" w:rsidP="002A5F94"/>
    <w:p w14:paraId="6EFC4A2A" w14:textId="77777777" w:rsidR="002A5F94" w:rsidRPr="00955F84" w:rsidRDefault="002A5F94" w:rsidP="002A5F94"/>
    <w:p w14:paraId="5FB619C1" w14:textId="77777777" w:rsidR="00397C89" w:rsidRDefault="00397C89" w:rsidP="00E465B8">
      <w:pPr>
        <w:pStyle w:val="Heading4"/>
      </w:pPr>
      <w:r w:rsidRPr="00923658">
        <w:t xml:space="preserve">Mission </w:t>
      </w:r>
      <w:r w:rsidR="00160296">
        <w:t>s</w:t>
      </w:r>
      <w:r w:rsidRPr="00923658">
        <w:t>tatement</w:t>
      </w:r>
      <w:r w:rsidR="00160296">
        <w:t>, g</w:t>
      </w:r>
      <w:r>
        <w:t>oals</w:t>
      </w:r>
      <w:r w:rsidR="00160296">
        <w:t xml:space="preserve"> or a</w:t>
      </w:r>
      <w:r>
        <w:t>im</w:t>
      </w:r>
      <w:r w:rsidRPr="00923658">
        <w:t>:</w:t>
      </w:r>
    </w:p>
    <w:p w14:paraId="6806DB8D" w14:textId="77777777" w:rsidR="00397C89" w:rsidRDefault="00397C89" w:rsidP="00067E72"/>
    <w:p w14:paraId="6A219347" w14:textId="77777777" w:rsidR="00397C89" w:rsidRDefault="00397C89" w:rsidP="00067E72"/>
    <w:p w14:paraId="251BE994" w14:textId="77777777" w:rsidR="00397C89" w:rsidRDefault="00397C89" w:rsidP="00067E72"/>
    <w:p w14:paraId="3ADCA3FD" w14:textId="77777777" w:rsidR="00397C89" w:rsidRDefault="00397C89" w:rsidP="00067E72"/>
    <w:p w14:paraId="3D8BF6DA" w14:textId="77777777" w:rsidR="00397C89" w:rsidRDefault="00397C89" w:rsidP="00067E72"/>
    <w:p w14:paraId="3D89F026" w14:textId="77777777" w:rsidR="00397C89" w:rsidRDefault="00397C89" w:rsidP="00067E72"/>
    <w:p w14:paraId="6FCEAB4F" w14:textId="77777777" w:rsidR="00067E72" w:rsidRDefault="00067E72">
      <w:pPr>
        <w:spacing w:after="0" w:line="240" w:lineRule="auto"/>
        <w:rPr>
          <w:rFonts w:ascii="Comic Sans MS" w:hAnsi="Comic Sans MS"/>
          <w:sz w:val="32"/>
          <w:szCs w:val="40"/>
        </w:rPr>
      </w:pPr>
      <w:r>
        <w:rPr>
          <w:rFonts w:ascii="Comic Sans MS" w:hAnsi="Comic Sans MS"/>
          <w:sz w:val="32"/>
          <w:szCs w:val="40"/>
        </w:rPr>
        <w:br w:type="page"/>
      </w:r>
    </w:p>
    <w:p w14:paraId="668ED6CE" w14:textId="77777777" w:rsidR="00397C89" w:rsidRDefault="006B5C1B" w:rsidP="00160296">
      <w:pPr>
        <w:pStyle w:val="Heading3"/>
        <w:rPr>
          <w:color w:val="000000"/>
          <w:szCs w:val="24"/>
        </w:rPr>
      </w:pPr>
      <w:r>
        <w:lastRenderedPageBreak/>
        <w:t>Community</w:t>
      </w:r>
      <w:r w:rsidR="00956686">
        <w:t xml:space="preserve"> or </w:t>
      </w:r>
      <w:r>
        <w:t>clients</w:t>
      </w:r>
      <w:r w:rsidR="00397C89" w:rsidRPr="00923658">
        <w:t>:</w:t>
      </w:r>
      <w:r w:rsidR="00397C89">
        <w:rPr>
          <w:color w:val="000000"/>
          <w:szCs w:val="24"/>
        </w:rPr>
        <w:t xml:space="preserve"> </w:t>
      </w:r>
    </w:p>
    <w:p w14:paraId="10D38643" w14:textId="77777777" w:rsidR="00397C89" w:rsidRDefault="00397C89" w:rsidP="00067E72"/>
    <w:p w14:paraId="1DD2819F" w14:textId="77777777" w:rsidR="00397C89" w:rsidRPr="00923658" w:rsidRDefault="00397C89" w:rsidP="00067E72"/>
    <w:p w14:paraId="2FC37CF7" w14:textId="77777777" w:rsidR="00397C89" w:rsidRPr="00923658" w:rsidRDefault="00397C89" w:rsidP="00160296">
      <w:pPr>
        <w:pStyle w:val="Heading3"/>
      </w:pPr>
      <w:r w:rsidRPr="00923658">
        <w:t>Locations:</w:t>
      </w:r>
    </w:p>
    <w:p w14:paraId="799DDF27" w14:textId="77777777" w:rsidR="00397C89" w:rsidRDefault="00397C89" w:rsidP="00067E72"/>
    <w:p w14:paraId="3886C9B0" w14:textId="77777777" w:rsidR="00397C89" w:rsidRDefault="00397C89" w:rsidP="00067E72"/>
    <w:p w14:paraId="25F43BC8" w14:textId="77777777" w:rsidR="00397C89" w:rsidRDefault="00397C89" w:rsidP="00067E72"/>
    <w:p w14:paraId="25A62F24" w14:textId="77777777" w:rsidR="00397C89" w:rsidRDefault="00397C89" w:rsidP="00067E72"/>
    <w:p w14:paraId="736B367E" w14:textId="77777777" w:rsidR="00160296" w:rsidRDefault="00160296">
      <w:pPr>
        <w:spacing w:after="0" w:line="240" w:lineRule="auto"/>
        <w:rPr>
          <w:rFonts w:asciiTheme="majorHAnsi" w:hAnsiTheme="majorHAnsi" w:cs="Arial"/>
          <w:b/>
          <w:sz w:val="28"/>
          <w:szCs w:val="36"/>
        </w:rPr>
      </w:pPr>
      <w:r>
        <w:br w:type="page"/>
      </w:r>
    </w:p>
    <w:p w14:paraId="73166560" w14:textId="77777777" w:rsidR="00397C89" w:rsidRPr="00067E72" w:rsidRDefault="00397C89" w:rsidP="00160296">
      <w:pPr>
        <w:pStyle w:val="Heading2"/>
      </w:pPr>
      <w:r w:rsidRPr="00067E72">
        <w:lastRenderedPageBreak/>
        <w:t xml:space="preserve">My expectations </w:t>
      </w:r>
    </w:p>
    <w:p w14:paraId="3D3BF967" w14:textId="77777777" w:rsidR="00397C89" w:rsidRPr="00923658" w:rsidRDefault="00397C89" w:rsidP="00160296">
      <w:pPr>
        <w:rPr>
          <w:rFonts w:ascii="Sketch Block Bold" w:hAnsi="Sketch Block Bold"/>
          <w:color w:val="244061" w:themeColor="accent1" w:themeShade="80"/>
        </w:rPr>
      </w:pPr>
      <w:r w:rsidRPr="00923658">
        <w:t>To get you to start thinking about your expectations for the volunteering experience, briefly complete the sentences below:</w:t>
      </w:r>
    </w:p>
    <w:p w14:paraId="40DBC30D" w14:textId="77777777" w:rsidR="00397C89" w:rsidRPr="00923658" w:rsidRDefault="00397C89" w:rsidP="00160296">
      <w:pPr>
        <w:pStyle w:val="IntenseQuote"/>
      </w:pPr>
      <w:r w:rsidRPr="00923658">
        <w:t>"During this week, I hope...</w:t>
      </w:r>
      <w:r w:rsidR="00160296">
        <w:t>”</w:t>
      </w:r>
    </w:p>
    <w:p w14:paraId="49D6B35F" w14:textId="77777777" w:rsidR="00397C89" w:rsidRPr="0078630B" w:rsidRDefault="00397C89" w:rsidP="0078630B"/>
    <w:p w14:paraId="4CAC21B2" w14:textId="77777777" w:rsidR="00397C89" w:rsidRPr="0078630B" w:rsidRDefault="00397C89" w:rsidP="0078630B"/>
    <w:p w14:paraId="02958FDF" w14:textId="77777777" w:rsidR="00397C89" w:rsidRDefault="00397C89" w:rsidP="0078630B"/>
    <w:p w14:paraId="3EBD0832" w14:textId="77777777" w:rsidR="0078630B" w:rsidRDefault="0078630B" w:rsidP="0078630B"/>
    <w:p w14:paraId="74F04A1E" w14:textId="77777777" w:rsidR="0078630B" w:rsidRDefault="0078630B" w:rsidP="0078630B"/>
    <w:p w14:paraId="41585D94" w14:textId="77777777" w:rsidR="0078630B" w:rsidRDefault="0078630B" w:rsidP="0078630B"/>
    <w:p w14:paraId="760ADA31" w14:textId="77777777" w:rsidR="0078630B" w:rsidRDefault="0078630B" w:rsidP="0078630B"/>
    <w:p w14:paraId="19618B6E" w14:textId="77777777" w:rsidR="0078630B" w:rsidRPr="0078630B" w:rsidRDefault="0078630B" w:rsidP="0078630B"/>
    <w:p w14:paraId="4E2EB7BA" w14:textId="77777777" w:rsidR="00397C89" w:rsidRDefault="00397C89" w:rsidP="0078630B"/>
    <w:p w14:paraId="714B4052" w14:textId="77777777" w:rsidR="0078630B" w:rsidRPr="0078630B" w:rsidRDefault="0078630B" w:rsidP="0078630B"/>
    <w:p w14:paraId="6EEF7D40" w14:textId="77777777" w:rsidR="00397C89" w:rsidRPr="0078630B" w:rsidRDefault="00397C89" w:rsidP="0078630B"/>
    <w:p w14:paraId="74A4FD01" w14:textId="77777777" w:rsidR="00397C89" w:rsidRPr="00923658" w:rsidRDefault="00397C89" w:rsidP="00160296">
      <w:pPr>
        <w:pStyle w:val="IntenseQuote"/>
      </w:pPr>
      <w:r w:rsidRPr="00923658">
        <w:t>"I am most anxious about..."</w:t>
      </w:r>
    </w:p>
    <w:p w14:paraId="788AF9D5" w14:textId="77777777" w:rsidR="00397C89" w:rsidRPr="0078630B" w:rsidRDefault="00397C89" w:rsidP="0078630B"/>
    <w:p w14:paraId="069F64EE" w14:textId="77777777" w:rsidR="00397C89" w:rsidRPr="0078630B" w:rsidRDefault="00397C89" w:rsidP="0078630B"/>
    <w:p w14:paraId="2BEFBE60" w14:textId="77777777" w:rsidR="00397C89" w:rsidRPr="0078630B" w:rsidRDefault="00397C89" w:rsidP="0078630B"/>
    <w:p w14:paraId="27674065" w14:textId="77777777" w:rsidR="00397C89" w:rsidRPr="0078630B" w:rsidRDefault="00397C89" w:rsidP="0078630B"/>
    <w:p w14:paraId="3F1E1C29" w14:textId="77777777" w:rsidR="00397C89" w:rsidRPr="0078630B" w:rsidRDefault="00397C89" w:rsidP="0078630B"/>
    <w:p w14:paraId="012B36F3" w14:textId="77777777" w:rsidR="00397C89" w:rsidRPr="0078630B" w:rsidRDefault="00397C89" w:rsidP="0078630B"/>
    <w:p w14:paraId="71E7CAE3" w14:textId="77777777" w:rsidR="00160296" w:rsidRDefault="00160296">
      <w:pPr>
        <w:spacing w:after="0" w:line="240" w:lineRule="auto"/>
        <w:rPr>
          <w:rFonts w:asciiTheme="majorHAnsi" w:hAnsiTheme="majorHAnsi" w:cs="Arial"/>
          <w:b/>
          <w:sz w:val="28"/>
          <w:szCs w:val="36"/>
        </w:rPr>
      </w:pPr>
      <w:r>
        <w:br w:type="page"/>
      </w:r>
    </w:p>
    <w:p w14:paraId="645F52A9" w14:textId="77777777" w:rsidR="00397C89" w:rsidRPr="00160296" w:rsidRDefault="00067E72" w:rsidP="00160296">
      <w:pPr>
        <w:pStyle w:val="Heading2"/>
      </w:pPr>
      <w:r w:rsidRPr="00160296">
        <w:lastRenderedPageBreak/>
        <w:t>Draw an i</w:t>
      </w:r>
      <w:r w:rsidR="00397C89" w:rsidRPr="00160296">
        <w:t>mage</w:t>
      </w:r>
    </w:p>
    <w:p w14:paraId="37F30DDD" w14:textId="77777777" w:rsidR="00397C89" w:rsidRDefault="00397C89" w:rsidP="00160296">
      <w:pPr>
        <w:rPr>
          <w:i/>
        </w:rPr>
      </w:pPr>
      <w:r w:rsidRPr="00CD2FEB">
        <w:t>Draw an image about the people or objects you</w:t>
      </w:r>
      <w:r>
        <w:t xml:space="preserve"> will be working with next week</w:t>
      </w:r>
      <w:r w:rsidR="00956686">
        <w:t>. Think about</w:t>
      </w:r>
      <w:r>
        <w:t xml:space="preserve"> </w:t>
      </w:r>
      <w:r w:rsidRPr="00CD2FEB">
        <w:t xml:space="preserve">the subject matter or your feelings about the volunteering program. </w:t>
      </w:r>
      <w:r w:rsidRPr="00CD2FEB">
        <w:rPr>
          <w:i/>
        </w:rPr>
        <w:t>Everyone ca</w:t>
      </w:r>
      <w:r>
        <w:rPr>
          <w:i/>
        </w:rPr>
        <w:t>n draw</w:t>
      </w:r>
      <w:r w:rsidRPr="00CD2FEB">
        <w:rPr>
          <w:i/>
        </w:rPr>
        <w:t>!</w:t>
      </w:r>
    </w:p>
    <w:p w14:paraId="0267A36B" w14:textId="77777777" w:rsidR="00397C89" w:rsidRPr="0078630B" w:rsidRDefault="00397C89" w:rsidP="0078630B"/>
    <w:p w14:paraId="5CF4E1F6" w14:textId="77777777" w:rsidR="00397C89" w:rsidRPr="0078630B" w:rsidRDefault="00397C89" w:rsidP="0078630B"/>
    <w:p w14:paraId="398D8D03" w14:textId="77777777" w:rsidR="00397C89" w:rsidRPr="0078630B" w:rsidRDefault="00397C89" w:rsidP="0078630B"/>
    <w:p w14:paraId="06677320" w14:textId="77777777" w:rsidR="00397C89" w:rsidRPr="0078630B" w:rsidRDefault="00397C89" w:rsidP="0078630B"/>
    <w:p w14:paraId="49B84D98" w14:textId="77777777" w:rsidR="00397C89" w:rsidRPr="0078630B" w:rsidRDefault="00397C89" w:rsidP="0078630B"/>
    <w:p w14:paraId="3E85982F" w14:textId="77777777" w:rsidR="00397C89" w:rsidRPr="0078630B" w:rsidRDefault="00397C89" w:rsidP="0078630B"/>
    <w:p w14:paraId="262C265B" w14:textId="77777777" w:rsidR="00397C89" w:rsidRPr="0078630B" w:rsidRDefault="00397C89" w:rsidP="0078630B"/>
    <w:p w14:paraId="06C83E63" w14:textId="77777777" w:rsidR="00397C89" w:rsidRPr="0078630B" w:rsidRDefault="00397C89" w:rsidP="0078630B"/>
    <w:p w14:paraId="4B0E20D3" w14:textId="77777777" w:rsidR="00067E72" w:rsidRDefault="00067E72">
      <w:pPr>
        <w:spacing w:after="0" w:line="240" w:lineRule="auto"/>
        <w:rPr>
          <w:rFonts w:asciiTheme="majorHAnsi" w:hAnsiTheme="majorHAnsi" w:cs="Arial"/>
          <w:b/>
          <w:sz w:val="28"/>
          <w:szCs w:val="36"/>
        </w:rPr>
      </w:pPr>
      <w:r>
        <w:br w:type="page"/>
      </w:r>
    </w:p>
    <w:p w14:paraId="780E15B7" w14:textId="77777777" w:rsidR="00397C89" w:rsidRPr="00067E72" w:rsidRDefault="00397C89" w:rsidP="00067E72">
      <w:pPr>
        <w:pStyle w:val="Heading2"/>
      </w:pPr>
      <w:r w:rsidRPr="00067E72">
        <w:lastRenderedPageBreak/>
        <w:t xml:space="preserve">Grounding </w:t>
      </w:r>
      <w:r w:rsidR="00067E72" w:rsidRPr="00067E72">
        <w:t>e</w:t>
      </w:r>
      <w:r w:rsidRPr="00067E72">
        <w:t>xercise</w:t>
      </w:r>
    </w:p>
    <w:p w14:paraId="4F64103B" w14:textId="77777777" w:rsidR="00397C89" w:rsidRDefault="00090EB1" w:rsidP="00397C89">
      <w:pPr>
        <w:spacing w:line="240" w:lineRule="auto"/>
        <w:rPr>
          <w:rFonts w:ascii="Sketch Block Bold" w:hAnsi="Sketch Block Bold"/>
          <w:color w:val="244061" w:themeColor="accent1" w:themeShade="80"/>
          <w:sz w:val="32"/>
          <w:szCs w:val="32"/>
        </w:rPr>
      </w:pPr>
      <w:r>
        <w:rPr>
          <w:rFonts w:ascii="Sketch Block Bold" w:hAnsi="Sketch Block Bold"/>
          <w:color w:val="244061" w:themeColor="accent1" w:themeShade="80"/>
          <w:sz w:val="32"/>
          <w:szCs w:val="32"/>
        </w:rPr>
        <w:t>Name 3 things you:</w:t>
      </w:r>
    </w:p>
    <w:p w14:paraId="4CCF7FEC" w14:textId="77777777" w:rsidR="00090EB1" w:rsidRDefault="00090EB1" w:rsidP="00090EB1">
      <w:pPr>
        <w:pStyle w:val="ListParagraph"/>
        <w:numPr>
          <w:ilvl w:val="0"/>
          <w:numId w:val="25"/>
        </w:numPr>
        <w:spacing w:line="240" w:lineRule="auto"/>
        <w:rPr>
          <w:rFonts w:ascii="Sketch Block Bold" w:hAnsi="Sketch Block Bold"/>
          <w:color w:val="244061" w:themeColor="accent1" w:themeShade="80"/>
          <w:sz w:val="32"/>
          <w:szCs w:val="32"/>
        </w:rPr>
      </w:pPr>
      <w:r>
        <w:rPr>
          <w:rFonts w:ascii="Sketch Block Bold" w:hAnsi="Sketch Block Bold"/>
          <w:color w:val="244061" w:themeColor="accent1" w:themeShade="80"/>
          <w:sz w:val="32"/>
          <w:szCs w:val="32"/>
        </w:rPr>
        <w:t>see</w:t>
      </w:r>
    </w:p>
    <w:p w14:paraId="4F6B6E6E" w14:textId="77777777" w:rsidR="00090EB1" w:rsidRDefault="00090EB1" w:rsidP="00090EB1">
      <w:pPr>
        <w:pStyle w:val="ListParagraph"/>
        <w:numPr>
          <w:ilvl w:val="0"/>
          <w:numId w:val="25"/>
        </w:numPr>
        <w:spacing w:line="240" w:lineRule="auto"/>
        <w:rPr>
          <w:rFonts w:ascii="Sketch Block Bold" w:hAnsi="Sketch Block Bold"/>
          <w:color w:val="244061" w:themeColor="accent1" w:themeShade="80"/>
          <w:sz w:val="32"/>
          <w:szCs w:val="32"/>
        </w:rPr>
      </w:pPr>
      <w:r>
        <w:rPr>
          <w:rFonts w:ascii="Sketch Block Bold" w:hAnsi="Sketch Block Bold"/>
          <w:color w:val="244061" w:themeColor="accent1" w:themeShade="80"/>
          <w:sz w:val="32"/>
          <w:szCs w:val="32"/>
        </w:rPr>
        <w:t>smell</w:t>
      </w:r>
    </w:p>
    <w:p w14:paraId="677848CD" w14:textId="77777777" w:rsidR="00090EB1" w:rsidRDefault="00090EB1" w:rsidP="00090EB1">
      <w:pPr>
        <w:pStyle w:val="ListParagraph"/>
        <w:numPr>
          <w:ilvl w:val="0"/>
          <w:numId w:val="25"/>
        </w:numPr>
        <w:spacing w:line="240" w:lineRule="auto"/>
        <w:rPr>
          <w:rFonts w:ascii="Sketch Block Bold" w:hAnsi="Sketch Block Bold"/>
          <w:color w:val="244061" w:themeColor="accent1" w:themeShade="80"/>
          <w:sz w:val="32"/>
          <w:szCs w:val="32"/>
        </w:rPr>
      </w:pPr>
      <w:r>
        <w:rPr>
          <w:rFonts w:ascii="Sketch Block Bold" w:hAnsi="Sketch Block Bold"/>
          <w:color w:val="244061" w:themeColor="accent1" w:themeShade="80"/>
          <w:sz w:val="32"/>
          <w:szCs w:val="32"/>
        </w:rPr>
        <w:t>hear</w:t>
      </w:r>
    </w:p>
    <w:p w14:paraId="0C8DCE52" w14:textId="77777777" w:rsidR="00090EB1" w:rsidRDefault="00090EB1" w:rsidP="00090EB1">
      <w:pPr>
        <w:pStyle w:val="ListParagraph"/>
        <w:numPr>
          <w:ilvl w:val="0"/>
          <w:numId w:val="25"/>
        </w:numPr>
        <w:spacing w:line="240" w:lineRule="auto"/>
        <w:rPr>
          <w:rFonts w:ascii="Sketch Block Bold" w:hAnsi="Sketch Block Bold"/>
          <w:color w:val="244061" w:themeColor="accent1" w:themeShade="80"/>
          <w:sz w:val="32"/>
          <w:szCs w:val="32"/>
        </w:rPr>
      </w:pPr>
      <w:r>
        <w:rPr>
          <w:rFonts w:ascii="Sketch Block Bold" w:hAnsi="Sketch Block Bold"/>
          <w:color w:val="244061" w:themeColor="accent1" w:themeShade="80"/>
          <w:sz w:val="32"/>
          <w:szCs w:val="32"/>
        </w:rPr>
        <w:t>feel</w:t>
      </w:r>
    </w:p>
    <w:p w14:paraId="3730DE35" w14:textId="77777777" w:rsidR="00090EB1" w:rsidRPr="00090EB1" w:rsidRDefault="00090EB1" w:rsidP="00090EB1">
      <w:pPr>
        <w:spacing w:line="240" w:lineRule="auto"/>
        <w:rPr>
          <w:rFonts w:ascii="Sketch Block Bold" w:hAnsi="Sketch Block Bold"/>
          <w:color w:val="244061" w:themeColor="accent1" w:themeShade="80"/>
          <w:sz w:val="32"/>
          <w:szCs w:val="32"/>
        </w:rPr>
      </w:pPr>
      <w:r>
        <w:rPr>
          <w:rFonts w:ascii="Sketch Block Bold" w:hAnsi="Sketch Block Bold"/>
          <w:color w:val="244061" w:themeColor="accent1" w:themeShade="80"/>
          <w:sz w:val="32"/>
          <w:szCs w:val="32"/>
        </w:rPr>
        <w:t>Breathe in and out slowly 3 times.</w:t>
      </w:r>
    </w:p>
    <w:p w14:paraId="68C9567E" w14:textId="77777777" w:rsidR="00397C89" w:rsidRDefault="00397C89" w:rsidP="00397C89">
      <w:pPr>
        <w:spacing w:line="240" w:lineRule="auto"/>
        <w:jc w:val="center"/>
        <w:rPr>
          <w:rFonts w:ascii="Sketch Block Bold" w:hAnsi="Sketch Block Bold"/>
          <w:i/>
          <w:color w:val="244061" w:themeColor="accent1" w:themeShade="80"/>
          <w:sz w:val="28"/>
          <w:szCs w:val="28"/>
        </w:rPr>
      </w:pPr>
    </w:p>
    <w:p w14:paraId="0F08054E" w14:textId="77777777" w:rsidR="00397C89" w:rsidRDefault="00397C89" w:rsidP="00090EB1">
      <w:r w:rsidRPr="00014221">
        <w:t xml:space="preserve">This is called grounding. </w:t>
      </w:r>
      <w:r>
        <w:tab/>
      </w:r>
    </w:p>
    <w:p w14:paraId="41C03988" w14:textId="77777777" w:rsidR="00397C89" w:rsidRPr="0031212D" w:rsidRDefault="00397C89" w:rsidP="00090EB1">
      <w:pPr>
        <w:rPr>
          <w:sz w:val="32"/>
          <w:szCs w:val="32"/>
        </w:rPr>
      </w:pPr>
      <w:r w:rsidRPr="00014221">
        <w:t>It can help when you feel like</w:t>
      </w:r>
      <w:r w:rsidR="00E465B8">
        <w:t xml:space="preserve"> y</w:t>
      </w:r>
      <w:r w:rsidRPr="00014221">
        <w:t xml:space="preserve">ou have lost all control of </w:t>
      </w:r>
      <w:r>
        <w:t>your surroundings</w:t>
      </w:r>
      <w:r w:rsidRPr="00014221">
        <w:t>.</w:t>
      </w:r>
    </w:p>
    <w:p w14:paraId="066BF917" w14:textId="77777777" w:rsidR="00397C89" w:rsidRPr="0078630B" w:rsidRDefault="00795320" w:rsidP="0078630B">
      <w:r w:rsidRPr="0078630B">
        <w:rPr>
          <w:noProof/>
          <w:lang w:eastAsia="en-AU"/>
        </w:rPr>
        <w:drawing>
          <wp:anchor distT="0" distB="0" distL="114300" distR="114300" simplePos="0" relativeHeight="251732992" behindDoc="0" locked="0" layoutInCell="1" allowOverlap="1" wp14:anchorId="21208AD3" wp14:editId="787A79D2">
            <wp:simplePos x="0" y="0"/>
            <wp:positionH relativeFrom="column">
              <wp:posOffset>226695</wp:posOffset>
            </wp:positionH>
            <wp:positionV relativeFrom="paragraph">
              <wp:posOffset>187696</wp:posOffset>
            </wp:positionV>
            <wp:extent cx="3648710" cy="5078095"/>
            <wp:effectExtent l="0" t="0" r="8890" b="8255"/>
            <wp:wrapNone/>
            <wp:docPr id="83" name="Picture 83" descr="Artwork featuring the words No act of Kindness No Matter How Small is Ever Wasted - Aesop.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olouring_Reflection journal\scan0006.jpg"/>
                    <pic:cNvPicPr>
                      <a:picLocks noChangeAspect="1" noChangeArrowheads="1"/>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3648710" cy="5078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3FA34C" w14:textId="77777777" w:rsidR="00397C89" w:rsidRPr="0078630B" w:rsidRDefault="00397C89" w:rsidP="0078630B"/>
    <w:p w14:paraId="5F68806F" w14:textId="77777777" w:rsidR="00397C89" w:rsidRPr="0078630B" w:rsidRDefault="00397C89" w:rsidP="0078630B"/>
    <w:p w14:paraId="47141CD5" w14:textId="77777777" w:rsidR="00397C89" w:rsidRPr="0078630B" w:rsidRDefault="00397C89" w:rsidP="0078630B"/>
    <w:p w14:paraId="69A2F08B" w14:textId="77777777" w:rsidR="00397C89" w:rsidRPr="0078630B" w:rsidRDefault="00397C89" w:rsidP="0078630B"/>
    <w:p w14:paraId="2AF2E42E" w14:textId="77777777" w:rsidR="00397C89" w:rsidRPr="0078630B" w:rsidRDefault="00397C89" w:rsidP="0078630B"/>
    <w:p w14:paraId="432890D4" w14:textId="77777777" w:rsidR="00397C89" w:rsidRPr="0078630B" w:rsidRDefault="00397C89" w:rsidP="0078630B"/>
    <w:p w14:paraId="0648DFDF" w14:textId="77777777" w:rsidR="00397C89" w:rsidRPr="0078630B" w:rsidRDefault="00397C89" w:rsidP="0078630B"/>
    <w:p w14:paraId="34C13319" w14:textId="77777777" w:rsidR="00397C89" w:rsidRPr="0078630B" w:rsidRDefault="00397C89" w:rsidP="0078630B"/>
    <w:p w14:paraId="72D20BB0" w14:textId="77777777" w:rsidR="00397C89" w:rsidRPr="0078630B" w:rsidRDefault="00397C89" w:rsidP="0078630B"/>
    <w:p w14:paraId="7F175552" w14:textId="77777777" w:rsidR="00397C89" w:rsidRPr="0078630B" w:rsidRDefault="00397C89" w:rsidP="0078630B"/>
    <w:p w14:paraId="3D312AB1" w14:textId="77777777" w:rsidR="00397C89" w:rsidRPr="0078630B" w:rsidRDefault="00397C89" w:rsidP="0078630B"/>
    <w:p w14:paraId="223FA48A" w14:textId="77777777" w:rsidR="00397C89" w:rsidRPr="0078630B" w:rsidRDefault="00397C89" w:rsidP="0078630B"/>
    <w:p w14:paraId="7E980C9C" w14:textId="77777777" w:rsidR="00E465B8" w:rsidRPr="0078630B" w:rsidRDefault="00E465B8" w:rsidP="0078630B"/>
    <w:p w14:paraId="2A28ABA4" w14:textId="77777777" w:rsidR="00D458D7" w:rsidRDefault="00D458D7">
      <w:pPr>
        <w:spacing w:after="0" w:line="240" w:lineRule="auto"/>
        <w:rPr>
          <w:rFonts w:asciiTheme="majorHAnsi" w:hAnsiTheme="majorHAnsi" w:cs="Arial"/>
          <w:b/>
          <w:sz w:val="32"/>
          <w:szCs w:val="36"/>
        </w:rPr>
      </w:pPr>
      <w:r>
        <w:br w:type="page"/>
      </w:r>
    </w:p>
    <w:p w14:paraId="754D8CDD" w14:textId="77777777" w:rsidR="00397C89" w:rsidRPr="00067E72" w:rsidRDefault="00397C89" w:rsidP="00067E72">
      <w:pPr>
        <w:pStyle w:val="Heading2"/>
      </w:pPr>
      <w:r w:rsidRPr="00067E72">
        <w:lastRenderedPageBreak/>
        <w:t>If you’re in the mood</w:t>
      </w:r>
      <w:proofErr w:type="gramStart"/>
      <w:r w:rsidRPr="00067E72">
        <w:t>…..</w:t>
      </w:r>
      <w:proofErr w:type="gramEnd"/>
      <w:r w:rsidRPr="00067E72">
        <w:t xml:space="preserve">   some mindfulness colouring </w:t>
      </w:r>
    </w:p>
    <w:p w14:paraId="3B21F5C5" w14:textId="77777777" w:rsidR="00397C89" w:rsidRDefault="00316E70" w:rsidP="00397C89">
      <w:pPr>
        <w:spacing w:line="240" w:lineRule="auto"/>
        <w:rPr>
          <w:rFonts w:ascii="Comic Sans MS" w:hAnsi="Comic Sans MS"/>
          <w:sz w:val="32"/>
          <w:szCs w:val="32"/>
        </w:rPr>
      </w:pPr>
      <w:r>
        <w:rPr>
          <w:rFonts w:ascii="Comic Sans MS" w:hAnsi="Comic Sans MS"/>
          <w:noProof/>
          <w:sz w:val="32"/>
          <w:szCs w:val="32"/>
          <w:lang w:eastAsia="en-AU"/>
        </w:rPr>
        <w:drawing>
          <wp:inline distT="0" distB="0" distL="0" distR="0" wp14:anchorId="0DA05DD6" wp14:editId="5C3C879F">
            <wp:extent cx="4915305" cy="6981145"/>
            <wp:effectExtent l="0" t="0" r="0" b="0"/>
            <wp:docPr id="2" name="Picture 2" descr="Lighthouse.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house.jpg"/>
                    <pic:cNvPicPr/>
                  </pic:nvPicPr>
                  <pic:blipFill>
                    <a:blip r:embed="rId15">
                      <a:extLst>
                        <a:ext uri="{28A0092B-C50C-407E-A947-70E740481C1C}">
                          <a14:useLocalDpi xmlns:a14="http://schemas.microsoft.com/office/drawing/2010/main" val="0"/>
                        </a:ext>
                      </a:extLst>
                    </a:blip>
                    <a:stretch>
                      <a:fillRect/>
                    </a:stretch>
                  </pic:blipFill>
                  <pic:spPr>
                    <a:xfrm>
                      <a:off x="0" y="0"/>
                      <a:ext cx="4919760" cy="6987472"/>
                    </a:xfrm>
                    <a:prstGeom prst="rect">
                      <a:avLst/>
                    </a:prstGeom>
                  </pic:spPr>
                </pic:pic>
              </a:graphicData>
            </a:graphic>
          </wp:inline>
        </w:drawing>
      </w:r>
    </w:p>
    <w:p w14:paraId="20DE473B" w14:textId="77777777" w:rsidR="00397C89" w:rsidRPr="0078630B" w:rsidRDefault="00397C89" w:rsidP="0078630B"/>
    <w:p w14:paraId="0A5F72E9" w14:textId="77777777" w:rsidR="00397C89" w:rsidRPr="0078630B" w:rsidRDefault="00397C89" w:rsidP="0078630B"/>
    <w:p w14:paraId="0AC80B45" w14:textId="77777777" w:rsidR="00397C89" w:rsidRPr="0078630B" w:rsidRDefault="00397C89" w:rsidP="0078630B"/>
    <w:p w14:paraId="37651981" w14:textId="77777777" w:rsidR="00316E70" w:rsidRPr="0078630B" w:rsidRDefault="00316E70" w:rsidP="0078630B"/>
    <w:p w14:paraId="3C902F9F" w14:textId="77777777" w:rsidR="0078630B" w:rsidRDefault="0078630B" w:rsidP="00E465B8">
      <w:pPr>
        <w:pStyle w:val="Heading2"/>
      </w:pPr>
    </w:p>
    <w:p w14:paraId="027FC4BA" w14:textId="77777777" w:rsidR="0078630B" w:rsidRDefault="0078630B" w:rsidP="00E465B8">
      <w:pPr>
        <w:pStyle w:val="Heading2"/>
      </w:pPr>
    </w:p>
    <w:p w14:paraId="7AAABE80" w14:textId="77777777" w:rsidR="00397C89" w:rsidRPr="00E465B8" w:rsidRDefault="00E465B8" w:rsidP="00E465B8">
      <w:pPr>
        <w:pStyle w:val="Heading2"/>
      </w:pPr>
      <w:r w:rsidRPr="00E465B8">
        <w:t>Monday</w:t>
      </w:r>
    </w:p>
    <w:p w14:paraId="035B37C8" w14:textId="77777777" w:rsidR="00397C89" w:rsidRDefault="00397C89" w:rsidP="00397C89">
      <w:pPr>
        <w:spacing w:line="240" w:lineRule="auto"/>
        <w:rPr>
          <w:rFonts w:ascii="Sketch Block Bold" w:hAnsi="Sketch Block Bold"/>
          <w:color w:val="244061" w:themeColor="accent1" w:themeShade="80"/>
          <w:sz w:val="28"/>
          <w:szCs w:val="40"/>
        </w:rPr>
      </w:pPr>
    </w:p>
    <w:p w14:paraId="5D77A0D6" w14:textId="77777777" w:rsidR="00397C89" w:rsidRPr="00160296" w:rsidRDefault="00397C89" w:rsidP="00160296">
      <w:pPr>
        <w:pStyle w:val="Heading3"/>
      </w:pPr>
      <w:r w:rsidRPr="00160296">
        <w:t>Setting the scene</w:t>
      </w:r>
    </w:p>
    <w:p w14:paraId="51621FE3" w14:textId="77777777" w:rsidR="00397C89" w:rsidRDefault="00397C89" w:rsidP="00160296">
      <w:r w:rsidRPr="00BE4181">
        <w:t>What does a typica</w:t>
      </w:r>
      <w:r w:rsidR="006B5C1B">
        <w:t>l day volunteering</w:t>
      </w:r>
      <w:r>
        <w:t xml:space="preserve"> at your organis</w:t>
      </w:r>
      <w:r w:rsidRPr="00BE4181">
        <w:t>ation look like?</w:t>
      </w:r>
    </w:p>
    <w:p w14:paraId="3C6E21C1" w14:textId="77777777" w:rsidR="00397C89" w:rsidRPr="0078630B" w:rsidRDefault="00397C89" w:rsidP="0078630B"/>
    <w:p w14:paraId="6811BE3B" w14:textId="77777777" w:rsidR="00397C89" w:rsidRPr="0078630B" w:rsidRDefault="00397C89" w:rsidP="0078630B"/>
    <w:p w14:paraId="0BBBC477" w14:textId="77777777" w:rsidR="00397C89" w:rsidRPr="0078630B" w:rsidRDefault="00397C89" w:rsidP="0078630B"/>
    <w:p w14:paraId="3D6CB357" w14:textId="77777777" w:rsidR="00397C89" w:rsidRPr="0078630B" w:rsidRDefault="00397C89" w:rsidP="0078630B"/>
    <w:p w14:paraId="0E28ED98" w14:textId="77777777" w:rsidR="00397C89" w:rsidRPr="0078630B" w:rsidRDefault="00397C89" w:rsidP="0078630B"/>
    <w:p w14:paraId="532FA3A7" w14:textId="77777777" w:rsidR="00397C89" w:rsidRPr="0078630B" w:rsidRDefault="00397C89" w:rsidP="0078630B"/>
    <w:p w14:paraId="65A629CA" w14:textId="77777777" w:rsidR="00397C89" w:rsidRPr="0078630B" w:rsidRDefault="00397C89" w:rsidP="0078630B"/>
    <w:p w14:paraId="329E0858" w14:textId="77777777" w:rsidR="00397C89" w:rsidRPr="0078630B" w:rsidRDefault="00397C89" w:rsidP="0078630B"/>
    <w:p w14:paraId="73B2E943" w14:textId="77777777" w:rsidR="00397C89" w:rsidRPr="0078630B" w:rsidRDefault="00397C89" w:rsidP="0078630B"/>
    <w:p w14:paraId="31ABB29E" w14:textId="77777777" w:rsidR="00397C89" w:rsidRPr="0078630B" w:rsidRDefault="00397C89" w:rsidP="0078630B"/>
    <w:p w14:paraId="22F013DE" w14:textId="77777777" w:rsidR="00397C89" w:rsidRPr="0078630B" w:rsidRDefault="00397C89" w:rsidP="0078630B"/>
    <w:p w14:paraId="6F36F586" w14:textId="77777777" w:rsidR="00397C89" w:rsidRPr="00AA2D2D" w:rsidRDefault="00397C89" w:rsidP="00160296">
      <w:pPr>
        <w:rPr>
          <w:i/>
        </w:rPr>
      </w:pPr>
      <w:r w:rsidRPr="00BE4181">
        <w:t>What was the flow of feelings during the day</w:t>
      </w:r>
      <w:r w:rsidR="00956686">
        <w:t>? Think about</w:t>
      </w:r>
      <w:r w:rsidRPr="00BE4181">
        <w:t xml:space="preserve"> </w:t>
      </w:r>
      <w:r w:rsidRPr="00956686">
        <w:t>the highs, the lows, the quiet times</w:t>
      </w:r>
      <w:r w:rsidR="00956686">
        <w:t>.</w:t>
      </w:r>
    </w:p>
    <w:p w14:paraId="2A7619A1" w14:textId="77777777" w:rsidR="00397C89" w:rsidRPr="0078630B" w:rsidRDefault="00397C89" w:rsidP="0078630B"/>
    <w:p w14:paraId="0FC20A63" w14:textId="77777777" w:rsidR="00397C89" w:rsidRPr="0078630B" w:rsidRDefault="00397C89" w:rsidP="0078630B"/>
    <w:p w14:paraId="221523BA" w14:textId="77777777" w:rsidR="00397C89" w:rsidRPr="0078630B" w:rsidRDefault="00397C89" w:rsidP="0078630B"/>
    <w:p w14:paraId="20084D0C" w14:textId="77777777" w:rsidR="00397C89" w:rsidRPr="0078630B" w:rsidRDefault="00397C89" w:rsidP="0078630B"/>
    <w:p w14:paraId="79807ADB" w14:textId="77777777" w:rsidR="00397C89" w:rsidRPr="0078630B" w:rsidRDefault="00397C89" w:rsidP="0078630B"/>
    <w:p w14:paraId="50F617EC" w14:textId="77777777" w:rsidR="00397C89" w:rsidRPr="0078630B" w:rsidRDefault="00397C89" w:rsidP="0078630B"/>
    <w:p w14:paraId="0C009606" w14:textId="77777777" w:rsidR="00397C89" w:rsidRPr="0078630B" w:rsidRDefault="00397C89" w:rsidP="0078630B"/>
    <w:p w14:paraId="0D881D21" w14:textId="77777777" w:rsidR="00397C89" w:rsidRPr="0078630B" w:rsidRDefault="00397C89" w:rsidP="0078630B"/>
    <w:p w14:paraId="39D23043" w14:textId="77777777" w:rsidR="00397C89" w:rsidRPr="0078630B" w:rsidRDefault="00397C89" w:rsidP="0078630B"/>
    <w:p w14:paraId="4F9259CC" w14:textId="77777777" w:rsidR="00397C89" w:rsidRPr="0078630B" w:rsidRDefault="00397C89" w:rsidP="0078630B"/>
    <w:p w14:paraId="3C8BD0AF" w14:textId="77777777" w:rsidR="002A5F94" w:rsidRDefault="002A5F94">
      <w:pPr>
        <w:spacing w:after="0" w:line="240" w:lineRule="auto"/>
        <w:rPr>
          <w:rFonts w:asciiTheme="majorHAnsi" w:hAnsiTheme="majorHAnsi" w:cs="Arial"/>
          <w:b/>
          <w:color w:val="660066"/>
          <w:sz w:val="24"/>
          <w:szCs w:val="36"/>
        </w:rPr>
      </w:pPr>
      <w:r>
        <w:br w:type="page"/>
      </w:r>
    </w:p>
    <w:p w14:paraId="5AD1A0CA" w14:textId="77777777" w:rsidR="00397C89" w:rsidRPr="00160296" w:rsidRDefault="00397C89" w:rsidP="00160296">
      <w:pPr>
        <w:pStyle w:val="Heading3"/>
      </w:pPr>
      <w:r w:rsidRPr="00160296">
        <w:lastRenderedPageBreak/>
        <w:t>Daily gratitude visit</w:t>
      </w:r>
    </w:p>
    <w:p w14:paraId="37124FB5" w14:textId="77777777" w:rsidR="00397C89" w:rsidRPr="0078630B" w:rsidRDefault="00397C89" w:rsidP="0078630B"/>
    <w:p w14:paraId="5488A2ED" w14:textId="77777777" w:rsidR="00397C89" w:rsidRPr="00551C12" w:rsidRDefault="00397C89" w:rsidP="00160296">
      <w:r w:rsidRPr="00551C12">
        <w:t xml:space="preserve">List anything that </w:t>
      </w:r>
      <w:r w:rsidR="00082A63">
        <w:t>happened</w:t>
      </w:r>
      <w:r w:rsidRPr="00551C12">
        <w:t xml:space="preserve"> tod</w:t>
      </w:r>
      <w:r w:rsidR="00082A63">
        <w:t xml:space="preserve">ay you’re </w:t>
      </w:r>
      <w:r>
        <w:t>grateful</w:t>
      </w:r>
      <w:r w:rsidR="00082A63">
        <w:t xml:space="preserve"> about</w:t>
      </w:r>
      <w:r>
        <w:t>.</w:t>
      </w:r>
    </w:p>
    <w:p w14:paraId="18DF4594" w14:textId="77777777" w:rsidR="00397C89" w:rsidRPr="0078630B" w:rsidRDefault="00397C89" w:rsidP="0078630B"/>
    <w:p w14:paraId="487CEC52" w14:textId="77777777" w:rsidR="00397C89" w:rsidRPr="0078630B" w:rsidRDefault="00397C89" w:rsidP="0078630B"/>
    <w:p w14:paraId="7B82F069" w14:textId="77777777" w:rsidR="00397C89" w:rsidRPr="0078630B" w:rsidRDefault="00397C89" w:rsidP="0078630B"/>
    <w:p w14:paraId="694DD830" w14:textId="77777777" w:rsidR="00397C89" w:rsidRPr="00551C12" w:rsidRDefault="00397C89" w:rsidP="00160296">
      <w:r w:rsidRPr="00551C12">
        <w:t>Why do you feel grateful?</w:t>
      </w:r>
    </w:p>
    <w:p w14:paraId="6A6BA6F1" w14:textId="77777777" w:rsidR="00397C89" w:rsidRPr="0078630B" w:rsidRDefault="00397C89" w:rsidP="0078630B"/>
    <w:p w14:paraId="3EF04EE8" w14:textId="77777777" w:rsidR="00397C89" w:rsidRPr="0078630B" w:rsidRDefault="00067E72" w:rsidP="0078630B">
      <w:r w:rsidRPr="0078630B">
        <w:rPr>
          <w:noProof/>
          <w:lang w:eastAsia="en-AU"/>
        </w:rPr>
        <w:drawing>
          <wp:anchor distT="0" distB="0" distL="114300" distR="114300" simplePos="0" relativeHeight="251707392" behindDoc="0" locked="0" layoutInCell="1" allowOverlap="1" wp14:anchorId="192BD766" wp14:editId="41F32877">
            <wp:simplePos x="0" y="0"/>
            <wp:positionH relativeFrom="column">
              <wp:posOffset>0</wp:posOffset>
            </wp:positionH>
            <wp:positionV relativeFrom="paragraph">
              <wp:posOffset>217805</wp:posOffset>
            </wp:positionV>
            <wp:extent cx="6503035" cy="4426585"/>
            <wp:effectExtent l="0" t="0" r="0" b="0"/>
            <wp:wrapNone/>
            <wp:docPr id="76" name="Picture 76" descr="Boy smiling and skateboard that has the words 'I'm grateful.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Wallace\GLF 2014\CAP\OVC Volunteering\Reflection\Journal\Cartoons\img-Y18143157-0011.tif"/>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6503035" cy="4426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0FEE94" w14:textId="77777777" w:rsidR="00397C89" w:rsidRDefault="00397C89" w:rsidP="00397C89">
      <w:pPr>
        <w:spacing w:line="240" w:lineRule="auto"/>
        <w:rPr>
          <w:rFonts w:ascii="Comic Sans MS" w:hAnsi="Comic Sans MS"/>
          <w:sz w:val="24"/>
          <w:szCs w:val="24"/>
        </w:rPr>
      </w:pPr>
    </w:p>
    <w:p w14:paraId="12406482" w14:textId="77777777" w:rsidR="00397C89" w:rsidRDefault="00397C89" w:rsidP="00397C89">
      <w:pPr>
        <w:spacing w:line="240" w:lineRule="auto"/>
        <w:rPr>
          <w:rFonts w:ascii="Comic Sans MS" w:hAnsi="Comic Sans MS"/>
          <w:sz w:val="24"/>
          <w:szCs w:val="24"/>
        </w:rPr>
      </w:pPr>
    </w:p>
    <w:p w14:paraId="4B5C804E" w14:textId="77777777" w:rsidR="00397C89" w:rsidRDefault="00397C89" w:rsidP="00397C89">
      <w:pPr>
        <w:spacing w:line="240" w:lineRule="auto"/>
        <w:rPr>
          <w:rFonts w:ascii="Comic Sans MS" w:hAnsi="Comic Sans MS"/>
          <w:sz w:val="24"/>
          <w:szCs w:val="24"/>
        </w:rPr>
      </w:pPr>
    </w:p>
    <w:p w14:paraId="36B30934" w14:textId="77777777" w:rsidR="00397C89" w:rsidRDefault="00397C89" w:rsidP="00397C89">
      <w:pPr>
        <w:spacing w:line="240" w:lineRule="auto"/>
        <w:rPr>
          <w:rFonts w:ascii="Comic Sans MS" w:hAnsi="Comic Sans MS"/>
          <w:sz w:val="24"/>
          <w:szCs w:val="24"/>
        </w:rPr>
      </w:pPr>
    </w:p>
    <w:p w14:paraId="0D74D3B4" w14:textId="77777777" w:rsidR="00397C89" w:rsidRDefault="00397C89" w:rsidP="00397C89">
      <w:pPr>
        <w:spacing w:line="240" w:lineRule="auto"/>
        <w:rPr>
          <w:rFonts w:ascii="Comic Sans MS" w:hAnsi="Comic Sans MS"/>
          <w:sz w:val="24"/>
          <w:szCs w:val="24"/>
        </w:rPr>
      </w:pPr>
    </w:p>
    <w:p w14:paraId="55EA62A0" w14:textId="77777777" w:rsidR="00397C89" w:rsidRDefault="00067E72" w:rsidP="00397C89">
      <w:pPr>
        <w:spacing w:line="240" w:lineRule="auto"/>
        <w:rPr>
          <w:rFonts w:ascii="Comic Sans MS" w:hAnsi="Comic Sans MS"/>
          <w:sz w:val="24"/>
          <w:szCs w:val="24"/>
        </w:rPr>
      </w:pPr>
      <w:r>
        <w:rPr>
          <w:rFonts w:ascii="Comic Sans MS" w:hAnsi="Comic Sans MS"/>
          <w:b/>
          <w:noProof/>
          <w:sz w:val="24"/>
          <w:szCs w:val="24"/>
          <w:lang w:eastAsia="en-AU"/>
        </w:rPr>
        <mc:AlternateContent>
          <mc:Choice Requires="wps">
            <w:drawing>
              <wp:anchor distT="0" distB="0" distL="114300" distR="114300" simplePos="0" relativeHeight="251708416" behindDoc="0" locked="0" layoutInCell="1" allowOverlap="1" wp14:anchorId="286430DA" wp14:editId="26B2E9F2">
                <wp:simplePos x="0" y="0"/>
                <wp:positionH relativeFrom="column">
                  <wp:posOffset>3964345</wp:posOffset>
                </wp:positionH>
                <wp:positionV relativeFrom="paragraph">
                  <wp:posOffset>159028</wp:posOffset>
                </wp:positionV>
                <wp:extent cx="1967518" cy="550545"/>
                <wp:effectExtent l="19050" t="381000" r="13970" b="382905"/>
                <wp:wrapNone/>
                <wp:docPr id="77" name="Rounded Rectangle 77"/>
                <wp:cNvGraphicFramePr/>
                <a:graphic xmlns:a="http://schemas.openxmlformats.org/drawingml/2006/main">
                  <a:graphicData uri="http://schemas.microsoft.com/office/word/2010/wordprocessingShape">
                    <wps:wsp>
                      <wps:cNvSpPr/>
                      <wps:spPr>
                        <a:xfrm rot="20076694">
                          <a:off x="0" y="0"/>
                          <a:ext cx="1967518" cy="55054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6D5B30A" w14:textId="77777777" w:rsidR="00090EB1" w:rsidRPr="00F94C1C" w:rsidRDefault="00090EB1" w:rsidP="00397C89">
                            <w:pPr>
                              <w:spacing w:line="240" w:lineRule="auto"/>
                              <w:jc w:val="center"/>
                              <w:rPr>
                                <w:rFonts w:asciiTheme="majorHAnsi" w:eastAsia="Times New Roman" w:hAnsiTheme="majorHAnsi" w:cstheme="majorHAnsi"/>
                                <w:b/>
                                <w:color w:val="262626" w:themeColor="text1" w:themeTint="D9"/>
                                <w:sz w:val="44"/>
                                <w:szCs w:val="44"/>
                                <w:lang w:eastAsia="en-AU"/>
                              </w:rPr>
                            </w:pPr>
                            <w:r w:rsidRPr="00F94C1C">
                              <w:rPr>
                                <w:rFonts w:asciiTheme="majorHAnsi" w:hAnsiTheme="majorHAnsi" w:cstheme="majorHAnsi"/>
                                <w:b/>
                                <w:color w:val="262626" w:themeColor="text1" w:themeTint="D9"/>
                                <w:sz w:val="44"/>
                                <w:szCs w:val="44"/>
                              </w:rPr>
                              <w:t>I’m grateful</w:t>
                            </w:r>
                          </w:p>
                          <w:p w14:paraId="1F424A98" w14:textId="77777777" w:rsidR="00090EB1" w:rsidRPr="00955F84" w:rsidRDefault="00090EB1" w:rsidP="00397C89">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430DA" id="Rounded Rectangle 77" o:spid="_x0000_s1047" style="position:absolute;margin-left:312.15pt;margin-top:12.5pt;width:154.9pt;height:43.35pt;rotation:-1663856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" fillcolor="white [3201]" strokecolor="white [3212]" strokeweight="2pt">
                <v:textbox>
                  <w:txbxContent>
                    <w:p w14:paraId="16D5B30A" w14:textId="77777777" w:rsidR="00090EB1" w:rsidRPr="00F94C1C" w:rsidRDefault="00090EB1" w:rsidP="00397C89">
                      <w:pPr>
                        <w:spacing w:line="240" w:lineRule="auto"/>
                        <w:jc w:val="center"/>
                        <w:rPr>
                          <w:rFonts w:asciiTheme="majorHAnsi" w:eastAsia="Times New Roman" w:hAnsiTheme="majorHAnsi" w:cstheme="majorHAnsi"/>
                          <w:b/>
                          <w:color w:val="262626" w:themeColor="text1" w:themeTint="D9"/>
                          <w:sz w:val="44"/>
                          <w:szCs w:val="44"/>
                          <w:lang w:eastAsia="en-AU"/>
                        </w:rPr>
                      </w:pPr>
                      <w:r w:rsidRPr="00F94C1C">
                        <w:rPr>
                          <w:rFonts w:asciiTheme="majorHAnsi" w:hAnsiTheme="majorHAnsi" w:cstheme="majorHAnsi"/>
                          <w:b/>
                          <w:color w:val="262626" w:themeColor="text1" w:themeTint="D9"/>
                          <w:sz w:val="44"/>
                          <w:szCs w:val="44"/>
                        </w:rPr>
                        <w:t>I’m grateful</w:t>
                      </w:r>
                    </w:p>
                    <w:p w14:paraId="1F424A98" w14:textId="77777777" w:rsidR="00090EB1" w:rsidRPr="00955F84" w:rsidRDefault="00090EB1" w:rsidP="00397C89">
                      <w:pPr>
                        <w:jc w:val="center"/>
                        <w:rPr>
                          <w:sz w:val="20"/>
                        </w:rPr>
                      </w:pPr>
                    </w:p>
                  </w:txbxContent>
                </v:textbox>
              </v:roundrect>
            </w:pict>
          </mc:Fallback>
        </mc:AlternateContent>
      </w:r>
    </w:p>
    <w:p w14:paraId="1BD683D8" w14:textId="77777777" w:rsidR="00397C89" w:rsidRDefault="00397C89" w:rsidP="00397C89">
      <w:pPr>
        <w:spacing w:line="240" w:lineRule="auto"/>
        <w:rPr>
          <w:rFonts w:ascii="Comic Sans MS" w:hAnsi="Comic Sans MS"/>
          <w:sz w:val="24"/>
          <w:szCs w:val="24"/>
        </w:rPr>
      </w:pPr>
    </w:p>
    <w:p w14:paraId="0F8CC8A4" w14:textId="77777777" w:rsidR="00397C89" w:rsidRDefault="00397C89" w:rsidP="00397C89">
      <w:pPr>
        <w:spacing w:line="240" w:lineRule="auto"/>
        <w:rPr>
          <w:rFonts w:ascii="Comic Sans MS" w:hAnsi="Comic Sans MS"/>
          <w:sz w:val="24"/>
          <w:szCs w:val="24"/>
        </w:rPr>
      </w:pPr>
    </w:p>
    <w:p w14:paraId="26FA06E2" w14:textId="77777777" w:rsidR="00397C89" w:rsidRDefault="00397C89" w:rsidP="00397C89">
      <w:pPr>
        <w:spacing w:line="240" w:lineRule="auto"/>
        <w:rPr>
          <w:rFonts w:ascii="Comic Sans MS" w:hAnsi="Comic Sans MS"/>
          <w:sz w:val="24"/>
          <w:szCs w:val="24"/>
        </w:rPr>
      </w:pPr>
    </w:p>
    <w:p w14:paraId="60E6D4A1" w14:textId="77777777" w:rsidR="00397C89" w:rsidRDefault="00397C89" w:rsidP="00397C89">
      <w:pPr>
        <w:spacing w:line="240" w:lineRule="auto"/>
        <w:rPr>
          <w:rFonts w:ascii="Comic Sans MS" w:hAnsi="Comic Sans MS"/>
          <w:sz w:val="24"/>
          <w:szCs w:val="24"/>
        </w:rPr>
      </w:pPr>
    </w:p>
    <w:p w14:paraId="12781E1A" w14:textId="77777777" w:rsidR="00397C89" w:rsidRDefault="00397C89" w:rsidP="00397C89">
      <w:pPr>
        <w:spacing w:line="240" w:lineRule="auto"/>
        <w:rPr>
          <w:rFonts w:ascii="Comic Sans MS" w:hAnsi="Comic Sans MS"/>
          <w:sz w:val="24"/>
          <w:szCs w:val="24"/>
        </w:rPr>
      </w:pPr>
    </w:p>
    <w:p w14:paraId="2527775B" w14:textId="77777777" w:rsidR="00397C89" w:rsidRDefault="00397C89" w:rsidP="00397C89">
      <w:pPr>
        <w:spacing w:line="240" w:lineRule="auto"/>
        <w:rPr>
          <w:rFonts w:ascii="Comic Sans MS" w:hAnsi="Comic Sans MS"/>
          <w:sz w:val="24"/>
          <w:szCs w:val="24"/>
        </w:rPr>
      </w:pPr>
    </w:p>
    <w:p w14:paraId="761AA277" w14:textId="77777777" w:rsidR="00397C89" w:rsidRDefault="00397C89" w:rsidP="00397C89">
      <w:pPr>
        <w:spacing w:line="240" w:lineRule="auto"/>
        <w:rPr>
          <w:rFonts w:ascii="Comic Sans MS" w:hAnsi="Comic Sans MS"/>
          <w:sz w:val="24"/>
          <w:szCs w:val="24"/>
        </w:rPr>
      </w:pPr>
    </w:p>
    <w:p w14:paraId="76D7A936" w14:textId="77777777" w:rsidR="00397C89" w:rsidRDefault="00397C89" w:rsidP="00397C89">
      <w:pPr>
        <w:spacing w:line="240" w:lineRule="auto"/>
        <w:rPr>
          <w:rFonts w:ascii="Comic Sans MS" w:hAnsi="Comic Sans MS"/>
          <w:sz w:val="24"/>
          <w:szCs w:val="24"/>
        </w:rPr>
      </w:pPr>
    </w:p>
    <w:p w14:paraId="4A8371BB" w14:textId="77777777" w:rsidR="00397C89" w:rsidRPr="0078630B" w:rsidRDefault="00397C89" w:rsidP="0078630B"/>
    <w:p w14:paraId="2FAEE92D" w14:textId="77777777" w:rsidR="00160296" w:rsidRDefault="00160296">
      <w:pPr>
        <w:spacing w:after="0" w:line="240" w:lineRule="auto"/>
        <w:rPr>
          <w:rFonts w:asciiTheme="majorHAnsi" w:hAnsiTheme="majorHAnsi" w:cs="Arial"/>
          <w:b/>
          <w:sz w:val="28"/>
          <w:szCs w:val="36"/>
        </w:rPr>
      </w:pPr>
      <w:r>
        <w:br w:type="page"/>
      </w:r>
    </w:p>
    <w:p w14:paraId="64343FCF" w14:textId="77777777" w:rsidR="00397C89" w:rsidRPr="00067E72" w:rsidRDefault="00397C89" w:rsidP="00160296">
      <w:pPr>
        <w:pStyle w:val="Heading3"/>
      </w:pPr>
      <w:r w:rsidRPr="00067E72">
        <w:lastRenderedPageBreak/>
        <w:t>If you’re in the mood</w:t>
      </w:r>
      <w:proofErr w:type="gramStart"/>
      <w:r w:rsidRPr="00067E72">
        <w:t>…..</w:t>
      </w:r>
      <w:proofErr w:type="gramEnd"/>
      <w:r w:rsidRPr="00067E72">
        <w:t xml:space="preserve">   some mindfulness colouring </w:t>
      </w:r>
    </w:p>
    <w:p w14:paraId="4380C795" w14:textId="77777777" w:rsidR="00397C89" w:rsidRPr="0078630B" w:rsidRDefault="0021030A" w:rsidP="0078630B">
      <w:r>
        <w:rPr>
          <w:noProof/>
          <w:lang w:eastAsia="en-AU"/>
        </w:rPr>
        <w:drawing>
          <wp:inline distT="0" distB="0" distL="0" distR="0" wp14:anchorId="38C5BF15" wp14:editId="15405E20">
            <wp:extent cx="5957647" cy="8048445"/>
            <wp:effectExtent l="0" t="0" r="5080" b="0"/>
            <wp:docPr id="1" name="Picture 1" descr="Two people walking past the malls balls in Rundle Mall.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ls-balls.jpg"/>
                    <pic:cNvPicPr/>
                  </pic:nvPicPr>
                  <pic:blipFill>
                    <a:blip r:embed="rId17">
                      <a:extLst>
                        <a:ext uri="{28A0092B-C50C-407E-A947-70E740481C1C}">
                          <a14:useLocalDpi xmlns:a14="http://schemas.microsoft.com/office/drawing/2010/main" val="0"/>
                        </a:ext>
                      </a:extLst>
                    </a:blip>
                    <a:stretch>
                      <a:fillRect/>
                    </a:stretch>
                  </pic:blipFill>
                  <pic:spPr>
                    <a:xfrm flipH="1">
                      <a:off x="0" y="0"/>
                      <a:ext cx="5968030" cy="8062472"/>
                    </a:xfrm>
                    <a:prstGeom prst="rect">
                      <a:avLst/>
                    </a:prstGeom>
                  </pic:spPr>
                </pic:pic>
              </a:graphicData>
            </a:graphic>
          </wp:inline>
        </w:drawing>
      </w:r>
    </w:p>
    <w:p w14:paraId="3E7581BC" w14:textId="77777777" w:rsidR="00397C89" w:rsidRPr="0078630B" w:rsidRDefault="00397C89" w:rsidP="0078630B"/>
    <w:p w14:paraId="3CFEE4A3" w14:textId="77777777" w:rsidR="00397C89" w:rsidRDefault="00E465B8" w:rsidP="00E465B8">
      <w:pPr>
        <w:pStyle w:val="Heading2"/>
      </w:pPr>
      <w:r>
        <w:lastRenderedPageBreak/>
        <w:t>Tuesday</w:t>
      </w:r>
    </w:p>
    <w:p w14:paraId="199604CE" w14:textId="77777777" w:rsidR="00397C89" w:rsidRPr="0078630B" w:rsidRDefault="00397C89" w:rsidP="0078630B"/>
    <w:p w14:paraId="2B43002B" w14:textId="77777777" w:rsidR="00397C89" w:rsidRPr="0078630B" w:rsidRDefault="00397C89" w:rsidP="0078630B"/>
    <w:p w14:paraId="446A4757" w14:textId="77777777" w:rsidR="00397C89" w:rsidRPr="0078630B" w:rsidRDefault="00397C89" w:rsidP="0078630B"/>
    <w:p w14:paraId="3C3FA6A7" w14:textId="77777777" w:rsidR="00397C89" w:rsidRPr="002A5F94" w:rsidRDefault="00397C89" w:rsidP="002A5F94">
      <w:pPr>
        <w:pStyle w:val="Heading3"/>
      </w:pPr>
      <w:r w:rsidRPr="002A5F94">
        <w:t>Poetry</w:t>
      </w:r>
      <w:r w:rsidR="000740F4">
        <w:t xml:space="preserve"> or </w:t>
      </w:r>
      <w:r w:rsidRPr="002A5F94">
        <w:t>writing slam</w:t>
      </w:r>
    </w:p>
    <w:p w14:paraId="70E92A88" w14:textId="77777777" w:rsidR="00397C89" w:rsidRPr="00E323DC" w:rsidRDefault="00397C89" w:rsidP="002A5F94">
      <w:r w:rsidRPr="00E323DC">
        <w:t>Write a short poem or creative</w:t>
      </w:r>
      <w:r>
        <w:t xml:space="preserve"> sentences about your day today.</w:t>
      </w:r>
    </w:p>
    <w:p w14:paraId="3C11A9C1" w14:textId="77777777" w:rsidR="00397C89" w:rsidRPr="0078630B" w:rsidRDefault="00397C89" w:rsidP="0078630B"/>
    <w:p w14:paraId="0CAA1ED1" w14:textId="77777777" w:rsidR="00397C89" w:rsidRPr="0078630B" w:rsidRDefault="00397C89" w:rsidP="0078630B"/>
    <w:p w14:paraId="756CF943" w14:textId="77777777" w:rsidR="00397C89" w:rsidRPr="0078630B" w:rsidRDefault="00397C89" w:rsidP="0078630B"/>
    <w:p w14:paraId="70A36829" w14:textId="77777777" w:rsidR="00397C89" w:rsidRPr="0078630B" w:rsidRDefault="00397C89" w:rsidP="0078630B"/>
    <w:p w14:paraId="47DFF198" w14:textId="77777777" w:rsidR="00397C89" w:rsidRPr="0078630B" w:rsidRDefault="00397C89" w:rsidP="0078630B"/>
    <w:p w14:paraId="75442211" w14:textId="77777777" w:rsidR="00397C89" w:rsidRPr="0078630B" w:rsidRDefault="00397C89" w:rsidP="0078630B"/>
    <w:p w14:paraId="51DBDBD0" w14:textId="77777777" w:rsidR="00397C89" w:rsidRPr="0078630B" w:rsidRDefault="00397C89" w:rsidP="0078630B"/>
    <w:p w14:paraId="7A8C9B4B" w14:textId="77777777" w:rsidR="00397C89" w:rsidRPr="0078630B" w:rsidRDefault="00397C89" w:rsidP="0078630B"/>
    <w:p w14:paraId="7F2E7930" w14:textId="77777777" w:rsidR="00397C89" w:rsidRPr="0078630B" w:rsidRDefault="00397C89" w:rsidP="0078630B"/>
    <w:p w14:paraId="34EC2AD6" w14:textId="77777777" w:rsidR="00397C89" w:rsidRPr="0078630B" w:rsidRDefault="00397C89" w:rsidP="0078630B"/>
    <w:p w14:paraId="63342C15" w14:textId="77777777" w:rsidR="00397C89" w:rsidRPr="0078630B" w:rsidRDefault="00397C89" w:rsidP="0078630B"/>
    <w:p w14:paraId="638C0163" w14:textId="77777777" w:rsidR="00397C89" w:rsidRPr="0078630B" w:rsidRDefault="00397C89" w:rsidP="0078630B"/>
    <w:p w14:paraId="0D1E120D" w14:textId="77777777" w:rsidR="00397C89" w:rsidRPr="002A5F94" w:rsidRDefault="00397C89" w:rsidP="002A5F94">
      <w:pPr>
        <w:pStyle w:val="Heading3"/>
      </w:pPr>
      <w:r w:rsidRPr="002A5F94">
        <w:t>Self-pride</w:t>
      </w:r>
    </w:p>
    <w:p w14:paraId="55A74374" w14:textId="77777777" w:rsidR="00397C89" w:rsidRDefault="00397C89" w:rsidP="002A5F94">
      <w:r w:rsidRPr="00BE4181">
        <w:t>What is one thing you did today that made you proud?</w:t>
      </w:r>
    </w:p>
    <w:p w14:paraId="0CD3A4F7" w14:textId="77777777" w:rsidR="00397C89" w:rsidRPr="0078630B" w:rsidRDefault="00397C89" w:rsidP="0078630B"/>
    <w:p w14:paraId="2E6C59D2" w14:textId="77777777" w:rsidR="00397C89" w:rsidRPr="0078630B" w:rsidRDefault="00397C89" w:rsidP="0078630B"/>
    <w:p w14:paraId="0DBE88B6" w14:textId="77777777" w:rsidR="00397C89" w:rsidRPr="0078630B" w:rsidRDefault="00397C89" w:rsidP="0078630B"/>
    <w:p w14:paraId="618F632A" w14:textId="77777777" w:rsidR="00397C89" w:rsidRPr="0078630B" w:rsidRDefault="00397C89" w:rsidP="0078630B"/>
    <w:p w14:paraId="54DC332C" w14:textId="77777777" w:rsidR="00397C89" w:rsidRPr="0078630B" w:rsidRDefault="00397C89" w:rsidP="0078630B"/>
    <w:p w14:paraId="1EA414ED" w14:textId="77777777" w:rsidR="00397C89" w:rsidRPr="0078630B" w:rsidRDefault="00397C89" w:rsidP="0078630B"/>
    <w:p w14:paraId="17C377D4" w14:textId="77777777" w:rsidR="00397C89" w:rsidRPr="0078630B" w:rsidRDefault="00397C89" w:rsidP="0078630B"/>
    <w:p w14:paraId="40D8CE8A" w14:textId="77777777" w:rsidR="00397C89" w:rsidRPr="00067E72" w:rsidRDefault="00397C89" w:rsidP="00E465B8">
      <w:pPr>
        <w:pStyle w:val="Heading3"/>
      </w:pPr>
      <w:r w:rsidRPr="00067E72">
        <w:t xml:space="preserve">“Hunt for the </w:t>
      </w:r>
      <w:r w:rsidR="00067E72">
        <w:t>g</w:t>
      </w:r>
      <w:r w:rsidRPr="00067E72">
        <w:t xml:space="preserve">ood </w:t>
      </w:r>
      <w:r w:rsidR="00067E72" w:rsidRPr="00067E72">
        <w:t>s</w:t>
      </w:r>
      <w:r w:rsidRPr="00067E72">
        <w:t>tuff” journal</w:t>
      </w:r>
    </w:p>
    <w:p w14:paraId="58786BC2" w14:textId="77777777" w:rsidR="00397C89" w:rsidRDefault="00397C89" w:rsidP="00067E72">
      <w:r>
        <w:t>Think of 3 good things that have happened in the last few days.</w:t>
      </w:r>
    </w:p>
    <w:p w14:paraId="1ECAD356" w14:textId="77777777" w:rsidR="00397C89" w:rsidRPr="0078630B" w:rsidRDefault="00397C89" w:rsidP="0078630B"/>
    <w:tbl>
      <w:tblPr>
        <w:tblStyle w:val="LightGrid-Accent4"/>
        <w:tblW w:w="0" w:type="auto"/>
        <w:tblLook w:val="0620" w:firstRow="1" w:lastRow="0" w:firstColumn="0" w:lastColumn="0" w:noHBand="1" w:noVBand="1"/>
      </w:tblPr>
      <w:tblGrid>
        <w:gridCol w:w="3200"/>
        <w:gridCol w:w="7058"/>
      </w:tblGrid>
      <w:tr w:rsidR="0046750F" w:rsidRPr="0046750F" w14:paraId="1FA301E1" w14:textId="77777777" w:rsidTr="0046750F">
        <w:trPr>
          <w:cnfStyle w:val="100000000000" w:firstRow="1" w:lastRow="0" w:firstColumn="0" w:lastColumn="0" w:oddVBand="0" w:evenVBand="0" w:oddHBand="0" w:evenHBand="0" w:firstRowFirstColumn="0" w:firstRowLastColumn="0" w:lastRowFirstColumn="0" w:lastRowLastColumn="0"/>
          <w:cantSplit/>
          <w:tblHeader/>
        </w:trPr>
        <w:tc>
          <w:tcPr>
            <w:tcW w:w="3256" w:type="dxa"/>
          </w:tcPr>
          <w:p w14:paraId="661A4642" w14:textId="77777777" w:rsidR="0046750F" w:rsidRPr="0046750F" w:rsidRDefault="0046750F" w:rsidP="0046750F">
            <w:pPr>
              <w:pStyle w:val="Heading3"/>
              <w:outlineLvl w:val="2"/>
              <w:rPr>
                <w:b/>
              </w:rPr>
            </w:pPr>
            <w:r w:rsidRPr="0046750F">
              <w:rPr>
                <w:b/>
              </w:rPr>
              <w:lastRenderedPageBreak/>
              <w:t>The good stuff</w:t>
            </w:r>
          </w:p>
        </w:tc>
        <w:tc>
          <w:tcPr>
            <w:tcW w:w="7200" w:type="dxa"/>
          </w:tcPr>
          <w:p w14:paraId="19063EC6" w14:textId="77777777" w:rsidR="0046750F" w:rsidRPr="0046750F" w:rsidRDefault="0046750F" w:rsidP="0046750F">
            <w:pPr>
              <w:pStyle w:val="Heading3"/>
              <w:outlineLvl w:val="2"/>
              <w:rPr>
                <w:b/>
              </w:rPr>
            </w:pPr>
            <w:r w:rsidRPr="0046750F">
              <w:rPr>
                <w:b/>
              </w:rPr>
              <w:t>About the good stuff</w:t>
            </w:r>
          </w:p>
        </w:tc>
      </w:tr>
      <w:tr w:rsidR="00397C89" w:rsidRPr="0046750F" w14:paraId="5EF52A3E" w14:textId="77777777" w:rsidTr="0046750F">
        <w:trPr>
          <w:cantSplit/>
        </w:trPr>
        <w:tc>
          <w:tcPr>
            <w:tcW w:w="3256" w:type="dxa"/>
          </w:tcPr>
          <w:p w14:paraId="4B8BE74F" w14:textId="77777777" w:rsidR="00397C89" w:rsidRPr="0046750F" w:rsidRDefault="00397C89" w:rsidP="0046750F">
            <w:pPr>
              <w:rPr>
                <w:rStyle w:val="IntenseEmphasis"/>
              </w:rPr>
            </w:pPr>
            <w:r w:rsidRPr="0046750F">
              <w:rPr>
                <w:rStyle w:val="IntenseEmphasis"/>
              </w:rPr>
              <w:t xml:space="preserve">Good </w:t>
            </w:r>
            <w:r w:rsidR="0046750F" w:rsidRPr="0046750F">
              <w:rPr>
                <w:rStyle w:val="IntenseEmphasis"/>
              </w:rPr>
              <w:t>s</w:t>
            </w:r>
            <w:r w:rsidRPr="0046750F">
              <w:rPr>
                <w:rStyle w:val="IntenseEmphasis"/>
              </w:rPr>
              <w:t>tuff 1:</w:t>
            </w:r>
          </w:p>
        </w:tc>
        <w:tc>
          <w:tcPr>
            <w:tcW w:w="7200" w:type="dxa"/>
          </w:tcPr>
          <w:p w14:paraId="5135A1FB" w14:textId="77777777" w:rsidR="00397C89" w:rsidRPr="0046750F" w:rsidRDefault="00397C89" w:rsidP="0046750F">
            <w:r w:rsidRPr="0046750F">
              <w:t>Why did this good thing happen?</w:t>
            </w:r>
          </w:p>
          <w:p w14:paraId="119403B0" w14:textId="77777777" w:rsidR="00397C89" w:rsidRPr="0046750F" w:rsidRDefault="00397C89" w:rsidP="0046750F"/>
          <w:p w14:paraId="765E20D2" w14:textId="77777777" w:rsidR="00397C89" w:rsidRPr="0046750F" w:rsidRDefault="00397C89" w:rsidP="0046750F"/>
          <w:p w14:paraId="141E06BD" w14:textId="77777777" w:rsidR="0046750F" w:rsidRPr="0046750F" w:rsidRDefault="0046750F" w:rsidP="0046750F"/>
        </w:tc>
      </w:tr>
      <w:tr w:rsidR="00397C89" w:rsidRPr="0046750F" w14:paraId="32E9CB7B" w14:textId="77777777" w:rsidTr="0046750F">
        <w:trPr>
          <w:cantSplit/>
        </w:trPr>
        <w:tc>
          <w:tcPr>
            <w:tcW w:w="3256" w:type="dxa"/>
          </w:tcPr>
          <w:p w14:paraId="7E628574" w14:textId="77777777" w:rsidR="00397C89" w:rsidRPr="0046750F" w:rsidRDefault="00397C89" w:rsidP="0046750F">
            <w:pPr>
              <w:rPr>
                <w:rStyle w:val="IntenseEmphasis"/>
              </w:rPr>
            </w:pPr>
          </w:p>
        </w:tc>
        <w:tc>
          <w:tcPr>
            <w:tcW w:w="7200" w:type="dxa"/>
          </w:tcPr>
          <w:p w14:paraId="24A6B9CA" w14:textId="77777777" w:rsidR="00397C89" w:rsidRPr="0046750F" w:rsidRDefault="00397C89" w:rsidP="0046750F">
            <w:r w:rsidRPr="0046750F">
              <w:t>What does this good thing mean to me?</w:t>
            </w:r>
          </w:p>
          <w:p w14:paraId="2B323D98" w14:textId="77777777" w:rsidR="00397C89" w:rsidRPr="0046750F" w:rsidRDefault="00397C89" w:rsidP="0046750F"/>
          <w:p w14:paraId="4171C76F" w14:textId="77777777" w:rsidR="0046750F" w:rsidRPr="0046750F" w:rsidRDefault="0046750F" w:rsidP="0046750F"/>
          <w:p w14:paraId="44FCD7A6" w14:textId="77777777" w:rsidR="00397C89" w:rsidRPr="0046750F" w:rsidRDefault="00397C89" w:rsidP="0046750F"/>
        </w:tc>
      </w:tr>
      <w:tr w:rsidR="00397C89" w:rsidRPr="0046750F" w14:paraId="549B14EF" w14:textId="77777777" w:rsidTr="0046750F">
        <w:trPr>
          <w:cantSplit/>
        </w:trPr>
        <w:tc>
          <w:tcPr>
            <w:tcW w:w="3256" w:type="dxa"/>
          </w:tcPr>
          <w:p w14:paraId="4E2FEECC" w14:textId="77777777" w:rsidR="00397C89" w:rsidRPr="0046750F" w:rsidRDefault="00397C89" w:rsidP="0046750F">
            <w:pPr>
              <w:rPr>
                <w:rStyle w:val="IntenseEmphasis"/>
              </w:rPr>
            </w:pPr>
          </w:p>
        </w:tc>
        <w:tc>
          <w:tcPr>
            <w:tcW w:w="7200" w:type="dxa"/>
          </w:tcPr>
          <w:p w14:paraId="1FE8DC08" w14:textId="77777777" w:rsidR="00397C89" w:rsidRPr="0046750F" w:rsidRDefault="00397C89" w:rsidP="0046750F">
            <w:r w:rsidRPr="0046750F">
              <w:t>How can I get more of this good thing into my life?</w:t>
            </w:r>
          </w:p>
          <w:p w14:paraId="434DE32B" w14:textId="77777777" w:rsidR="00397C89" w:rsidRPr="0046750F" w:rsidRDefault="00397C89" w:rsidP="0046750F"/>
          <w:p w14:paraId="1E10AE4F" w14:textId="77777777" w:rsidR="0046750F" w:rsidRPr="0046750F" w:rsidRDefault="0046750F" w:rsidP="0046750F"/>
          <w:p w14:paraId="00FBBD55" w14:textId="77777777" w:rsidR="00397C89" w:rsidRPr="0046750F" w:rsidRDefault="00397C89" w:rsidP="0046750F"/>
        </w:tc>
      </w:tr>
      <w:tr w:rsidR="00397C89" w:rsidRPr="0046750F" w14:paraId="3C31E07A" w14:textId="77777777" w:rsidTr="0046750F">
        <w:trPr>
          <w:cantSplit/>
        </w:trPr>
        <w:tc>
          <w:tcPr>
            <w:tcW w:w="3256" w:type="dxa"/>
          </w:tcPr>
          <w:p w14:paraId="5C7EF15C" w14:textId="77777777" w:rsidR="00397C89" w:rsidRPr="0046750F" w:rsidRDefault="00397C89" w:rsidP="0046750F">
            <w:pPr>
              <w:rPr>
                <w:rStyle w:val="IntenseEmphasis"/>
              </w:rPr>
            </w:pPr>
            <w:r w:rsidRPr="0046750F">
              <w:rPr>
                <w:rStyle w:val="IntenseEmphasis"/>
              </w:rPr>
              <w:t xml:space="preserve">Good </w:t>
            </w:r>
            <w:r w:rsidR="0046750F" w:rsidRPr="0046750F">
              <w:rPr>
                <w:rStyle w:val="IntenseEmphasis"/>
              </w:rPr>
              <w:t>s</w:t>
            </w:r>
            <w:r w:rsidRPr="0046750F">
              <w:rPr>
                <w:rStyle w:val="IntenseEmphasis"/>
              </w:rPr>
              <w:t>tuff 2:</w:t>
            </w:r>
          </w:p>
        </w:tc>
        <w:tc>
          <w:tcPr>
            <w:tcW w:w="7200" w:type="dxa"/>
          </w:tcPr>
          <w:p w14:paraId="0CFE483E" w14:textId="77777777" w:rsidR="00397C89" w:rsidRPr="0046750F" w:rsidRDefault="00397C89" w:rsidP="0046750F">
            <w:r w:rsidRPr="0046750F">
              <w:t>Why did this good thing happen?</w:t>
            </w:r>
          </w:p>
          <w:p w14:paraId="122622A1" w14:textId="77777777" w:rsidR="00397C89" w:rsidRPr="0046750F" w:rsidRDefault="00397C89" w:rsidP="0046750F"/>
          <w:p w14:paraId="5C0B457D" w14:textId="77777777" w:rsidR="0046750F" w:rsidRPr="0046750F" w:rsidRDefault="0046750F" w:rsidP="0046750F"/>
          <w:p w14:paraId="3775C5CB" w14:textId="77777777" w:rsidR="00397C89" w:rsidRPr="0046750F" w:rsidRDefault="00397C89" w:rsidP="0046750F"/>
        </w:tc>
      </w:tr>
      <w:tr w:rsidR="00397C89" w:rsidRPr="0046750F" w14:paraId="05ABF170" w14:textId="77777777" w:rsidTr="0046750F">
        <w:trPr>
          <w:cantSplit/>
        </w:trPr>
        <w:tc>
          <w:tcPr>
            <w:tcW w:w="3256" w:type="dxa"/>
          </w:tcPr>
          <w:p w14:paraId="607D7917" w14:textId="77777777" w:rsidR="00397C89" w:rsidRPr="0046750F" w:rsidRDefault="00397C89" w:rsidP="0046750F">
            <w:pPr>
              <w:rPr>
                <w:rStyle w:val="IntenseEmphasis"/>
              </w:rPr>
            </w:pPr>
          </w:p>
        </w:tc>
        <w:tc>
          <w:tcPr>
            <w:tcW w:w="7200" w:type="dxa"/>
          </w:tcPr>
          <w:p w14:paraId="489B6037" w14:textId="77777777" w:rsidR="00397C89" w:rsidRPr="0046750F" w:rsidRDefault="00397C89" w:rsidP="0046750F">
            <w:r w:rsidRPr="0046750F">
              <w:t>What does this good thing mean to me?</w:t>
            </w:r>
          </w:p>
          <w:p w14:paraId="0BC6F74C" w14:textId="77777777" w:rsidR="00397C89" w:rsidRPr="0046750F" w:rsidRDefault="00397C89" w:rsidP="0046750F"/>
          <w:p w14:paraId="6B09E5DD" w14:textId="77777777" w:rsidR="00397C89" w:rsidRPr="0046750F" w:rsidRDefault="00397C89" w:rsidP="0046750F"/>
          <w:p w14:paraId="75C44585" w14:textId="77777777" w:rsidR="00397C89" w:rsidRPr="0046750F" w:rsidRDefault="00397C89" w:rsidP="0046750F"/>
        </w:tc>
      </w:tr>
      <w:tr w:rsidR="00397C89" w:rsidRPr="0046750F" w14:paraId="1A7D321B" w14:textId="77777777" w:rsidTr="0046750F">
        <w:trPr>
          <w:cantSplit/>
        </w:trPr>
        <w:tc>
          <w:tcPr>
            <w:tcW w:w="3256" w:type="dxa"/>
          </w:tcPr>
          <w:p w14:paraId="3059FB61" w14:textId="77777777" w:rsidR="00397C89" w:rsidRPr="0046750F" w:rsidRDefault="00397C89" w:rsidP="0046750F">
            <w:pPr>
              <w:rPr>
                <w:rStyle w:val="IntenseEmphasis"/>
              </w:rPr>
            </w:pPr>
          </w:p>
        </w:tc>
        <w:tc>
          <w:tcPr>
            <w:tcW w:w="7200" w:type="dxa"/>
          </w:tcPr>
          <w:p w14:paraId="070D79BB" w14:textId="77777777" w:rsidR="00397C89" w:rsidRPr="0046750F" w:rsidRDefault="00397C89" w:rsidP="0046750F">
            <w:r w:rsidRPr="0046750F">
              <w:t>How can I get more of this good thing into my life?</w:t>
            </w:r>
          </w:p>
          <w:p w14:paraId="2B03A4F8" w14:textId="77777777" w:rsidR="00397C89" w:rsidRPr="0046750F" w:rsidRDefault="00397C89" w:rsidP="0046750F"/>
          <w:p w14:paraId="45DC941D" w14:textId="77777777" w:rsidR="00397C89" w:rsidRPr="0046750F" w:rsidRDefault="00397C89" w:rsidP="0046750F"/>
          <w:p w14:paraId="3A2AE418" w14:textId="77777777" w:rsidR="00397C89" w:rsidRPr="0046750F" w:rsidRDefault="00397C89" w:rsidP="0046750F"/>
        </w:tc>
      </w:tr>
      <w:tr w:rsidR="00397C89" w:rsidRPr="0046750F" w14:paraId="54D39BEF" w14:textId="77777777" w:rsidTr="0046750F">
        <w:trPr>
          <w:cantSplit/>
        </w:trPr>
        <w:tc>
          <w:tcPr>
            <w:tcW w:w="3256" w:type="dxa"/>
          </w:tcPr>
          <w:p w14:paraId="4FF7F0ED" w14:textId="77777777" w:rsidR="00397C89" w:rsidRPr="0046750F" w:rsidRDefault="00397C89" w:rsidP="0046750F">
            <w:pPr>
              <w:rPr>
                <w:rStyle w:val="IntenseEmphasis"/>
              </w:rPr>
            </w:pPr>
            <w:r w:rsidRPr="0046750F">
              <w:rPr>
                <w:rStyle w:val="IntenseEmphasis"/>
              </w:rPr>
              <w:t xml:space="preserve">Good </w:t>
            </w:r>
            <w:r w:rsidR="0046750F" w:rsidRPr="0046750F">
              <w:rPr>
                <w:rStyle w:val="IntenseEmphasis"/>
              </w:rPr>
              <w:t>s</w:t>
            </w:r>
            <w:r w:rsidRPr="0046750F">
              <w:rPr>
                <w:rStyle w:val="IntenseEmphasis"/>
              </w:rPr>
              <w:t>tuff 3:</w:t>
            </w:r>
          </w:p>
        </w:tc>
        <w:tc>
          <w:tcPr>
            <w:tcW w:w="7200" w:type="dxa"/>
          </w:tcPr>
          <w:p w14:paraId="75E299FF" w14:textId="77777777" w:rsidR="00397C89" w:rsidRPr="0046750F" w:rsidRDefault="00397C89" w:rsidP="0046750F">
            <w:r w:rsidRPr="0046750F">
              <w:t>Why did this good thing happen?</w:t>
            </w:r>
          </w:p>
          <w:p w14:paraId="113ACD0B" w14:textId="77777777" w:rsidR="00397C89" w:rsidRDefault="00397C89" w:rsidP="0046750F"/>
          <w:p w14:paraId="17D8C6C9" w14:textId="77777777" w:rsidR="0046750F" w:rsidRPr="0046750F" w:rsidRDefault="0046750F" w:rsidP="0046750F"/>
          <w:p w14:paraId="724ED1CD" w14:textId="77777777" w:rsidR="00397C89" w:rsidRPr="0046750F" w:rsidRDefault="00397C89" w:rsidP="0046750F"/>
        </w:tc>
      </w:tr>
      <w:tr w:rsidR="00397C89" w:rsidRPr="0046750F" w14:paraId="21D8750B" w14:textId="77777777" w:rsidTr="0046750F">
        <w:trPr>
          <w:cantSplit/>
        </w:trPr>
        <w:tc>
          <w:tcPr>
            <w:tcW w:w="3256" w:type="dxa"/>
          </w:tcPr>
          <w:p w14:paraId="55120068" w14:textId="77777777" w:rsidR="00397C89" w:rsidRPr="0046750F" w:rsidRDefault="00397C89" w:rsidP="0046750F">
            <w:pPr>
              <w:rPr>
                <w:rStyle w:val="IntenseEmphasis"/>
              </w:rPr>
            </w:pPr>
          </w:p>
        </w:tc>
        <w:tc>
          <w:tcPr>
            <w:tcW w:w="7200" w:type="dxa"/>
          </w:tcPr>
          <w:p w14:paraId="2EA674CB" w14:textId="77777777" w:rsidR="00397C89" w:rsidRPr="0046750F" w:rsidRDefault="00397C89" w:rsidP="0046750F">
            <w:r w:rsidRPr="0046750F">
              <w:t>What does this good thing mean to me?</w:t>
            </w:r>
          </w:p>
          <w:p w14:paraId="42DB4F83" w14:textId="77777777" w:rsidR="00397C89" w:rsidRDefault="00397C89" w:rsidP="0046750F"/>
          <w:p w14:paraId="72861E2B" w14:textId="77777777" w:rsidR="0046750F" w:rsidRPr="0046750F" w:rsidRDefault="0046750F" w:rsidP="0046750F"/>
          <w:p w14:paraId="1E403FB3" w14:textId="77777777" w:rsidR="00397C89" w:rsidRPr="0046750F" w:rsidRDefault="00397C89" w:rsidP="0046750F"/>
        </w:tc>
      </w:tr>
      <w:tr w:rsidR="00397C89" w:rsidRPr="0046750F" w14:paraId="762EBDA0" w14:textId="77777777" w:rsidTr="0046750F">
        <w:trPr>
          <w:cantSplit/>
        </w:trPr>
        <w:tc>
          <w:tcPr>
            <w:tcW w:w="3256" w:type="dxa"/>
          </w:tcPr>
          <w:p w14:paraId="080EF79F" w14:textId="77777777" w:rsidR="00397C89" w:rsidRPr="0046750F" w:rsidRDefault="00397C89" w:rsidP="0046750F">
            <w:pPr>
              <w:rPr>
                <w:rStyle w:val="IntenseEmphasis"/>
              </w:rPr>
            </w:pPr>
          </w:p>
        </w:tc>
        <w:tc>
          <w:tcPr>
            <w:tcW w:w="7200" w:type="dxa"/>
          </w:tcPr>
          <w:p w14:paraId="413E5352" w14:textId="77777777" w:rsidR="00397C89" w:rsidRPr="0046750F" w:rsidRDefault="00397C89" w:rsidP="0046750F">
            <w:r w:rsidRPr="0046750F">
              <w:t>How can I get more of this good thing into my life?</w:t>
            </w:r>
          </w:p>
          <w:p w14:paraId="0F0F5259" w14:textId="77777777" w:rsidR="00397C89" w:rsidRDefault="00397C89" w:rsidP="0046750F"/>
          <w:p w14:paraId="59D6E6D7" w14:textId="77777777" w:rsidR="0046750F" w:rsidRPr="0046750F" w:rsidRDefault="0046750F" w:rsidP="0046750F"/>
          <w:p w14:paraId="24629D06" w14:textId="77777777" w:rsidR="00397C89" w:rsidRPr="0046750F" w:rsidRDefault="00397C89" w:rsidP="0046750F"/>
        </w:tc>
      </w:tr>
    </w:tbl>
    <w:p w14:paraId="7A2DAA24" w14:textId="77777777" w:rsidR="00067E72" w:rsidRDefault="00067E72" w:rsidP="00397C89">
      <w:pPr>
        <w:spacing w:line="360" w:lineRule="auto"/>
        <w:rPr>
          <w:rFonts w:ascii="Sketch Block Bold" w:hAnsi="Sketch Block Bold"/>
          <w:i/>
          <w:color w:val="0070C0"/>
          <w:sz w:val="36"/>
          <w:szCs w:val="36"/>
        </w:rPr>
      </w:pPr>
    </w:p>
    <w:p w14:paraId="44E53392" w14:textId="77777777" w:rsidR="00067E72" w:rsidRDefault="00067E72" w:rsidP="00067E72">
      <w:r>
        <w:br w:type="page"/>
      </w:r>
    </w:p>
    <w:p w14:paraId="27F831B2" w14:textId="77777777" w:rsidR="00397C89" w:rsidRPr="00E465B8" w:rsidRDefault="00397C89" w:rsidP="00E465B8">
      <w:pPr>
        <w:pStyle w:val="Heading3"/>
      </w:pPr>
      <w:r w:rsidRPr="00E465B8">
        <w:lastRenderedPageBreak/>
        <w:t>If you’re in the mood</w:t>
      </w:r>
      <w:proofErr w:type="gramStart"/>
      <w:r w:rsidRPr="00E465B8">
        <w:t>…..</w:t>
      </w:r>
      <w:proofErr w:type="gramEnd"/>
      <w:r w:rsidRPr="00E465B8">
        <w:t xml:space="preserve">   some mindfulness colouring </w:t>
      </w:r>
    </w:p>
    <w:p w14:paraId="77974257" w14:textId="77777777" w:rsidR="00397C89" w:rsidRDefault="00AD2F2F" w:rsidP="00397C89">
      <w:pPr>
        <w:spacing w:line="240" w:lineRule="auto"/>
        <w:rPr>
          <w:rFonts w:ascii="Comic Sans MS" w:hAnsi="Comic Sans MS"/>
          <w:sz w:val="24"/>
          <w:szCs w:val="24"/>
        </w:rPr>
      </w:pPr>
      <w:r>
        <w:rPr>
          <w:rFonts w:ascii="Comic Sans MS" w:hAnsi="Comic Sans MS"/>
          <w:noProof/>
          <w:sz w:val="24"/>
          <w:szCs w:val="24"/>
          <w:lang w:eastAsia="en-AU"/>
        </w:rPr>
        <w:drawing>
          <wp:inline distT="0" distB="0" distL="0" distR="0" wp14:anchorId="6167AEC4" wp14:editId="61A8776F">
            <wp:extent cx="5722914" cy="8082951"/>
            <wp:effectExtent l="0" t="0" r="0" b="0"/>
            <wp:docPr id="12" name="Picture 12" descr="Sailboat near a shoreline.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lboat.jpg"/>
                    <pic:cNvPicPr/>
                  </pic:nvPicPr>
                  <pic:blipFill>
                    <a:blip r:embed="rId18">
                      <a:extLst>
                        <a:ext uri="{28A0092B-C50C-407E-A947-70E740481C1C}">
                          <a14:useLocalDpi xmlns:a14="http://schemas.microsoft.com/office/drawing/2010/main" val="0"/>
                        </a:ext>
                      </a:extLst>
                    </a:blip>
                    <a:stretch>
                      <a:fillRect/>
                    </a:stretch>
                  </pic:blipFill>
                  <pic:spPr>
                    <a:xfrm>
                      <a:off x="0" y="0"/>
                      <a:ext cx="5720749" cy="8079893"/>
                    </a:xfrm>
                    <a:prstGeom prst="rect">
                      <a:avLst/>
                    </a:prstGeom>
                  </pic:spPr>
                </pic:pic>
              </a:graphicData>
            </a:graphic>
          </wp:inline>
        </w:drawing>
      </w:r>
    </w:p>
    <w:p w14:paraId="00D90B28" w14:textId="77777777" w:rsidR="00397C89" w:rsidRDefault="00397C89" w:rsidP="00397C89">
      <w:pPr>
        <w:spacing w:line="240" w:lineRule="auto"/>
        <w:rPr>
          <w:rFonts w:ascii="Comic Sans MS" w:hAnsi="Comic Sans MS"/>
          <w:sz w:val="24"/>
          <w:szCs w:val="24"/>
        </w:rPr>
      </w:pPr>
    </w:p>
    <w:p w14:paraId="218DA146" w14:textId="77777777" w:rsidR="00397C89" w:rsidRDefault="00E465B8" w:rsidP="00E465B8">
      <w:pPr>
        <w:pStyle w:val="Heading2"/>
      </w:pPr>
      <w:r>
        <w:lastRenderedPageBreak/>
        <w:t>Wednesday</w:t>
      </w:r>
    </w:p>
    <w:p w14:paraId="5170C68F" w14:textId="77777777" w:rsidR="00397C89" w:rsidRPr="0078630B" w:rsidRDefault="00397C89" w:rsidP="0078630B"/>
    <w:p w14:paraId="6E7E2FE7" w14:textId="77777777" w:rsidR="00397C89" w:rsidRPr="0078630B" w:rsidRDefault="00397C89" w:rsidP="0078630B"/>
    <w:p w14:paraId="7A00B23E" w14:textId="77777777" w:rsidR="00397C89" w:rsidRPr="002A5F94" w:rsidRDefault="00397C89" w:rsidP="002A5F94">
      <w:pPr>
        <w:pStyle w:val="Heading3"/>
      </w:pPr>
      <w:r w:rsidRPr="002A5F94">
        <w:t>Volunteering alongside peers</w:t>
      </w:r>
    </w:p>
    <w:p w14:paraId="07C2E226" w14:textId="77777777" w:rsidR="00397C89" w:rsidRPr="00357EBF" w:rsidRDefault="00397C89" w:rsidP="002A5F94">
      <w:r>
        <w:t xml:space="preserve">You have volunteered </w:t>
      </w:r>
      <w:r w:rsidR="006B5C1B">
        <w:t>with</w:t>
      </w:r>
      <w:r>
        <w:t xml:space="preserve"> your friends and peers for a few days now. </w:t>
      </w:r>
      <w:r w:rsidR="002A5F94">
        <w:br/>
      </w:r>
      <w:r>
        <w:t>What have you learnt about working with these people?</w:t>
      </w:r>
    </w:p>
    <w:p w14:paraId="5A6A7563" w14:textId="77777777" w:rsidR="00397C89" w:rsidRPr="0078630B" w:rsidRDefault="00397C89" w:rsidP="0078630B">
      <w:r w:rsidRPr="0078630B">
        <w:rPr>
          <w:noProof/>
          <w:lang w:eastAsia="en-AU"/>
        </w:rPr>
        <w:drawing>
          <wp:anchor distT="0" distB="0" distL="114300" distR="114300" simplePos="0" relativeHeight="251731968" behindDoc="0" locked="0" layoutInCell="1" allowOverlap="1" wp14:anchorId="16FABC30" wp14:editId="2C122F44">
            <wp:simplePos x="0" y="0"/>
            <wp:positionH relativeFrom="column">
              <wp:posOffset>0</wp:posOffset>
            </wp:positionH>
            <wp:positionV relativeFrom="paragraph">
              <wp:posOffset>222885</wp:posOffset>
            </wp:positionV>
            <wp:extent cx="2263140" cy="3159581"/>
            <wp:effectExtent l="0" t="0" r="3810" b="3175"/>
            <wp:wrapNone/>
            <wp:docPr id="89" name="Picture 89" descr="Artwork featuring the words Together Everyone Achieves More.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Colouring_Reflection journal\scan0003.jpg"/>
                    <pic:cNvPicPr>
                      <a:picLocks noChangeAspect="1" noChangeArrowheads="1"/>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2263140" cy="31595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264FE6" w14:textId="77777777" w:rsidR="00397C89" w:rsidRDefault="00397C89" w:rsidP="00397C89">
      <w:pPr>
        <w:rPr>
          <w:rFonts w:ascii="Comic Sans MS" w:hAnsi="Comic Sans MS"/>
          <w:sz w:val="32"/>
          <w:szCs w:val="32"/>
        </w:rPr>
      </w:pPr>
    </w:p>
    <w:p w14:paraId="75D40AD6" w14:textId="77777777" w:rsidR="00397C89" w:rsidRDefault="00397C89" w:rsidP="00397C89">
      <w:pPr>
        <w:rPr>
          <w:rFonts w:ascii="Comic Sans MS" w:hAnsi="Comic Sans MS"/>
          <w:sz w:val="32"/>
          <w:szCs w:val="32"/>
        </w:rPr>
      </w:pPr>
    </w:p>
    <w:p w14:paraId="62B09D3D" w14:textId="77777777" w:rsidR="00397C89" w:rsidRDefault="00397C89" w:rsidP="00397C89">
      <w:pPr>
        <w:rPr>
          <w:rFonts w:ascii="Comic Sans MS" w:hAnsi="Comic Sans MS"/>
          <w:sz w:val="32"/>
          <w:szCs w:val="32"/>
        </w:rPr>
      </w:pPr>
    </w:p>
    <w:p w14:paraId="2C8D23C6" w14:textId="77777777" w:rsidR="00397C89" w:rsidRDefault="00397C89" w:rsidP="00397C89">
      <w:pPr>
        <w:rPr>
          <w:rFonts w:ascii="Comic Sans MS" w:hAnsi="Comic Sans MS"/>
          <w:sz w:val="32"/>
          <w:szCs w:val="32"/>
        </w:rPr>
      </w:pPr>
    </w:p>
    <w:p w14:paraId="3DA22B03" w14:textId="77777777" w:rsidR="00397C89" w:rsidRDefault="00397C89" w:rsidP="00397C89">
      <w:pPr>
        <w:rPr>
          <w:rFonts w:ascii="Comic Sans MS" w:hAnsi="Comic Sans MS"/>
          <w:sz w:val="32"/>
          <w:szCs w:val="32"/>
        </w:rPr>
      </w:pPr>
    </w:p>
    <w:p w14:paraId="1158E1E4" w14:textId="77777777" w:rsidR="00397C89" w:rsidRDefault="00397C89" w:rsidP="00397C89">
      <w:pPr>
        <w:rPr>
          <w:rFonts w:ascii="Comic Sans MS" w:hAnsi="Comic Sans MS"/>
          <w:sz w:val="32"/>
          <w:szCs w:val="32"/>
        </w:rPr>
      </w:pPr>
    </w:p>
    <w:p w14:paraId="19DEAC77" w14:textId="77777777" w:rsidR="00397C89" w:rsidRDefault="00397C89" w:rsidP="00397C89">
      <w:pPr>
        <w:rPr>
          <w:rFonts w:ascii="Comic Sans MS" w:hAnsi="Comic Sans MS"/>
          <w:sz w:val="32"/>
          <w:szCs w:val="32"/>
        </w:rPr>
      </w:pPr>
    </w:p>
    <w:p w14:paraId="0E8B1365" w14:textId="77777777" w:rsidR="00397C89" w:rsidRDefault="00397C89" w:rsidP="00397C89">
      <w:pPr>
        <w:rPr>
          <w:rFonts w:ascii="Comic Sans MS" w:hAnsi="Comic Sans MS"/>
          <w:sz w:val="32"/>
          <w:szCs w:val="32"/>
        </w:rPr>
      </w:pPr>
    </w:p>
    <w:p w14:paraId="0873CC15" w14:textId="77777777" w:rsidR="00397C89" w:rsidRPr="002A5F94" w:rsidRDefault="00397C89" w:rsidP="002A5F94">
      <w:pPr>
        <w:pStyle w:val="Heading3"/>
      </w:pPr>
      <w:r w:rsidRPr="002A5F94">
        <w:t>Best thing</w:t>
      </w:r>
    </w:p>
    <w:p w14:paraId="5D68F28E" w14:textId="77777777" w:rsidR="00397C89" w:rsidRDefault="00397C89" w:rsidP="002A5F94">
      <w:r w:rsidRPr="00BE4181">
        <w:t>What is the best thing that happened to you this week</w:t>
      </w:r>
      <w:r>
        <w:t xml:space="preserve"> so far</w:t>
      </w:r>
      <w:r w:rsidRPr="00BE4181">
        <w:t>?</w:t>
      </w:r>
    </w:p>
    <w:p w14:paraId="1E2E22E1" w14:textId="77777777" w:rsidR="00397C89" w:rsidRDefault="00397C89" w:rsidP="00397C89">
      <w:pPr>
        <w:spacing w:line="240" w:lineRule="auto"/>
        <w:rPr>
          <w:rFonts w:ascii="Sketch Block Bold" w:hAnsi="Sketch Block Bold"/>
          <w:color w:val="244061" w:themeColor="accent1" w:themeShade="80"/>
          <w:sz w:val="32"/>
          <w:szCs w:val="32"/>
        </w:rPr>
      </w:pPr>
    </w:p>
    <w:p w14:paraId="6AFCDDCA" w14:textId="77777777" w:rsidR="00397C89" w:rsidRDefault="00397C89" w:rsidP="00397C89">
      <w:pPr>
        <w:spacing w:line="240" w:lineRule="auto"/>
        <w:rPr>
          <w:rFonts w:ascii="Sketch Block Bold" w:hAnsi="Sketch Block Bold"/>
          <w:color w:val="244061" w:themeColor="accent1" w:themeShade="80"/>
          <w:sz w:val="32"/>
          <w:szCs w:val="32"/>
        </w:rPr>
      </w:pPr>
    </w:p>
    <w:p w14:paraId="01D5763D" w14:textId="77777777" w:rsidR="00397C89" w:rsidRDefault="00397C89" w:rsidP="00397C89">
      <w:pPr>
        <w:spacing w:line="240" w:lineRule="auto"/>
        <w:rPr>
          <w:rFonts w:ascii="Sketch Block Bold" w:hAnsi="Sketch Block Bold"/>
          <w:color w:val="244061" w:themeColor="accent1" w:themeShade="80"/>
          <w:sz w:val="32"/>
          <w:szCs w:val="32"/>
        </w:rPr>
      </w:pPr>
    </w:p>
    <w:p w14:paraId="7525AC58" w14:textId="77777777" w:rsidR="00397C89" w:rsidRDefault="00397C89" w:rsidP="00397C89">
      <w:pPr>
        <w:spacing w:line="240" w:lineRule="auto"/>
        <w:rPr>
          <w:rFonts w:ascii="Sketch Block Bold" w:hAnsi="Sketch Block Bold"/>
          <w:color w:val="244061" w:themeColor="accent1" w:themeShade="80"/>
          <w:sz w:val="32"/>
          <w:szCs w:val="32"/>
        </w:rPr>
      </w:pPr>
    </w:p>
    <w:p w14:paraId="41518FED" w14:textId="77777777" w:rsidR="00397C89" w:rsidRDefault="00397C89" w:rsidP="00397C89">
      <w:pPr>
        <w:spacing w:line="240" w:lineRule="auto"/>
        <w:rPr>
          <w:rFonts w:ascii="Sketch Block Bold" w:hAnsi="Sketch Block Bold"/>
          <w:color w:val="244061" w:themeColor="accent1" w:themeShade="80"/>
          <w:sz w:val="32"/>
          <w:szCs w:val="32"/>
        </w:rPr>
      </w:pPr>
    </w:p>
    <w:p w14:paraId="710B4D7D" w14:textId="77777777" w:rsidR="00397C89" w:rsidRDefault="00397C89" w:rsidP="00397C89">
      <w:pPr>
        <w:spacing w:line="240" w:lineRule="auto"/>
        <w:rPr>
          <w:rFonts w:ascii="Sketch Block Bold" w:hAnsi="Sketch Block Bold"/>
          <w:color w:val="244061" w:themeColor="accent1" w:themeShade="80"/>
          <w:sz w:val="32"/>
          <w:szCs w:val="32"/>
        </w:rPr>
      </w:pPr>
    </w:p>
    <w:p w14:paraId="59A89ECF" w14:textId="77777777" w:rsidR="00397C89" w:rsidRDefault="00397C89" w:rsidP="00397C89">
      <w:pPr>
        <w:spacing w:line="240" w:lineRule="auto"/>
        <w:rPr>
          <w:rFonts w:ascii="Sketch Block Bold" w:hAnsi="Sketch Block Bold"/>
          <w:color w:val="244061" w:themeColor="accent1" w:themeShade="80"/>
          <w:sz w:val="32"/>
          <w:szCs w:val="32"/>
        </w:rPr>
      </w:pPr>
    </w:p>
    <w:p w14:paraId="34E14258" w14:textId="77777777" w:rsidR="00D4191D" w:rsidRDefault="00D4191D" w:rsidP="002A5F94">
      <w:pPr>
        <w:pStyle w:val="Heading3"/>
      </w:pPr>
    </w:p>
    <w:p w14:paraId="40BAE6F6" w14:textId="77777777" w:rsidR="00D4191D" w:rsidRDefault="00D4191D" w:rsidP="002A5F94">
      <w:pPr>
        <w:pStyle w:val="Heading3"/>
      </w:pPr>
    </w:p>
    <w:p w14:paraId="5D3B3FA9" w14:textId="77777777" w:rsidR="00397C89" w:rsidRPr="002B4AAC" w:rsidRDefault="00397C89" w:rsidP="002A5F94">
      <w:pPr>
        <w:pStyle w:val="Heading3"/>
      </w:pPr>
      <w:r w:rsidRPr="002B4AAC">
        <w:lastRenderedPageBreak/>
        <w:t>Changes?</w:t>
      </w:r>
    </w:p>
    <w:p w14:paraId="45061D7F" w14:textId="77777777" w:rsidR="00397C89" w:rsidRDefault="00397C89" w:rsidP="002A5F94">
      <w:r w:rsidRPr="00BE4181">
        <w:t>If you were in charge, what wo</w:t>
      </w:r>
      <w:r>
        <w:t>uld you change about the organis</w:t>
      </w:r>
      <w:r w:rsidRPr="00BE4181">
        <w:t xml:space="preserve">ation? </w:t>
      </w:r>
    </w:p>
    <w:p w14:paraId="16A66895" w14:textId="77777777" w:rsidR="00397C89" w:rsidRPr="0078630B" w:rsidRDefault="00397C89" w:rsidP="0078630B"/>
    <w:p w14:paraId="0906CEA2" w14:textId="77777777" w:rsidR="00397C89" w:rsidRPr="0078630B" w:rsidRDefault="00397C89" w:rsidP="0078630B"/>
    <w:p w14:paraId="6531E0A9" w14:textId="77777777" w:rsidR="00397C89" w:rsidRPr="0078630B" w:rsidRDefault="00397C89" w:rsidP="0078630B"/>
    <w:p w14:paraId="45849BFF" w14:textId="77777777" w:rsidR="00397C89" w:rsidRPr="0078630B" w:rsidRDefault="00397C89" w:rsidP="0078630B"/>
    <w:p w14:paraId="0B614EFF" w14:textId="77777777" w:rsidR="00397C89" w:rsidRPr="0078630B" w:rsidRDefault="00397C89" w:rsidP="0078630B"/>
    <w:p w14:paraId="2F203972" w14:textId="77777777" w:rsidR="00397C89" w:rsidRPr="0078630B" w:rsidRDefault="00397C89" w:rsidP="0078630B"/>
    <w:p w14:paraId="024895B9" w14:textId="77777777" w:rsidR="00397C89" w:rsidRPr="0078630B" w:rsidRDefault="00397C89" w:rsidP="0078630B"/>
    <w:p w14:paraId="35A47C60" w14:textId="77777777" w:rsidR="00397C89" w:rsidRPr="0078630B" w:rsidRDefault="00397C89" w:rsidP="0078630B"/>
    <w:p w14:paraId="02444220" w14:textId="77777777" w:rsidR="00397C89" w:rsidRPr="0078630B" w:rsidRDefault="00397C89" w:rsidP="0078630B"/>
    <w:p w14:paraId="0FA9888A" w14:textId="77777777" w:rsidR="00397C89" w:rsidRPr="0078630B" w:rsidRDefault="00397C89" w:rsidP="0078630B"/>
    <w:p w14:paraId="75E7D17A" w14:textId="77777777" w:rsidR="00397C89" w:rsidRPr="0078630B" w:rsidRDefault="00397C89" w:rsidP="0078630B"/>
    <w:p w14:paraId="595C20C4" w14:textId="77777777" w:rsidR="00397C89" w:rsidRPr="002A5F94" w:rsidRDefault="00397C89" w:rsidP="002A5F94">
      <w:pPr>
        <w:pStyle w:val="Heading3"/>
      </w:pPr>
      <w:r w:rsidRPr="002A5F94">
        <w:t>Daily gratitude visit</w:t>
      </w:r>
    </w:p>
    <w:p w14:paraId="3E61EB53" w14:textId="77777777" w:rsidR="00397C89" w:rsidRPr="00551C12" w:rsidRDefault="00397C89" w:rsidP="002A5F94">
      <w:r w:rsidRPr="00551C12">
        <w:t xml:space="preserve">List anything </w:t>
      </w:r>
      <w:r w:rsidR="006B5C1B">
        <w:t>that happened</w:t>
      </w:r>
      <w:r w:rsidRPr="00551C12">
        <w:t xml:space="preserve"> today</w:t>
      </w:r>
      <w:r w:rsidR="006B5C1B">
        <w:t xml:space="preserve"> that you’re grateful about</w:t>
      </w:r>
      <w:r w:rsidRPr="00551C12">
        <w:t xml:space="preserve">. </w:t>
      </w:r>
    </w:p>
    <w:p w14:paraId="4D8DAD1D" w14:textId="77777777" w:rsidR="00397C89" w:rsidRDefault="00397C89" w:rsidP="002A5F94"/>
    <w:p w14:paraId="4F3702D5" w14:textId="77777777" w:rsidR="00397C89" w:rsidRDefault="00397C89" w:rsidP="002A5F94"/>
    <w:p w14:paraId="0C74824B" w14:textId="77777777" w:rsidR="00397C89" w:rsidRPr="00551C12" w:rsidRDefault="00397C89" w:rsidP="002A5F94"/>
    <w:p w14:paraId="6CB733B6" w14:textId="77777777" w:rsidR="00397C89" w:rsidRPr="00551C12" w:rsidRDefault="00397C89" w:rsidP="002A5F94">
      <w:r w:rsidRPr="00551C12">
        <w:t>Why do you feel grateful?</w:t>
      </w:r>
    </w:p>
    <w:p w14:paraId="4B47BD5C" w14:textId="77777777" w:rsidR="00397C89" w:rsidRPr="0078630B" w:rsidRDefault="00397C89" w:rsidP="0078630B"/>
    <w:p w14:paraId="1A385029" w14:textId="77777777" w:rsidR="00397C89" w:rsidRPr="0078630B" w:rsidRDefault="00397C89" w:rsidP="0078630B"/>
    <w:p w14:paraId="7D67F149" w14:textId="77777777" w:rsidR="00397C89" w:rsidRPr="0078630B" w:rsidRDefault="00397C89" w:rsidP="0078630B"/>
    <w:p w14:paraId="17A066CC" w14:textId="77777777" w:rsidR="00397C89" w:rsidRPr="0078630B" w:rsidRDefault="00397C89" w:rsidP="0078630B"/>
    <w:p w14:paraId="7F945B86" w14:textId="77777777" w:rsidR="00397C89" w:rsidRPr="0078630B" w:rsidRDefault="00397C89" w:rsidP="0078630B"/>
    <w:p w14:paraId="79882574" w14:textId="77777777" w:rsidR="00397C89" w:rsidRPr="0078630B" w:rsidRDefault="00397C89" w:rsidP="0078630B"/>
    <w:p w14:paraId="7711C40E" w14:textId="77777777" w:rsidR="0078630B" w:rsidRDefault="0078630B">
      <w:pPr>
        <w:spacing w:after="0" w:line="240" w:lineRule="auto"/>
        <w:rPr>
          <w:rFonts w:asciiTheme="majorHAnsi" w:hAnsiTheme="majorHAnsi" w:cs="Arial"/>
          <w:b/>
          <w:color w:val="660066"/>
          <w:sz w:val="24"/>
          <w:szCs w:val="36"/>
        </w:rPr>
      </w:pPr>
      <w:r>
        <w:br w:type="page"/>
      </w:r>
    </w:p>
    <w:p w14:paraId="7F9B4318" w14:textId="77777777" w:rsidR="00EE6CAA" w:rsidRDefault="00397C89" w:rsidP="00CF6849">
      <w:pPr>
        <w:pStyle w:val="Heading3"/>
      </w:pPr>
      <w:r>
        <w:lastRenderedPageBreak/>
        <w:t xml:space="preserve">You’re half way through your volunteering week…..   </w:t>
      </w:r>
    </w:p>
    <w:p w14:paraId="0269F339" w14:textId="77777777" w:rsidR="00397C89" w:rsidRPr="005215A0" w:rsidRDefault="00397C89" w:rsidP="00CF6849">
      <w:pPr>
        <w:pStyle w:val="Heading4"/>
      </w:pPr>
      <w:r>
        <w:t>Please circle how you feel:</w:t>
      </w:r>
    </w:p>
    <w:p w14:paraId="35A47CCB" w14:textId="77777777" w:rsidR="00397C89" w:rsidRPr="00CF6849" w:rsidRDefault="00EE6CAA" w:rsidP="00CF6849">
      <w:pPr>
        <w:pStyle w:val="ListParagraph"/>
        <w:numPr>
          <w:ilvl w:val="0"/>
          <w:numId w:val="24"/>
        </w:numPr>
        <w:spacing w:after="240" w:line="360" w:lineRule="auto"/>
        <w:ind w:left="714" w:hanging="357"/>
        <w:rPr>
          <w:sz w:val="24"/>
          <w:szCs w:val="24"/>
        </w:rPr>
      </w:pPr>
      <w:r w:rsidRPr="00CF6849">
        <w:rPr>
          <w:sz w:val="24"/>
          <w:szCs w:val="24"/>
        </w:rPr>
        <w:t>Happy</w:t>
      </w:r>
    </w:p>
    <w:p w14:paraId="02543C3D" w14:textId="77777777" w:rsidR="00EE6CAA" w:rsidRPr="00CF6849" w:rsidRDefault="00EE6CAA" w:rsidP="00CF6849">
      <w:pPr>
        <w:pStyle w:val="ListParagraph"/>
        <w:numPr>
          <w:ilvl w:val="0"/>
          <w:numId w:val="24"/>
        </w:numPr>
        <w:spacing w:after="240" w:line="360" w:lineRule="auto"/>
        <w:ind w:left="714" w:hanging="357"/>
        <w:rPr>
          <w:sz w:val="24"/>
          <w:szCs w:val="24"/>
        </w:rPr>
      </w:pPr>
      <w:r w:rsidRPr="00CF6849">
        <w:rPr>
          <w:sz w:val="24"/>
          <w:szCs w:val="24"/>
        </w:rPr>
        <w:t>Relieved</w:t>
      </w:r>
    </w:p>
    <w:p w14:paraId="74979506" w14:textId="77777777" w:rsidR="00EE6CAA" w:rsidRPr="00CF6849" w:rsidRDefault="00EE6CAA" w:rsidP="00CF6849">
      <w:pPr>
        <w:pStyle w:val="ListParagraph"/>
        <w:numPr>
          <w:ilvl w:val="0"/>
          <w:numId w:val="24"/>
        </w:numPr>
        <w:spacing w:after="240" w:line="360" w:lineRule="auto"/>
        <w:ind w:left="714" w:hanging="357"/>
        <w:rPr>
          <w:sz w:val="24"/>
          <w:szCs w:val="24"/>
        </w:rPr>
      </w:pPr>
      <w:r w:rsidRPr="00CF6849">
        <w:rPr>
          <w:sz w:val="24"/>
          <w:szCs w:val="24"/>
        </w:rPr>
        <w:t>Really happy!</w:t>
      </w:r>
    </w:p>
    <w:p w14:paraId="763CEF1B" w14:textId="77777777" w:rsidR="00EE6CAA" w:rsidRPr="00CF6849" w:rsidRDefault="00EE6CAA" w:rsidP="00CF6849">
      <w:pPr>
        <w:pStyle w:val="ListParagraph"/>
        <w:numPr>
          <w:ilvl w:val="0"/>
          <w:numId w:val="24"/>
        </w:numPr>
        <w:spacing w:after="240" w:line="360" w:lineRule="auto"/>
        <w:ind w:left="714" w:hanging="357"/>
        <w:rPr>
          <w:sz w:val="24"/>
          <w:szCs w:val="24"/>
        </w:rPr>
      </w:pPr>
      <w:r w:rsidRPr="00CF6849">
        <w:rPr>
          <w:sz w:val="24"/>
          <w:szCs w:val="24"/>
        </w:rPr>
        <w:t>Disappointed</w:t>
      </w:r>
    </w:p>
    <w:p w14:paraId="1AADCD2E" w14:textId="77777777" w:rsidR="00EE6CAA" w:rsidRPr="00CF6849" w:rsidRDefault="00EE6CAA" w:rsidP="00CF6849">
      <w:pPr>
        <w:pStyle w:val="ListParagraph"/>
        <w:numPr>
          <w:ilvl w:val="0"/>
          <w:numId w:val="24"/>
        </w:numPr>
        <w:spacing w:after="240" w:line="360" w:lineRule="auto"/>
        <w:ind w:left="714" w:hanging="357"/>
        <w:rPr>
          <w:sz w:val="24"/>
          <w:szCs w:val="24"/>
        </w:rPr>
      </w:pPr>
      <w:r w:rsidRPr="00CF6849">
        <w:rPr>
          <w:sz w:val="24"/>
          <w:szCs w:val="24"/>
        </w:rPr>
        <w:t>So happy I’m crying</w:t>
      </w:r>
    </w:p>
    <w:p w14:paraId="18A5269E" w14:textId="77777777" w:rsidR="00EE6CAA" w:rsidRPr="00CF6849" w:rsidRDefault="00EE6CAA" w:rsidP="00CF6849">
      <w:pPr>
        <w:pStyle w:val="ListParagraph"/>
        <w:numPr>
          <w:ilvl w:val="0"/>
          <w:numId w:val="24"/>
        </w:numPr>
        <w:spacing w:after="240" w:line="360" w:lineRule="auto"/>
        <w:ind w:left="714" w:hanging="357"/>
        <w:rPr>
          <w:sz w:val="24"/>
          <w:szCs w:val="24"/>
        </w:rPr>
      </w:pPr>
      <w:r w:rsidRPr="00CF6849">
        <w:rPr>
          <w:sz w:val="24"/>
          <w:szCs w:val="24"/>
        </w:rPr>
        <w:t>Sleepy</w:t>
      </w:r>
    </w:p>
    <w:p w14:paraId="12C74B20" w14:textId="77777777" w:rsidR="00EE6CAA" w:rsidRPr="00CF6849" w:rsidRDefault="00EE6CAA" w:rsidP="00CF6849">
      <w:pPr>
        <w:pStyle w:val="ListParagraph"/>
        <w:numPr>
          <w:ilvl w:val="0"/>
          <w:numId w:val="24"/>
        </w:numPr>
        <w:spacing w:after="240" w:line="360" w:lineRule="auto"/>
        <w:ind w:left="714" w:hanging="357"/>
        <w:rPr>
          <w:sz w:val="24"/>
          <w:szCs w:val="24"/>
        </w:rPr>
      </w:pPr>
      <w:r w:rsidRPr="00CF6849">
        <w:rPr>
          <w:sz w:val="24"/>
          <w:szCs w:val="24"/>
        </w:rPr>
        <w:t>Bored</w:t>
      </w:r>
    </w:p>
    <w:p w14:paraId="0299C84C" w14:textId="77777777" w:rsidR="00EE6CAA" w:rsidRPr="00CF6849" w:rsidRDefault="00EE6CAA" w:rsidP="00CF6849">
      <w:pPr>
        <w:pStyle w:val="ListParagraph"/>
        <w:numPr>
          <w:ilvl w:val="0"/>
          <w:numId w:val="24"/>
        </w:numPr>
        <w:spacing w:after="240" w:line="360" w:lineRule="auto"/>
        <w:ind w:left="714" w:hanging="357"/>
        <w:rPr>
          <w:sz w:val="24"/>
          <w:szCs w:val="24"/>
        </w:rPr>
      </w:pPr>
      <w:r w:rsidRPr="00CF6849">
        <w:rPr>
          <w:sz w:val="24"/>
          <w:szCs w:val="24"/>
        </w:rPr>
        <w:t>Crying</w:t>
      </w:r>
    </w:p>
    <w:p w14:paraId="60A5AB87" w14:textId="77777777" w:rsidR="00EE6CAA" w:rsidRPr="00CF6849" w:rsidRDefault="00EE6CAA" w:rsidP="00CF6849">
      <w:pPr>
        <w:pStyle w:val="ListParagraph"/>
        <w:numPr>
          <w:ilvl w:val="0"/>
          <w:numId w:val="24"/>
        </w:numPr>
        <w:spacing w:after="240" w:line="360" w:lineRule="auto"/>
        <w:ind w:left="714" w:hanging="357"/>
        <w:rPr>
          <w:sz w:val="24"/>
          <w:szCs w:val="24"/>
        </w:rPr>
      </w:pPr>
      <w:r w:rsidRPr="00CF6849">
        <w:rPr>
          <w:sz w:val="24"/>
          <w:szCs w:val="24"/>
        </w:rPr>
        <w:t>I don’t have strong feelings</w:t>
      </w:r>
    </w:p>
    <w:p w14:paraId="4EB2426B" w14:textId="77777777" w:rsidR="00EE6CAA" w:rsidRPr="00CF6849" w:rsidRDefault="00EE6CAA" w:rsidP="00CF6849">
      <w:pPr>
        <w:pStyle w:val="ListParagraph"/>
        <w:numPr>
          <w:ilvl w:val="0"/>
          <w:numId w:val="24"/>
        </w:numPr>
        <w:spacing w:after="240" w:line="360" w:lineRule="auto"/>
        <w:ind w:left="714" w:hanging="357"/>
        <w:rPr>
          <w:sz w:val="24"/>
          <w:szCs w:val="24"/>
        </w:rPr>
      </w:pPr>
      <w:r w:rsidRPr="00CF6849">
        <w:rPr>
          <w:sz w:val="24"/>
          <w:szCs w:val="24"/>
        </w:rPr>
        <w:t>Not so great</w:t>
      </w:r>
    </w:p>
    <w:p w14:paraId="27AAF4B0" w14:textId="77777777" w:rsidR="00EE6CAA" w:rsidRPr="00CF6849" w:rsidRDefault="00EE6CAA" w:rsidP="00CF6849">
      <w:pPr>
        <w:pStyle w:val="ListParagraph"/>
        <w:numPr>
          <w:ilvl w:val="0"/>
          <w:numId w:val="24"/>
        </w:numPr>
        <w:spacing w:after="240" w:line="360" w:lineRule="auto"/>
        <w:ind w:left="714" w:hanging="357"/>
        <w:rPr>
          <w:sz w:val="24"/>
          <w:szCs w:val="24"/>
        </w:rPr>
      </w:pPr>
      <w:r w:rsidRPr="00CF6849">
        <w:rPr>
          <w:sz w:val="24"/>
          <w:szCs w:val="24"/>
        </w:rPr>
        <w:t>Worried</w:t>
      </w:r>
    </w:p>
    <w:p w14:paraId="6479DA67" w14:textId="77777777" w:rsidR="00EE6CAA" w:rsidRPr="00CF6849" w:rsidRDefault="00EE6CAA" w:rsidP="00CF6849">
      <w:pPr>
        <w:pStyle w:val="ListParagraph"/>
        <w:numPr>
          <w:ilvl w:val="0"/>
          <w:numId w:val="24"/>
        </w:numPr>
        <w:spacing w:after="240" w:line="360" w:lineRule="auto"/>
        <w:ind w:left="714" w:hanging="357"/>
        <w:rPr>
          <w:sz w:val="24"/>
          <w:szCs w:val="24"/>
        </w:rPr>
      </w:pPr>
      <w:r w:rsidRPr="00CF6849">
        <w:rPr>
          <w:sz w:val="24"/>
          <w:szCs w:val="24"/>
        </w:rPr>
        <w:t>Confused</w:t>
      </w:r>
      <w:r w:rsidR="006B5C1B">
        <w:rPr>
          <w:sz w:val="24"/>
          <w:szCs w:val="24"/>
        </w:rPr>
        <w:t>?</w:t>
      </w:r>
    </w:p>
    <w:p w14:paraId="31BC92C9" w14:textId="77777777" w:rsidR="00EE6CAA" w:rsidRPr="00CF6849" w:rsidRDefault="00EE6CAA" w:rsidP="00CF6849">
      <w:pPr>
        <w:pStyle w:val="ListParagraph"/>
        <w:numPr>
          <w:ilvl w:val="0"/>
          <w:numId w:val="24"/>
        </w:numPr>
        <w:spacing w:after="240" w:line="360" w:lineRule="auto"/>
        <w:ind w:left="714" w:hanging="357"/>
        <w:rPr>
          <w:sz w:val="24"/>
          <w:szCs w:val="24"/>
        </w:rPr>
      </w:pPr>
      <w:r w:rsidRPr="00CF6849">
        <w:rPr>
          <w:sz w:val="24"/>
          <w:szCs w:val="24"/>
        </w:rPr>
        <w:t>Angry</w:t>
      </w:r>
    </w:p>
    <w:p w14:paraId="2A57FC0B" w14:textId="77777777" w:rsidR="00EE6CAA" w:rsidRPr="00CF6849" w:rsidRDefault="00EE6CAA" w:rsidP="00CF6849">
      <w:pPr>
        <w:pStyle w:val="ListParagraph"/>
        <w:numPr>
          <w:ilvl w:val="0"/>
          <w:numId w:val="24"/>
        </w:numPr>
        <w:spacing w:after="240" w:line="360" w:lineRule="auto"/>
        <w:ind w:left="714" w:hanging="357"/>
        <w:rPr>
          <w:sz w:val="24"/>
          <w:szCs w:val="24"/>
        </w:rPr>
      </w:pPr>
      <w:r w:rsidRPr="00CF6849">
        <w:rPr>
          <w:sz w:val="24"/>
          <w:szCs w:val="24"/>
        </w:rPr>
        <w:t>Really angry.</w:t>
      </w:r>
    </w:p>
    <w:p w14:paraId="0C6CEF5E" w14:textId="77777777" w:rsidR="00EE6CAA" w:rsidRPr="00CF6849" w:rsidRDefault="00EE6CAA" w:rsidP="00CF6849">
      <w:pPr>
        <w:pStyle w:val="ListParagraph"/>
        <w:numPr>
          <w:ilvl w:val="0"/>
          <w:numId w:val="24"/>
        </w:numPr>
        <w:spacing w:after="240" w:line="360" w:lineRule="auto"/>
        <w:ind w:left="714" w:hanging="357"/>
        <w:rPr>
          <w:sz w:val="24"/>
          <w:szCs w:val="24"/>
        </w:rPr>
      </w:pPr>
      <w:r w:rsidRPr="00CF6849">
        <w:rPr>
          <w:sz w:val="24"/>
          <w:szCs w:val="24"/>
        </w:rPr>
        <w:t>Tired</w:t>
      </w:r>
    </w:p>
    <w:p w14:paraId="4A27938F" w14:textId="77777777" w:rsidR="00CF6849" w:rsidRPr="00CF6849" w:rsidRDefault="00CF6849" w:rsidP="00CF6849">
      <w:pPr>
        <w:pStyle w:val="ListParagraph"/>
        <w:numPr>
          <w:ilvl w:val="0"/>
          <w:numId w:val="24"/>
        </w:numPr>
        <w:spacing w:after="240" w:line="360" w:lineRule="auto"/>
        <w:ind w:left="714" w:hanging="357"/>
        <w:rPr>
          <w:sz w:val="24"/>
          <w:szCs w:val="24"/>
        </w:rPr>
      </w:pPr>
      <w:r w:rsidRPr="00CF6849">
        <w:rPr>
          <w:sz w:val="24"/>
          <w:szCs w:val="24"/>
        </w:rPr>
        <w:t>Exasperated</w:t>
      </w:r>
    </w:p>
    <w:p w14:paraId="6B54A771" w14:textId="77777777" w:rsidR="00CF6849" w:rsidRPr="00CF6849" w:rsidRDefault="00CF6849" w:rsidP="00CF6849">
      <w:pPr>
        <w:pStyle w:val="ListParagraph"/>
        <w:numPr>
          <w:ilvl w:val="0"/>
          <w:numId w:val="24"/>
        </w:numPr>
        <w:spacing w:after="240" w:line="360" w:lineRule="auto"/>
        <w:ind w:left="714" w:hanging="357"/>
        <w:rPr>
          <w:sz w:val="24"/>
          <w:szCs w:val="24"/>
        </w:rPr>
      </w:pPr>
      <w:r w:rsidRPr="00CF6849">
        <w:rPr>
          <w:sz w:val="24"/>
          <w:szCs w:val="24"/>
        </w:rPr>
        <w:t>Disappointed, but relieved</w:t>
      </w:r>
    </w:p>
    <w:p w14:paraId="29A899BB" w14:textId="77777777" w:rsidR="00CF6849" w:rsidRPr="00CF6849" w:rsidRDefault="00CF6849" w:rsidP="00CF6849">
      <w:pPr>
        <w:pStyle w:val="ListParagraph"/>
        <w:numPr>
          <w:ilvl w:val="0"/>
          <w:numId w:val="24"/>
        </w:numPr>
        <w:spacing w:after="240" w:line="360" w:lineRule="auto"/>
        <w:ind w:left="714" w:hanging="357"/>
        <w:rPr>
          <w:sz w:val="24"/>
          <w:szCs w:val="24"/>
        </w:rPr>
      </w:pPr>
      <w:r w:rsidRPr="00CF6849">
        <w:rPr>
          <w:sz w:val="24"/>
          <w:szCs w:val="24"/>
        </w:rPr>
        <w:t>Afraid</w:t>
      </w:r>
    </w:p>
    <w:p w14:paraId="441E6231" w14:textId="77777777" w:rsidR="00CF6849" w:rsidRPr="00CF6849" w:rsidRDefault="00CF6849" w:rsidP="00CF6849">
      <w:pPr>
        <w:pStyle w:val="ListParagraph"/>
        <w:numPr>
          <w:ilvl w:val="0"/>
          <w:numId w:val="24"/>
        </w:numPr>
        <w:spacing w:after="240" w:line="360" w:lineRule="auto"/>
        <w:ind w:left="714" w:hanging="357"/>
        <w:rPr>
          <w:sz w:val="24"/>
          <w:szCs w:val="24"/>
        </w:rPr>
      </w:pPr>
      <w:r w:rsidRPr="00CF6849">
        <w:rPr>
          <w:sz w:val="24"/>
          <w:szCs w:val="24"/>
        </w:rPr>
        <w:t>Horrified</w:t>
      </w:r>
    </w:p>
    <w:p w14:paraId="5CA9C1AC" w14:textId="77777777" w:rsidR="00CF6849" w:rsidRPr="00CF6849" w:rsidRDefault="00CF6849" w:rsidP="00CF6849">
      <w:pPr>
        <w:pStyle w:val="ListParagraph"/>
        <w:numPr>
          <w:ilvl w:val="0"/>
          <w:numId w:val="24"/>
        </w:numPr>
        <w:spacing w:after="240" w:line="360" w:lineRule="auto"/>
        <w:ind w:left="714" w:hanging="357"/>
        <w:rPr>
          <w:sz w:val="24"/>
          <w:szCs w:val="24"/>
        </w:rPr>
      </w:pPr>
      <w:r w:rsidRPr="00CF6849">
        <w:rPr>
          <w:sz w:val="24"/>
          <w:szCs w:val="24"/>
        </w:rPr>
        <w:t>Astonished</w:t>
      </w:r>
    </w:p>
    <w:p w14:paraId="7777D572" w14:textId="77777777" w:rsidR="00CF6849" w:rsidRPr="00CF6849" w:rsidRDefault="00CF6849" w:rsidP="00CF6849">
      <w:pPr>
        <w:pStyle w:val="ListParagraph"/>
        <w:numPr>
          <w:ilvl w:val="0"/>
          <w:numId w:val="24"/>
        </w:numPr>
        <w:spacing w:after="240" w:line="360" w:lineRule="auto"/>
        <w:ind w:left="714" w:hanging="357"/>
        <w:rPr>
          <w:sz w:val="24"/>
          <w:szCs w:val="24"/>
        </w:rPr>
      </w:pPr>
      <w:r w:rsidRPr="00CF6849">
        <w:rPr>
          <w:sz w:val="24"/>
          <w:szCs w:val="24"/>
        </w:rPr>
        <w:t xml:space="preserve">Embarrassed </w:t>
      </w:r>
    </w:p>
    <w:p w14:paraId="4B44812E" w14:textId="77777777" w:rsidR="00397C89" w:rsidRPr="00CF6849" w:rsidRDefault="00397C89" w:rsidP="00CF6849">
      <w:pPr>
        <w:pStyle w:val="Heading4"/>
      </w:pPr>
      <w:r w:rsidRPr="00CF6849">
        <w:t xml:space="preserve">Please explain why you </w:t>
      </w:r>
      <w:r w:rsidR="00CF6849" w:rsidRPr="00CF6849">
        <w:t>circled the feelings you did</w:t>
      </w:r>
      <w:r w:rsidR="00CF6849">
        <w:t>:</w:t>
      </w:r>
    </w:p>
    <w:p w14:paraId="1E1CAAD6" w14:textId="77777777" w:rsidR="00397C89" w:rsidRPr="0078630B" w:rsidRDefault="00397C89" w:rsidP="0078630B"/>
    <w:p w14:paraId="4CD2A783" w14:textId="77777777" w:rsidR="00397C89" w:rsidRPr="0078630B" w:rsidRDefault="00397C89" w:rsidP="0078630B"/>
    <w:p w14:paraId="48712947" w14:textId="77777777" w:rsidR="00397C89" w:rsidRPr="0078630B" w:rsidRDefault="00397C89" w:rsidP="0078630B"/>
    <w:p w14:paraId="384956B8" w14:textId="77777777" w:rsidR="00397C89" w:rsidRPr="0078630B" w:rsidRDefault="00397C89" w:rsidP="0078630B"/>
    <w:p w14:paraId="7090A715" w14:textId="77777777" w:rsidR="00CF6849" w:rsidRDefault="00CF6849">
      <w:pPr>
        <w:spacing w:after="0" w:line="240" w:lineRule="auto"/>
        <w:rPr>
          <w:rFonts w:ascii="Comic Sans MS" w:hAnsi="Comic Sans MS"/>
          <w:sz w:val="24"/>
          <w:szCs w:val="24"/>
        </w:rPr>
      </w:pPr>
      <w:r>
        <w:rPr>
          <w:rFonts w:ascii="Comic Sans MS" w:hAnsi="Comic Sans MS"/>
          <w:sz w:val="24"/>
          <w:szCs w:val="24"/>
        </w:rPr>
        <w:br w:type="page"/>
      </w:r>
    </w:p>
    <w:p w14:paraId="7866D373" w14:textId="77777777" w:rsidR="00397C89" w:rsidRDefault="00CF6849" w:rsidP="00CF6849">
      <w:pPr>
        <w:pStyle w:val="Heading2"/>
      </w:pPr>
      <w:r>
        <w:lastRenderedPageBreak/>
        <w:t>Thursday</w:t>
      </w:r>
    </w:p>
    <w:p w14:paraId="1BCAE8AD" w14:textId="77777777" w:rsidR="00397C89" w:rsidRPr="00CF6849" w:rsidRDefault="00397C89" w:rsidP="00CF6849">
      <w:pPr>
        <w:pStyle w:val="Heading3"/>
      </w:pPr>
      <w:r w:rsidRPr="00CF6849">
        <w:t xml:space="preserve">The </w:t>
      </w:r>
      <w:r w:rsidR="00CF6849" w:rsidRPr="00CF6849">
        <w:t>f</w:t>
      </w:r>
      <w:r w:rsidRPr="00CF6849">
        <w:t>ree write</w:t>
      </w:r>
    </w:p>
    <w:p w14:paraId="524CFF1A" w14:textId="77777777" w:rsidR="00CF6849" w:rsidRDefault="00397C89" w:rsidP="00CF6849">
      <w:r w:rsidRPr="00E323DC">
        <w:t xml:space="preserve">Set the timer on your phone for 2 minutes. When you press start, </w:t>
      </w:r>
      <w:r w:rsidR="00CF6849">
        <w:t xml:space="preserve">write </w:t>
      </w:r>
      <w:r w:rsidRPr="00E323DC">
        <w:t>continuously by keeping your pen moving</w:t>
      </w:r>
      <w:r w:rsidR="0078630B">
        <w:t xml:space="preserve"> </w:t>
      </w:r>
      <w:r w:rsidRPr="00E323DC">
        <w:t>.</w:t>
      </w:r>
      <w:r w:rsidR="0078630B">
        <w:t>.</w:t>
      </w:r>
      <w:r w:rsidRPr="00E323DC">
        <w:t>. even if only to write</w:t>
      </w:r>
      <w:r w:rsidR="0078630B">
        <w:t>:</w:t>
      </w:r>
      <w:r w:rsidRPr="00E323DC">
        <w:t xml:space="preserve"> “I don’t know what to write.” </w:t>
      </w:r>
    </w:p>
    <w:p w14:paraId="6EE36282" w14:textId="77777777" w:rsidR="00397C89" w:rsidRPr="00E323DC" w:rsidRDefault="00397C89" w:rsidP="00CF6849">
      <w:r w:rsidRPr="00E323DC">
        <w:t>Start your writing with, “During this volunteering program, I don’t think I’ll ever forget</w:t>
      </w:r>
      <w:r w:rsidR="0078630B">
        <w:t>…</w:t>
      </w:r>
      <w:r w:rsidRPr="00E323DC">
        <w:t xml:space="preserve">” </w:t>
      </w:r>
    </w:p>
    <w:p w14:paraId="2446FBCE" w14:textId="77777777" w:rsidR="00397C89" w:rsidRPr="0078630B" w:rsidRDefault="00397C89" w:rsidP="0078630B"/>
    <w:p w14:paraId="5236DAF0" w14:textId="77777777" w:rsidR="00397C89" w:rsidRPr="0078630B" w:rsidRDefault="00397C89" w:rsidP="0078630B"/>
    <w:p w14:paraId="1D79FF82" w14:textId="77777777" w:rsidR="00397C89" w:rsidRPr="0078630B" w:rsidRDefault="00397C89" w:rsidP="0078630B"/>
    <w:p w14:paraId="6C4BDB4A" w14:textId="77777777" w:rsidR="00397C89" w:rsidRPr="0078630B" w:rsidRDefault="00397C89" w:rsidP="0078630B"/>
    <w:p w14:paraId="3528A782" w14:textId="77777777" w:rsidR="00CF6849" w:rsidRDefault="00CF6849">
      <w:pPr>
        <w:spacing w:after="0" w:line="240" w:lineRule="auto"/>
        <w:rPr>
          <w:rFonts w:ascii="Comic Sans MS" w:hAnsi="Comic Sans MS"/>
          <w:sz w:val="24"/>
          <w:szCs w:val="24"/>
        </w:rPr>
      </w:pPr>
      <w:r>
        <w:rPr>
          <w:rFonts w:ascii="Comic Sans MS" w:hAnsi="Comic Sans MS"/>
          <w:sz w:val="24"/>
          <w:szCs w:val="24"/>
        </w:rPr>
        <w:br w:type="page"/>
      </w:r>
    </w:p>
    <w:p w14:paraId="73AF095B" w14:textId="77777777" w:rsidR="00397C89" w:rsidRPr="0078630B" w:rsidRDefault="00CF6849" w:rsidP="0078630B">
      <w:r w:rsidRPr="0078630B">
        <w:rPr>
          <w:noProof/>
          <w:lang w:eastAsia="en-AU"/>
        </w:rPr>
        <w:lastRenderedPageBreak/>
        <w:drawing>
          <wp:anchor distT="0" distB="0" distL="114300" distR="114300" simplePos="0" relativeHeight="251735040" behindDoc="0" locked="0" layoutInCell="1" allowOverlap="1" wp14:anchorId="50AC1586" wp14:editId="74C29D01">
            <wp:simplePos x="0" y="0"/>
            <wp:positionH relativeFrom="column">
              <wp:posOffset>967740</wp:posOffset>
            </wp:positionH>
            <wp:positionV relativeFrom="paragraph">
              <wp:posOffset>-1116330</wp:posOffset>
            </wp:positionV>
            <wp:extent cx="4716780" cy="6496050"/>
            <wp:effectExtent l="5715" t="0" r="0" b="0"/>
            <wp:wrapNone/>
            <wp:docPr id="34" name="Picture 34" descr="Front gates of the Adelaide Zoo.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olouring_Reflection journal\Zo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4716780" cy="649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06CDD0" w14:textId="77777777" w:rsidR="00397C89" w:rsidRPr="0078630B" w:rsidRDefault="00397C89" w:rsidP="0078630B"/>
    <w:p w14:paraId="291271D1" w14:textId="77777777" w:rsidR="00397C89" w:rsidRPr="0078630B" w:rsidRDefault="00397C89" w:rsidP="0078630B"/>
    <w:p w14:paraId="43A51CD1" w14:textId="77777777" w:rsidR="00397C89" w:rsidRPr="0078630B" w:rsidRDefault="00397C89" w:rsidP="0078630B"/>
    <w:p w14:paraId="304F591D" w14:textId="77777777" w:rsidR="00397C89" w:rsidRPr="0078630B" w:rsidRDefault="00397C89" w:rsidP="0078630B"/>
    <w:p w14:paraId="6F1A898B" w14:textId="77777777" w:rsidR="00397C89" w:rsidRPr="0078630B" w:rsidRDefault="00397C89" w:rsidP="0078630B"/>
    <w:p w14:paraId="681B9BCB" w14:textId="77777777" w:rsidR="00397C89" w:rsidRPr="0078630B" w:rsidRDefault="00397C89" w:rsidP="0078630B"/>
    <w:p w14:paraId="0634B628" w14:textId="77777777" w:rsidR="00397C89" w:rsidRPr="0078630B" w:rsidRDefault="00397C89" w:rsidP="0078630B"/>
    <w:p w14:paraId="2F3CD63A" w14:textId="77777777" w:rsidR="00397C89" w:rsidRPr="0078630B" w:rsidRDefault="00397C89" w:rsidP="0078630B"/>
    <w:p w14:paraId="4BF343AA" w14:textId="77777777" w:rsidR="00397C89" w:rsidRPr="0078630B" w:rsidRDefault="00397C89" w:rsidP="0078630B"/>
    <w:p w14:paraId="4E77AD5E" w14:textId="77777777" w:rsidR="00397C89" w:rsidRPr="0078630B" w:rsidRDefault="00397C89" w:rsidP="0078630B"/>
    <w:p w14:paraId="6042DC78" w14:textId="77777777" w:rsidR="00397C89" w:rsidRPr="0078630B" w:rsidRDefault="00397C89" w:rsidP="0078630B"/>
    <w:p w14:paraId="0010C1F6" w14:textId="77777777" w:rsidR="00397C89" w:rsidRPr="0078630B" w:rsidRDefault="00397C89" w:rsidP="0078630B"/>
    <w:p w14:paraId="1DEDB018" w14:textId="77777777" w:rsidR="00397C89" w:rsidRPr="0078630B" w:rsidRDefault="00397C89" w:rsidP="0078630B"/>
    <w:p w14:paraId="42894543" w14:textId="77777777" w:rsidR="00397C89" w:rsidRPr="0078630B" w:rsidRDefault="00397C89" w:rsidP="0078630B"/>
    <w:p w14:paraId="2732F9D4" w14:textId="77777777" w:rsidR="00397C89" w:rsidRPr="0078630B" w:rsidRDefault="00397C89" w:rsidP="0078630B"/>
    <w:p w14:paraId="69A6EF5D" w14:textId="77777777" w:rsidR="00397C89" w:rsidRPr="0078630B" w:rsidRDefault="00397C89" w:rsidP="0078630B"/>
    <w:p w14:paraId="4439A936" w14:textId="77777777" w:rsidR="00397C89" w:rsidRPr="00CF6849" w:rsidRDefault="00397C89" w:rsidP="00CF6849">
      <w:pPr>
        <w:rPr>
          <w:rStyle w:val="Emphasis"/>
        </w:rPr>
      </w:pPr>
      <w:r w:rsidRPr="00CF6849">
        <w:rPr>
          <w:rStyle w:val="Emphasis"/>
        </w:rPr>
        <w:t>…. keep writing….</w:t>
      </w:r>
    </w:p>
    <w:p w14:paraId="731D6211" w14:textId="77777777" w:rsidR="00397C89" w:rsidRPr="0078630B" w:rsidRDefault="00397C89" w:rsidP="0078630B"/>
    <w:p w14:paraId="49482421" w14:textId="77777777" w:rsidR="00397C89" w:rsidRPr="0078630B" w:rsidRDefault="00397C89" w:rsidP="0078630B"/>
    <w:p w14:paraId="6F9EECDD" w14:textId="77777777" w:rsidR="00397C89" w:rsidRPr="0078630B" w:rsidRDefault="00397C89" w:rsidP="0078630B"/>
    <w:p w14:paraId="3EF1C32F" w14:textId="77777777" w:rsidR="00397C89" w:rsidRPr="0078630B" w:rsidRDefault="00397C89" w:rsidP="0078630B"/>
    <w:p w14:paraId="5BD9C74D" w14:textId="77777777" w:rsidR="00397C89" w:rsidRPr="0078630B" w:rsidRDefault="00397C89" w:rsidP="0078630B"/>
    <w:p w14:paraId="4CBFBE06" w14:textId="77777777" w:rsidR="00397C89" w:rsidRPr="0078630B" w:rsidRDefault="00397C89" w:rsidP="0078630B"/>
    <w:p w14:paraId="72E9B8FA" w14:textId="77777777" w:rsidR="00397C89" w:rsidRPr="0078630B" w:rsidRDefault="00397C89" w:rsidP="0078630B"/>
    <w:p w14:paraId="0B6A55FF" w14:textId="77777777" w:rsidR="00397C89" w:rsidRPr="0078630B" w:rsidRDefault="00397C89" w:rsidP="0078630B"/>
    <w:p w14:paraId="0971BED4" w14:textId="77777777" w:rsidR="00397C89" w:rsidRPr="0078630B" w:rsidRDefault="00397C89" w:rsidP="0078630B"/>
    <w:p w14:paraId="6BB27E6A" w14:textId="77777777" w:rsidR="00397C89" w:rsidRPr="0078630B" w:rsidRDefault="00397C89" w:rsidP="0078630B"/>
    <w:p w14:paraId="39A89993" w14:textId="77777777" w:rsidR="0053579C" w:rsidRPr="0078630B" w:rsidRDefault="0053579C" w:rsidP="0078630B"/>
    <w:p w14:paraId="141879FE" w14:textId="77777777" w:rsidR="0053579C" w:rsidRPr="0078630B" w:rsidRDefault="0053579C" w:rsidP="0078630B"/>
    <w:p w14:paraId="0A0CB3BC" w14:textId="77777777" w:rsidR="0053579C" w:rsidRPr="0078630B" w:rsidRDefault="0053579C" w:rsidP="0078630B"/>
    <w:p w14:paraId="2457D817" w14:textId="77777777" w:rsidR="00397C89" w:rsidRPr="0078630B" w:rsidRDefault="00CF6849" w:rsidP="0078630B">
      <w:r w:rsidRPr="0078630B">
        <w:rPr>
          <w:noProof/>
          <w:lang w:eastAsia="en-AU"/>
        </w:rPr>
        <w:lastRenderedPageBreak/>
        <w:drawing>
          <wp:anchor distT="0" distB="0" distL="114300" distR="114300" simplePos="0" relativeHeight="251730944" behindDoc="0" locked="0" layoutInCell="1" allowOverlap="1" wp14:anchorId="690E1BB5" wp14:editId="5D49E1C4">
            <wp:simplePos x="0" y="0"/>
            <wp:positionH relativeFrom="column">
              <wp:posOffset>923567</wp:posOffset>
            </wp:positionH>
            <wp:positionV relativeFrom="paragraph">
              <wp:posOffset>-1084871</wp:posOffset>
            </wp:positionV>
            <wp:extent cx="4489697" cy="6142163"/>
            <wp:effectExtent l="0" t="6985" r="0" b="0"/>
            <wp:wrapNone/>
            <wp:docPr id="88" name="Picture 88" descr="Artwork featuring the words Today is going to be Awesome.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Colouring_Reflection journal\scan0008.jpg"/>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rot="16200000">
                      <a:off x="0" y="0"/>
                      <a:ext cx="4488705" cy="61408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09A4F3" w14:textId="77777777" w:rsidR="00397C89" w:rsidRPr="0078630B" w:rsidRDefault="00397C89" w:rsidP="0078630B"/>
    <w:p w14:paraId="6209D9C3" w14:textId="77777777" w:rsidR="00397C89" w:rsidRPr="0078630B" w:rsidRDefault="00397C89" w:rsidP="0078630B"/>
    <w:p w14:paraId="2EF405BA" w14:textId="77777777" w:rsidR="00397C89" w:rsidRPr="0078630B" w:rsidRDefault="00397C89" w:rsidP="0078630B"/>
    <w:p w14:paraId="628C7C05" w14:textId="77777777" w:rsidR="00397C89" w:rsidRPr="0078630B" w:rsidRDefault="00397C89" w:rsidP="0078630B"/>
    <w:p w14:paraId="427EC8A6" w14:textId="77777777" w:rsidR="00397C89" w:rsidRPr="0078630B" w:rsidRDefault="00397C89" w:rsidP="0078630B"/>
    <w:p w14:paraId="14E45350" w14:textId="77777777" w:rsidR="00397C89" w:rsidRPr="0078630B" w:rsidRDefault="00397C89" w:rsidP="0078630B"/>
    <w:p w14:paraId="165CD0B9" w14:textId="77777777" w:rsidR="00397C89" w:rsidRPr="0078630B" w:rsidRDefault="00397C89" w:rsidP="0078630B"/>
    <w:p w14:paraId="01C00694" w14:textId="77777777" w:rsidR="00397C89" w:rsidRPr="0078630B" w:rsidRDefault="00397C89" w:rsidP="0078630B"/>
    <w:p w14:paraId="3EC9062D" w14:textId="77777777" w:rsidR="00397C89" w:rsidRPr="0078630B" w:rsidRDefault="00397C89" w:rsidP="0078630B"/>
    <w:p w14:paraId="40FEBED9" w14:textId="77777777" w:rsidR="00397C89" w:rsidRPr="0078630B" w:rsidRDefault="00397C89" w:rsidP="0078630B"/>
    <w:p w14:paraId="07EC54CA" w14:textId="77777777" w:rsidR="00397C89" w:rsidRPr="0078630B" w:rsidRDefault="00397C89" w:rsidP="0078630B"/>
    <w:p w14:paraId="107D8794" w14:textId="77777777" w:rsidR="00397C89" w:rsidRPr="0078630B" w:rsidRDefault="00397C89" w:rsidP="0078630B"/>
    <w:p w14:paraId="3AC6E31A" w14:textId="77777777" w:rsidR="00397C89" w:rsidRPr="0078630B" w:rsidRDefault="00397C89" w:rsidP="0078630B"/>
    <w:p w14:paraId="7B0327F8" w14:textId="77777777" w:rsidR="00397C89" w:rsidRPr="0078630B" w:rsidRDefault="00397C89" w:rsidP="0078630B"/>
    <w:p w14:paraId="432158E5" w14:textId="77777777" w:rsidR="00397C89" w:rsidRPr="0078630B" w:rsidRDefault="00397C89" w:rsidP="0078630B"/>
    <w:p w14:paraId="715C1025" w14:textId="77777777" w:rsidR="00397C89" w:rsidRPr="0078630B" w:rsidRDefault="00397C89" w:rsidP="0078630B"/>
    <w:p w14:paraId="73E45C2A" w14:textId="77777777" w:rsidR="00397C89" w:rsidRPr="0078630B" w:rsidRDefault="00397C89" w:rsidP="0078630B"/>
    <w:p w14:paraId="1AB0B9DC" w14:textId="77777777" w:rsidR="00397C89" w:rsidRPr="0078630B" w:rsidRDefault="00397C89" w:rsidP="0078630B"/>
    <w:p w14:paraId="08D6F77B" w14:textId="77777777" w:rsidR="00CF6849" w:rsidRDefault="00CF6849">
      <w:pPr>
        <w:spacing w:after="0" w:line="240" w:lineRule="auto"/>
        <w:rPr>
          <w:rFonts w:ascii="Sketch Block Bold" w:hAnsi="Sketch Block Bold"/>
          <w:color w:val="244061" w:themeColor="accent1" w:themeShade="80"/>
          <w:sz w:val="32"/>
          <w:szCs w:val="32"/>
        </w:rPr>
      </w:pPr>
      <w:r>
        <w:rPr>
          <w:rFonts w:ascii="Sketch Block Bold" w:hAnsi="Sketch Block Bold"/>
          <w:color w:val="244061" w:themeColor="accent1" w:themeShade="80"/>
          <w:sz w:val="32"/>
          <w:szCs w:val="32"/>
        </w:rPr>
        <w:br w:type="page"/>
      </w:r>
    </w:p>
    <w:p w14:paraId="39E0D2E5" w14:textId="77777777" w:rsidR="00397C89" w:rsidRPr="00CF6849" w:rsidRDefault="00CF6849" w:rsidP="00CF6849">
      <w:pPr>
        <w:pStyle w:val="Heading3"/>
      </w:pPr>
      <w:r w:rsidRPr="00CF6849">
        <w:lastRenderedPageBreak/>
        <w:t>Write a</w:t>
      </w:r>
      <w:r w:rsidR="00397C89" w:rsidRPr="00CF6849">
        <w:t xml:space="preserve"> letter</w:t>
      </w:r>
    </w:p>
    <w:p w14:paraId="0107714A" w14:textId="77777777" w:rsidR="00397C89" w:rsidRPr="00BE4181" w:rsidRDefault="00397C89" w:rsidP="00CF6849">
      <w:r w:rsidRPr="00E323DC">
        <w:t xml:space="preserve">Write a letter to </w:t>
      </w:r>
      <w:r w:rsidR="008A2920">
        <w:t>someone in your family</w:t>
      </w:r>
      <w:r>
        <w:t xml:space="preserve"> or your favourite teacher about</w:t>
      </w:r>
      <w:r w:rsidRPr="00BE4181">
        <w:t xml:space="preserve"> </w:t>
      </w:r>
      <w:r>
        <w:t xml:space="preserve">the </w:t>
      </w:r>
      <w:r w:rsidRPr="00BE4181">
        <w:t>most important things you will take wit</w:t>
      </w:r>
      <w:r>
        <w:t xml:space="preserve">h you from the </w:t>
      </w:r>
      <w:r w:rsidRPr="00BE4181">
        <w:t>volunteering experience</w:t>
      </w:r>
      <w:r w:rsidR="000740F4">
        <w:t>. Think about w</w:t>
      </w:r>
      <w:r>
        <w:t>hat it has meant to you</w:t>
      </w:r>
      <w:r w:rsidRPr="00BE4181">
        <w:t xml:space="preserve">. </w:t>
      </w:r>
    </w:p>
    <w:p w14:paraId="1591CC0C" w14:textId="77777777" w:rsidR="00397C89" w:rsidRPr="0078630B" w:rsidRDefault="00CF6849" w:rsidP="0078630B">
      <w:r w:rsidRPr="0078630B">
        <w:rPr>
          <w:noProof/>
          <w:lang w:eastAsia="en-AU"/>
        </w:rPr>
        <mc:AlternateContent>
          <mc:Choice Requires="wpg">
            <w:drawing>
              <wp:anchor distT="0" distB="0" distL="114300" distR="114300" simplePos="0" relativeHeight="251685888" behindDoc="0" locked="0" layoutInCell="1" allowOverlap="1" wp14:anchorId="7667156F" wp14:editId="6BAE3F7A">
                <wp:simplePos x="0" y="0"/>
                <wp:positionH relativeFrom="column">
                  <wp:posOffset>1141015</wp:posOffset>
                </wp:positionH>
                <wp:positionV relativeFrom="paragraph">
                  <wp:posOffset>87620</wp:posOffset>
                </wp:positionV>
                <wp:extent cx="4176000" cy="3708000"/>
                <wp:effectExtent l="0" t="0" r="0" b="6985"/>
                <wp:wrapNone/>
                <wp:docPr id="100" name="Group 100" descr="Circular connection between 3 people, labelled Parents, Teachers, and Students, around the words 'Sharing your volunteering experience'. Sketch."/>
                <wp:cNvGraphicFramePr/>
                <a:graphic xmlns:a="http://schemas.openxmlformats.org/drawingml/2006/main">
                  <a:graphicData uri="http://schemas.microsoft.com/office/word/2010/wordprocessingGroup">
                    <wpg:wgp>
                      <wpg:cNvGrpSpPr/>
                      <wpg:grpSpPr>
                        <a:xfrm>
                          <a:off x="0" y="0"/>
                          <a:ext cx="4176000" cy="3708000"/>
                          <a:chOff x="0" y="0"/>
                          <a:chExt cx="4176000" cy="3708000"/>
                        </a:xfrm>
                      </wpg:grpSpPr>
                      <pic:pic xmlns:pic="http://schemas.openxmlformats.org/drawingml/2006/picture">
                        <pic:nvPicPr>
                          <pic:cNvPr id="50" name="Picture 50" descr="C:\Wallace\GLF 2014\CAP\OVC Volunteering\Reflection\Journal\Cartoons\img-Y18143157-0012.tif"/>
                          <pic:cNvPicPr>
                            <a:picLocks noChangeAspect="1"/>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4176000" cy="3708000"/>
                          </a:xfrm>
                          <a:prstGeom prst="rect">
                            <a:avLst/>
                          </a:prstGeom>
                          <a:noFill/>
                          <a:ln>
                            <a:noFill/>
                          </a:ln>
                          <a:extLst>
                            <a:ext uri="{53640926-AAD7-44D8-BBD7-CCE9431645EC}">
                              <a14:shadowObscured xmlns:a14="http://schemas.microsoft.com/office/drawing/2010/main"/>
                            </a:ext>
                          </a:extLst>
                        </pic:spPr>
                      </pic:pic>
                      <wps:wsp>
                        <wps:cNvPr id="52" name="Rounded Rectangle 52"/>
                        <wps:cNvSpPr/>
                        <wps:spPr>
                          <a:xfrm>
                            <a:off x="1360800" y="1641600"/>
                            <a:ext cx="1493520" cy="143256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121D8CD" w14:textId="77777777" w:rsidR="00090EB1" w:rsidRPr="00CF6849" w:rsidRDefault="00090EB1" w:rsidP="00CF6849">
                              <w:pPr>
                                <w:rPr>
                                  <w:rStyle w:val="IntenseEmphasis"/>
                                </w:rPr>
                              </w:pPr>
                              <w:r w:rsidRPr="00CF6849">
                                <w:rPr>
                                  <w:rStyle w:val="IntenseEmphasis"/>
                                </w:rPr>
                                <w:t>Sharing your</w:t>
                              </w:r>
                            </w:p>
                            <w:p w14:paraId="3A872AC2" w14:textId="77777777" w:rsidR="00090EB1" w:rsidRPr="00CF6849" w:rsidRDefault="00090EB1" w:rsidP="00CF6849">
                              <w:pPr>
                                <w:rPr>
                                  <w:rStyle w:val="IntenseEmphasis"/>
                                </w:rPr>
                              </w:pPr>
                              <w:r>
                                <w:rPr>
                                  <w:rStyle w:val="IntenseEmphasis"/>
                                </w:rPr>
                                <w:t>v</w:t>
                              </w:r>
                              <w:r w:rsidRPr="00CF6849">
                                <w:rPr>
                                  <w:rStyle w:val="IntenseEmphasis"/>
                                </w:rPr>
                                <w:t>olunteering</w:t>
                              </w:r>
                            </w:p>
                            <w:p w14:paraId="6E8018BC" w14:textId="77777777" w:rsidR="00090EB1" w:rsidRPr="00CF6849" w:rsidRDefault="00090EB1" w:rsidP="00CF6849">
                              <w:pPr>
                                <w:rPr>
                                  <w:rStyle w:val="IntenseEmphasis"/>
                                </w:rPr>
                              </w:pPr>
                              <w:r>
                                <w:rPr>
                                  <w:rStyle w:val="IntenseEmphasis"/>
                                </w:rPr>
                                <w:t>e</w:t>
                              </w:r>
                              <w:r w:rsidRPr="00CF6849">
                                <w:rPr>
                                  <w:rStyle w:val="IntenseEmphasis"/>
                                </w:rPr>
                                <w:t>xperience</w:t>
                              </w:r>
                            </w:p>
                            <w:p w14:paraId="4341D058" w14:textId="77777777" w:rsidR="00090EB1" w:rsidRPr="00955F84" w:rsidRDefault="00090EB1" w:rsidP="00397C89">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67156F" id="Group 100" o:spid="_x0000_s1048" alt="Circular connection between 3 people, labelled Parents, Teachers, and Students, around the words 'Sharing your volunteering experience'. Sketch." style="position:absolute;margin-left:89.85pt;margin-top:6.9pt;width:328.8pt;height:291.95pt;z-index:251685888" coordsize="41760,3708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">
                <v:shape id="Picture 50" o:spid="_x0000_s1049" type="#_x0000_t75" style="position:absolute;width:41760;height:37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">
                  <v:imagedata r:id="rId23" o:title="img-Y18143157-0012"/>
                </v:shape>
                <v:roundrect id="Rounded Rectangle 52" o:spid="_x0000_s1050" style="position:absolute;left:13608;top:16416;width:14935;height:14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" fillcolor="white [3201]" strokecolor="white [3212]" strokeweight="2pt">
                  <v:textbox>
                    <w:txbxContent>
                      <w:p w14:paraId="7121D8CD" w14:textId="77777777" w:rsidR="00090EB1" w:rsidRPr="00CF6849" w:rsidRDefault="00090EB1" w:rsidP="00CF6849">
                        <w:pPr>
                          <w:rPr>
                            <w:rStyle w:val="IntenseEmphasis"/>
                          </w:rPr>
                        </w:pPr>
                        <w:r w:rsidRPr="00CF6849">
                          <w:rPr>
                            <w:rStyle w:val="IntenseEmphasis"/>
                          </w:rPr>
                          <w:t>Sharing your</w:t>
                        </w:r>
                      </w:p>
                      <w:p w14:paraId="3A872AC2" w14:textId="77777777" w:rsidR="00090EB1" w:rsidRPr="00CF6849" w:rsidRDefault="00090EB1" w:rsidP="00CF6849">
                        <w:pPr>
                          <w:rPr>
                            <w:rStyle w:val="IntenseEmphasis"/>
                          </w:rPr>
                        </w:pPr>
                        <w:r>
                          <w:rPr>
                            <w:rStyle w:val="IntenseEmphasis"/>
                          </w:rPr>
                          <w:t>v</w:t>
                        </w:r>
                        <w:r w:rsidRPr="00CF6849">
                          <w:rPr>
                            <w:rStyle w:val="IntenseEmphasis"/>
                          </w:rPr>
                          <w:t>olunteering</w:t>
                        </w:r>
                      </w:p>
                      <w:p w14:paraId="6E8018BC" w14:textId="77777777" w:rsidR="00090EB1" w:rsidRPr="00CF6849" w:rsidRDefault="00090EB1" w:rsidP="00CF6849">
                        <w:pPr>
                          <w:rPr>
                            <w:rStyle w:val="IntenseEmphasis"/>
                          </w:rPr>
                        </w:pPr>
                        <w:r>
                          <w:rPr>
                            <w:rStyle w:val="IntenseEmphasis"/>
                          </w:rPr>
                          <w:t>e</w:t>
                        </w:r>
                        <w:r w:rsidRPr="00CF6849">
                          <w:rPr>
                            <w:rStyle w:val="IntenseEmphasis"/>
                          </w:rPr>
                          <w:t>xperience</w:t>
                        </w:r>
                      </w:p>
                      <w:p w14:paraId="4341D058" w14:textId="77777777" w:rsidR="00090EB1" w:rsidRPr="00955F84" w:rsidRDefault="00090EB1" w:rsidP="00397C89">
                        <w:pPr>
                          <w:jc w:val="center"/>
                          <w:rPr>
                            <w:sz w:val="20"/>
                          </w:rPr>
                        </w:pPr>
                      </w:p>
                    </w:txbxContent>
                  </v:textbox>
                </v:roundrect>
              </v:group>
            </w:pict>
          </mc:Fallback>
        </mc:AlternateContent>
      </w:r>
    </w:p>
    <w:p w14:paraId="154DA9A0" w14:textId="77777777" w:rsidR="00397C89" w:rsidRPr="0078630B" w:rsidRDefault="00397C89" w:rsidP="0078630B"/>
    <w:p w14:paraId="5F71261E" w14:textId="77777777" w:rsidR="00397C89" w:rsidRPr="0078630B" w:rsidRDefault="00397C89" w:rsidP="0078630B"/>
    <w:p w14:paraId="12D03DEE" w14:textId="77777777" w:rsidR="00397C89" w:rsidRPr="0078630B" w:rsidRDefault="00397C89" w:rsidP="0078630B"/>
    <w:p w14:paraId="59E49A58" w14:textId="77777777" w:rsidR="00397C89" w:rsidRPr="0078630B" w:rsidRDefault="00397C89" w:rsidP="0078630B"/>
    <w:p w14:paraId="3201F55D" w14:textId="77777777" w:rsidR="00397C89" w:rsidRPr="0078630B" w:rsidRDefault="00397C89" w:rsidP="0078630B">
      <w:r w:rsidRPr="0078630B">
        <w:rPr>
          <w:noProof/>
          <w:lang w:eastAsia="en-AU"/>
        </w:rPr>
        <mc:AlternateContent>
          <mc:Choice Requires="wps">
            <w:drawing>
              <wp:anchor distT="0" distB="0" distL="114300" distR="114300" simplePos="0" relativeHeight="251683840" behindDoc="0" locked="0" layoutInCell="1" allowOverlap="1" wp14:anchorId="16C62AC7" wp14:editId="4B63C6B8">
                <wp:simplePos x="0" y="0"/>
                <wp:positionH relativeFrom="column">
                  <wp:posOffset>2590800</wp:posOffset>
                </wp:positionH>
                <wp:positionV relativeFrom="paragraph">
                  <wp:posOffset>7620</wp:posOffset>
                </wp:positionV>
                <wp:extent cx="1325880" cy="1249680"/>
                <wp:effectExtent l="0" t="0" r="26670" b="26670"/>
                <wp:wrapNone/>
                <wp:docPr id="51" name="Rounded Rectangle 51"/>
                <wp:cNvGraphicFramePr/>
                <a:graphic xmlns:a="http://schemas.openxmlformats.org/drawingml/2006/main">
                  <a:graphicData uri="http://schemas.microsoft.com/office/word/2010/wordprocessingShape">
                    <wps:wsp>
                      <wps:cNvSpPr/>
                      <wps:spPr>
                        <a:xfrm>
                          <a:off x="0" y="0"/>
                          <a:ext cx="1325880" cy="124968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2D719F" id="Rounded Rectangle 51" o:spid="_x0000_s1026" style="position:absolute;margin-left:204pt;margin-top:.6pt;width:104.4pt;height:9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" fillcolor="white [3201]" strokecolor="white [3212]" strokeweight="2pt"/>
            </w:pict>
          </mc:Fallback>
        </mc:AlternateContent>
      </w:r>
    </w:p>
    <w:p w14:paraId="102ED0FF" w14:textId="77777777" w:rsidR="00397C89" w:rsidRPr="0078630B" w:rsidRDefault="00397C89" w:rsidP="0078630B"/>
    <w:p w14:paraId="6F1482CD" w14:textId="77777777" w:rsidR="00397C89" w:rsidRPr="0078630B" w:rsidRDefault="00397C89" w:rsidP="0078630B"/>
    <w:p w14:paraId="00EAED36" w14:textId="77777777" w:rsidR="00397C89" w:rsidRPr="0078630B" w:rsidRDefault="00397C89" w:rsidP="0078630B"/>
    <w:p w14:paraId="4F9AD21C" w14:textId="77777777" w:rsidR="00397C89" w:rsidRPr="0078630B" w:rsidRDefault="00397C89" w:rsidP="0078630B"/>
    <w:p w14:paraId="017B5D6F" w14:textId="77777777" w:rsidR="00397C89" w:rsidRPr="0078630B" w:rsidRDefault="00397C89" w:rsidP="0078630B"/>
    <w:p w14:paraId="74BC216B" w14:textId="77777777" w:rsidR="00397C89" w:rsidRPr="0078630B" w:rsidRDefault="00397C89" w:rsidP="0078630B"/>
    <w:p w14:paraId="705B0B9E" w14:textId="77777777" w:rsidR="00397C89" w:rsidRPr="0078630B" w:rsidRDefault="00397C89" w:rsidP="0078630B"/>
    <w:p w14:paraId="6FD99A9E" w14:textId="77777777" w:rsidR="00397C89" w:rsidRPr="0078630B" w:rsidRDefault="00397C89" w:rsidP="0078630B"/>
    <w:p w14:paraId="0A0D80BC" w14:textId="77777777" w:rsidR="00397C89" w:rsidRPr="0078630B" w:rsidRDefault="00397C89" w:rsidP="0078630B"/>
    <w:p w14:paraId="43105DF9" w14:textId="77777777" w:rsidR="00397C89" w:rsidRPr="0078630B" w:rsidRDefault="00397C89" w:rsidP="0078630B"/>
    <w:p w14:paraId="65F203B4" w14:textId="77777777" w:rsidR="00397C89" w:rsidRPr="0078630B" w:rsidRDefault="00397C89" w:rsidP="0078630B"/>
    <w:p w14:paraId="1084FFF6" w14:textId="77777777" w:rsidR="00397C89" w:rsidRPr="0078630B" w:rsidRDefault="00397C89" w:rsidP="0078630B"/>
    <w:p w14:paraId="595C459A" w14:textId="77777777" w:rsidR="00397C89" w:rsidRPr="0078630B" w:rsidRDefault="00397C89" w:rsidP="0078630B"/>
    <w:p w14:paraId="43E6F87E" w14:textId="77777777" w:rsidR="00397C89" w:rsidRPr="0078630B" w:rsidRDefault="00397C89" w:rsidP="0078630B"/>
    <w:p w14:paraId="0ED7C18F" w14:textId="77777777" w:rsidR="00397C89" w:rsidRPr="0078630B" w:rsidRDefault="00397C89" w:rsidP="0078630B"/>
    <w:p w14:paraId="06293EE1" w14:textId="77777777" w:rsidR="00397C89" w:rsidRPr="0078630B" w:rsidRDefault="00397C89" w:rsidP="0078630B"/>
    <w:p w14:paraId="775DEC7E" w14:textId="77777777" w:rsidR="00397C89" w:rsidRPr="0078630B" w:rsidRDefault="00397C89" w:rsidP="0078630B"/>
    <w:p w14:paraId="694684CC" w14:textId="77777777" w:rsidR="00397C89" w:rsidRPr="0078630B" w:rsidRDefault="00397C89" w:rsidP="0078630B"/>
    <w:p w14:paraId="51617D05" w14:textId="77777777" w:rsidR="00397C89" w:rsidRPr="0078630B" w:rsidRDefault="00397C89" w:rsidP="0078630B"/>
    <w:p w14:paraId="24060CC6" w14:textId="77777777" w:rsidR="00397C89" w:rsidRPr="0078630B" w:rsidRDefault="00397C89" w:rsidP="0078630B"/>
    <w:p w14:paraId="1724C73F" w14:textId="77777777" w:rsidR="0078630B" w:rsidRDefault="0078630B">
      <w:pPr>
        <w:spacing w:after="0" w:line="240" w:lineRule="auto"/>
        <w:rPr>
          <w:rStyle w:val="Emphasis"/>
        </w:rPr>
      </w:pPr>
      <w:r>
        <w:rPr>
          <w:rStyle w:val="Emphasis"/>
        </w:rPr>
        <w:br w:type="page"/>
      </w:r>
    </w:p>
    <w:p w14:paraId="78FC8204" w14:textId="77777777" w:rsidR="00397C89" w:rsidRPr="00CF6849" w:rsidRDefault="00397C89" w:rsidP="00CF6849">
      <w:pPr>
        <w:rPr>
          <w:rStyle w:val="Emphasis"/>
        </w:rPr>
      </w:pPr>
      <w:r w:rsidRPr="00CF6849">
        <w:rPr>
          <w:rStyle w:val="Emphasis"/>
        </w:rPr>
        <w:lastRenderedPageBreak/>
        <w:t>…. your letter continued….</w:t>
      </w:r>
    </w:p>
    <w:p w14:paraId="0A14D442" w14:textId="77777777" w:rsidR="00397C89" w:rsidRPr="0078630B" w:rsidRDefault="00397C89" w:rsidP="0078630B"/>
    <w:p w14:paraId="5C1FA4BE" w14:textId="77777777" w:rsidR="00397C89" w:rsidRPr="0078630B" w:rsidRDefault="00397C89" w:rsidP="0078630B"/>
    <w:p w14:paraId="44FFF2C7" w14:textId="77777777" w:rsidR="00397C89" w:rsidRPr="0078630B" w:rsidRDefault="00397C89" w:rsidP="0078630B"/>
    <w:p w14:paraId="2A118965" w14:textId="77777777" w:rsidR="00397C89" w:rsidRPr="0078630B" w:rsidRDefault="00397C89" w:rsidP="0078630B"/>
    <w:p w14:paraId="7DD0BE01" w14:textId="77777777" w:rsidR="00397C89" w:rsidRPr="0078630B" w:rsidRDefault="00397C89" w:rsidP="0078630B"/>
    <w:p w14:paraId="4C163628" w14:textId="77777777" w:rsidR="00397C89" w:rsidRPr="0078630B" w:rsidRDefault="00397C89" w:rsidP="0078630B"/>
    <w:p w14:paraId="0B2877DF" w14:textId="77777777" w:rsidR="00397C89" w:rsidRPr="0078630B" w:rsidRDefault="00AB22B1" w:rsidP="0078630B">
      <w:r w:rsidRPr="0078630B">
        <w:rPr>
          <w:noProof/>
          <w:lang w:eastAsia="en-AU"/>
        </w:rPr>
        <w:drawing>
          <wp:inline distT="0" distB="0" distL="0" distR="0" wp14:anchorId="4DCB640C" wp14:editId="0ECA0D15">
            <wp:extent cx="6526530" cy="4608195"/>
            <wp:effectExtent l="0" t="0" r="7620" b="1905"/>
            <wp:docPr id="13" name="Picture 13" descr="Seaside scene, people walking, relaxed.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ide.jpg"/>
                    <pic:cNvPicPr/>
                  </pic:nvPicPr>
                  <pic:blipFill>
                    <a:blip r:embed="rId24">
                      <a:extLst>
                        <a:ext uri="{28A0092B-C50C-407E-A947-70E740481C1C}">
                          <a14:useLocalDpi xmlns:a14="http://schemas.microsoft.com/office/drawing/2010/main" val="0"/>
                        </a:ext>
                      </a:extLst>
                    </a:blip>
                    <a:stretch>
                      <a:fillRect/>
                    </a:stretch>
                  </pic:blipFill>
                  <pic:spPr>
                    <a:xfrm>
                      <a:off x="0" y="0"/>
                      <a:ext cx="6526530" cy="4608195"/>
                    </a:xfrm>
                    <a:prstGeom prst="rect">
                      <a:avLst/>
                    </a:prstGeom>
                  </pic:spPr>
                </pic:pic>
              </a:graphicData>
            </a:graphic>
          </wp:inline>
        </w:drawing>
      </w:r>
    </w:p>
    <w:p w14:paraId="2A8B6999" w14:textId="77777777" w:rsidR="00397C89" w:rsidRPr="0078630B" w:rsidRDefault="00397C89" w:rsidP="0078630B"/>
    <w:p w14:paraId="415EE647" w14:textId="77777777" w:rsidR="00397C89" w:rsidRPr="0078630B" w:rsidRDefault="00397C89" w:rsidP="0078630B"/>
    <w:p w14:paraId="70B50782" w14:textId="77777777" w:rsidR="00397C89" w:rsidRPr="0078630B" w:rsidRDefault="00397C89" w:rsidP="0078630B"/>
    <w:p w14:paraId="6BEDFEA2" w14:textId="77777777" w:rsidR="00397C89" w:rsidRPr="0078630B" w:rsidRDefault="00397C89" w:rsidP="0078630B"/>
    <w:p w14:paraId="244E8929" w14:textId="77777777" w:rsidR="00397C89" w:rsidRPr="0078630B" w:rsidRDefault="00397C89" w:rsidP="0078630B"/>
    <w:p w14:paraId="73F0AA8E" w14:textId="77777777" w:rsidR="00397C89" w:rsidRPr="0078630B" w:rsidRDefault="00397C89" w:rsidP="0078630B"/>
    <w:p w14:paraId="72CC006B" w14:textId="77777777" w:rsidR="00397C89" w:rsidRPr="0078630B" w:rsidRDefault="00397C89" w:rsidP="0078630B"/>
    <w:p w14:paraId="17390C60" w14:textId="77777777" w:rsidR="00397C89" w:rsidRPr="0078630B" w:rsidRDefault="00397C89" w:rsidP="0078630B"/>
    <w:p w14:paraId="029C69F6" w14:textId="77777777" w:rsidR="00397C89" w:rsidRPr="0078630B" w:rsidRDefault="00397C89" w:rsidP="0078630B"/>
    <w:p w14:paraId="4599C6DA" w14:textId="77777777" w:rsidR="00397C89" w:rsidRPr="0078630B" w:rsidRDefault="00397C89" w:rsidP="0078630B"/>
    <w:p w14:paraId="376E73C9" w14:textId="77777777" w:rsidR="00397C89" w:rsidRPr="0078630B" w:rsidRDefault="00397C89" w:rsidP="0078630B"/>
    <w:p w14:paraId="235CC7A7" w14:textId="77777777" w:rsidR="00397C89" w:rsidRPr="0078630B" w:rsidRDefault="00397C89" w:rsidP="0078630B"/>
    <w:p w14:paraId="39641F25" w14:textId="77777777" w:rsidR="00397C89" w:rsidRPr="0078630B" w:rsidRDefault="00397C89" w:rsidP="0078630B"/>
    <w:p w14:paraId="510BA13D" w14:textId="77777777" w:rsidR="00397C89" w:rsidRPr="0078630B" w:rsidRDefault="00397C89" w:rsidP="0078630B"/>
    <w:p w14:paraId="46356FFC" w14:textId="77777777" w:rsidR="00397C89" w:rsidRPr="0078630B" w:rsidRDefault="00397C89" w:rsidP="0078630B"/>
    <w:p w14:paraId="0B15F3B0" w14:textId="77777777" w:rsidR="00397C89" w:rsidRPr="0078630B" w:rsidRDefault="00397C89" w:rsidP="0078630B"/>
    <w:p w14:paraId="643251F2" w14:textId="77777777" w:rsidR="00397C89" w:rsidRPr="0078630B" w:rsidRDefault="00397C89" w:rsidP="0078630B"/>
    <w:p w14:paraId="797E94CA" w14:textId="77777777" w:rsidR="00CF6849" w:rsidRDefault="00CF6849">
      <w:pPr>
        <w:spacing w:after="0" w:line="240" w:lineRule="auto"/>
        <w:rPr>
          <w:rFonts w:asciiTheme="majorHAnsi" w:hAnsiTheme="majorHAnsi" w:cs="Arial"/>
          <w:b/>
          <w:sz w:val="28"/>
          <w:szCs w:val="36"/>
        </w:rPr>
      </w:pPr>
      <w:r>
        <w:br w:type="page"/>
      </w:r>
    </w:p>
    <w:p w14:paraId="081F0E76" w14:textId="77777777" w:rsidR="00397C89" w:rsidRPr="00CF6849" w:rsidRDefault="00397C89" w:rsidP="00CF6849">
      <w:pPr>
        <w:pStyle w:val="Heading3"/>
      </w:pPr>
      <w:r w:rsidRPr="00CF6849">
        <w:lastRenderedPageBreak/>
        <w:t>Revisit your Image</w:t>
      </w:r>
    </w:p>
    <w:p w14:paraId="2A7A68C2" w14:textId="77777777" w:rsidR="00CF6849" w:rsidRDefault="008A2920" w:rsidP="00CF6849">
      <w:r>
        <w:t>Go back and look at</w:t>
      </w:r>
      <w:r w:rsidR="00397C89" w:rsidRPr="00CD2FEB">
        <w:t xml:space="preserve"> </w:t>
      </w:r>
      <w:r w:rsidR="00397C89">
        <w:t xml:space="preserve">the image you drew before you started your volunteering week. </w:t>
      </w:r>
    </w:p>
    <w:p w14:paraId="3511B48B" w14:textId="77777777" w:rsidR="00397C89" w:rsidRDefault="00397C89" w:rsidP="00CF6849">
      <w:r>
        <w:t xml:space="preserve">Redraw, </w:t>
      </w:r>
      <w:r w:rsidRPr="005C19D6">
        <w:rPr>
          <w:i/>
        </w:rPr>
        <w:t>not copy,</w:t>
      </w:r>
      <w:r>
        <w:t xml:space="preserve"> the image. </w:t>
      </w:r>
    </w:p>
    <w:p w14:paraId="0347F8B7" w14:textId="77777777" w:rsidR="00397C89" w:rsidRPr="0078630B" w:rsidRDefault="00397C89" w:rsidP="0078630B"/>
    <w:p w14:paraId="7B1D2B24" w14:textId="77777777" w:rsidR="00397C89" w:rsidRPr="0078630B" w:rsidRDefault="00397C89" w:rsidP="0078630B"/>
    <w:p w14:paraId="290CF9CB" w14:textId="77777777" w:rsidR="00397C89" w:rsidRPr="0078630B" w:rsidRDefault="00397C89" w:rsidP="0078630B"/>
    <w:p w14:paraId="71D7B8EF" w14:textId="77777777" w:rsidR="00397C89" w:rsidRPr="0078630B" w:rsidRDefault="00397C89" w:rsidP="0078630B"/>
    <w:p w14:paraId="7BDEA102" w14:textId="77777777" w:rsidR="00397C89" w:rsidRPr="0078630B" w:rsidRDefault="00397C89" w:rsidP="0078630B"/>
    <w:p w14:paraId="26D3B10E" w14:textId="77777777" w:rsidR="00397C89" w:rsidRPr="0078630B" w:rsidRDefault="00397C89" w:rsidP="0078630B"/>
    <w:p w14:paraId="223C2C25" w14:textId="77777777" w:rsidR="00397C89" w:rsidRPr="0078630B" w:rsidRDefault="00397C89" w:rsidP="0078630B"/>
    <w:p w14:paraId="79765AE9" w14:textId="77777777" w:rsidR="00397C89" w:rsidRPr="0078630B" w:rsidRDefault="00397C89" w:rsidP="0078630B"/>
    <w:p w14:paraId="4C8A83D2" w14:textId="77777777" w:rsidR="00397C89" w:rsidRPr="0078630B" w:rsidRDefault="00397C89" w:rsidP="0078630B"/>
    <w:p w14:paraId="78EFEDC5" w14:textId="77777777" w:rsidR="00397C89" w:rsidRPr="0078630B" w:rsidRDefault="00397C89" w:rsidP="0078630B"/>
    <w:p w14:paraId="2781A0A5" w14:textId="77777777" w:rsidR="00397C89" w:rsidRPr="0078630B" w:rsidRDefault="00397C89" w:rsidP="0078630B"/>
    <w:p w14:paraId="32FC9A02" w14:textId="77777777" w:rsidR="00397C89" w:rsidRPr="0078630B" w:rsidRDefault="00397C89" w:rsidP="0078630B"/>
    <w:p w14:paraId="1FACFDD2" w14:textId="77777777" w:rsidR="00397C89" w:rsidRPr="00CF6849" w:rsidRDefault="00397C89" w:rsidP="00CF6849">
      <w:pPr>
        <w:pStyle w:val="Heading3"/>
      </w:pPr>
      <w:r w:rsidRPr="00CF6849">
        <w:t>Has it changed? If so, why do you think it changed?</w:t>
      </w:r>
    </w:p>
    <w:p w14:paraId="4A921284" w14:textId="77777777" w:rsidR="00397C89" w:rsidRPr="0078630B" w:rsidRDefault="00397C89" w:rsidP="0078630B"/>
    <w:p w14:paraId="60DD38C1" w14:textId="77777777" w:rsidR="00397C89" w:rsidRPr="0078630B" w:rsidRDefault="00397C89" w:rsidP="0078630B"/>
    <w:p w14:paraId="21D7260C" w14:textId="77777777" w:rsidR="00397C89" w:rsidRPr="0078630B" w:rsidRDefault="00397C89" w:rsidP="0078630B"/>
    <w:p w14:paraId="55DB5D58" w14:textId="77777777" w:rsidR="00397C89" w:rsidRPr="0078630B" w:rsidRDefault="00397C89" w:rsidP="0078630B"/>
    <w:p w14:paraId="5B98E1A4" w14:textId="77777777" w:rsidR="00397C89" w:rsidRPr="0078630B" w:rsidRDefault="00397C89" w:rsidP="0078630B"/>
    <w:p w14:paraId="13154745" w14:textId="77777777" w:rsidR="00397C89" w:rsidRPr="0078630B" w:rsidRDefault="00397C89" w:rsidP="0078630B"/>
    <w:p w14:paraId="325BCAC1" w14:textId="77777777" w:rsidR="00397C89" w:rsidRPr="0078630B" w:rsidRDefault="00397C89" w:rsidP="0078630B"/>
    <w:p w14:paraId="067E19CB" w14:textId="77777777" w:rsidR="00397C89" w:rsidRPr="0078630B" w:rsidRDefault="00397C89" w:rsidP="0078630B"/>
    <w:p w14:paraId="2EB045C2" w14:textId="77777777" w:rsidR="00397C89" w:rsidRPr="0078630B" w:rsidRDefault="00397C89" w:rsidP="0078630B"/>
    <w:p w14:paraId="3B70E21E" w14:textId="77777777" w:rsidR="00397C89" w:rsidRPr="0078630B" w:rsidRDefault="00397C89" w:rsidP="0078630B"/>
    <w:p w14:paraId="749F6D0A" w14:textId="77777777" w:rsidR="00397C89" w:rsidRPr="00CF6849" w:rsidRDefault="00397C89" w:rsidP="00CF6849">
      <w:pPr>
        <w:pStyle w:val="Heading3"/>
      </w:pPr>
      <w:r w:rsidRPr="00CF6849">
        <w:t>Daily gratitude visit</w:t>
      </w:r>
    </w:p>
    <w:p w14:paraId="2327182A" w14:textId="77777777" w:rsidR="00397C89" w:rsidRPr="00551C12" w:rsidRDefault="00397C89" w:rsidP="00CF6849">
      <w:r w:rsidRPr="00551C12">
        <w:t xml:space="preserve">List anything that </w:t>
      </w:r>
      <w:r w:rsidR="0062412F">
        <w:t>happened</w:t>
      </w:r>
      <w:r w:rsidRPr="00551C12">
        <w:t xml:space="preserve"> today for which you feel grateful. </w:t>
      </w:r>
    </w:p>
    <w:p w14:paraId="2DD6BCBB" w14:textId="77777777" w:rsidR="00397C89" w:rsidRDefault="00397C89" w:rsidP="00CF6849"/>
    <w:p w14:paraId="221311A0" w14:textId="77777777" w:rsidR="00397C89" w:rsidRDefault="00397C89" w:rsidP="00CF6849"/>
    <w:p w14:paraId="5097E9BC" w14:textId="77777777" w:rsidR="00397C89" w:rsidRPr="00551C12" w:rsidRDefault="00397C89" w:rsidP="00CF6849"/>
    <w:p w14:paraId="6EEEBD7E" w14:textId="77777777" w:rsidR="00397C89" w:rsidRPr="00551C12" w:rsidRDefault="00397C89" w:rsidP="00CF6849">
      <w:r w:rsidRPr="00551C12">
        <w:lastRenderedPageBreak/>
        <w:t>Why do you feel grateful?</w:t>
      </w:r>
    </w:p>
    <w:p w14:paraId="57E86FB3" w14:textId="77777777" w:rsidR="00397C89" w:rsidRPr="0078630B" w:rsidRDefault="00397C89" w:rsidP="0078630B"/>
    <w:p w14:paraId="0B1219A5" w14:textId="77777777" w:rsidR="00397C89" w:rsidRPr="0078630B" w:rsidRDefault="00397C89" w:rsidP="0078630B"/>
    <w:p w14:paraId="506E8CD5" w14:textId="77777777" w:rsidR="00397C89" w:rsidRPr="0078630B" w:rsidRDefault="00397C89" w:rsidP="0078630B"/>
    <w:p w14:paraId="3C1DA291" w14:textId="77777777" w:rsidR="00397C89" w:rsidRPr="0078630B" w:rsidRDefault="00397C89" w:rsidP="0078630B"/>
    <w:p w14:paraId="57F270B0" w14:textId="77777777" w:rsidR="00397C89" w:rsidRPr="0078630B" w:rsidRDefault="00B80DD6" w:rsidP="0078630B">
      <w:r w:rsidRPr="0078630B">
        <w:rPr>
          <w:noProof/>
          <w:lang w:eastAsia="en-AU"/>
        </w:rPr>
        <mc:AlternateContent>
          <mc:Choice Requires="wpg">
            <w:drawing>
              <wp:anchor distT="0" distB="0" distL="114300" distR="114300" simplePos="0" relativeHeight="251710464" behindDoc="0" locked="0" layoutInCell="1" allowOverlap="1" wp14:anchorId="7864A79B" wp14:editId="487EE25D">
                <wp:simplePos x="0" y="0"/>
                <wp:positionH relativeFrom="column">
                  <wp:posOffset>140215</wp:posOffset>
                </wp:positionH>
                <wp:positionV relativeFrom="paragraph">
                  <wp:posOffset>80625</wp:posOffset>
                </wp:positionV>
                <wp:extent cx="6537600" cy="5198400"/>
                <wp:effectExtent l="0" t="0" r="0" b="2540"/>
                <wp:wrapNone/>
                <wp:docPr id="101" name="Group 101"/>
                <wp:cNvGraphicFramePr/>
                <a:graphic xmlns:a="http://schemas.openxmlformats.org/drawingml/2006/main">
                  <a:graphicData uri="http://schemas.microsoft.com/office/word/2010/wordprocessingGroup">
                    <wpg:wgp>
                      <wpg:cNvGrpSpPr/>
                      <wpg:grpSpPr>
                        <a:xfrm>
                          <a:off x="0" y="0"/>
                          <a:ext cx="6537600" cy="5198400"/>
                          <a:chOff x="0" y="0"/>
                          <a:chExt cx="6537600" cy="5198400"/>
                        </a:xfrm>
                      </wpg:grpSpPr>
                      <pic:pic xmlns:pic="http://schemas.openxmlformats.org/drawingml/2006/picture">
                        <pic:nvPicPr>
                          <pic:cNvPr id="78" name="Picture 78" descr="Three students hold a speech bubble above another student's head - it reads A thought:  would it be appropriate to express your gratitude? Maybe express it – a verbal thank you, a letter, or just do something kind. Sketch."/>
                          <pic:cNvPicPr>
                            <a:picLocks noChangeAspect="1"/>
                          </pic:cNvPicPr>
                        </pic:nvPicPr>
                        <pic:blipFill rotWithShape="1">
                          <a:blip r:embed="rId25">
                            <a:extLst>
                              <a:ext uri="{28A0092B-C50C-407E-A947-70E740481C1C}">
                                <a14:useLocalDpi xmlns:a14="http://schemas.microsoft.com/office/drawing/2010/main" val="0"/>
                              </a:ext>
                            </a:extLst>
                          </a:blip>
                          <a:srcRect/>
                          <a:stretch/>
                        </pic:blipFill>
                        <pic:spPr bwMode="auto">
                          <a:xfrm>
                            <a:off x="0" y="0"/>
                            <a:ext cx="6537600" cy="5198400"/>
                          </a:xfrm>
                          <a:prstGeom prst="rect">
                            <a:avLst/>
                          </a:prstGeom>
                          <a:noFill/>
                          <a:ln>
                            <a:noFill/>
                          </a:ln>
                          <a:extLst>
                            <a:ext uri="{53640926-AAD7-44D8-BBD7-CCE9431645EC}">
                              <a14:shadowObscured xmlns:a14="http://schemas.microsoft.com/office/drawing/2010/main"/>
                            </a:ext>
                          </a:extLst>
                        </pic:spPr>
                      </pic:pic>
                      <wps:wsp>
                        <wps:cNvPr id="79" name="Rounded Rectangle 79"/>
                        <wps:cNvSpPr/>
                        <wps:spPr>
                          <a:xfrm>
                            <a:off x="1785600" y="540000"/>
                            <a:ext cx="4060190" cy="143383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5CBF086" w14:textId="77777777" w:rsidR="00D458D7" w:rsidRDefault="00090EB1" w:rsidP="00CF6849">
                              <w:r w:rsidRPr="00CF6849">
                                <w:t xml:space="preserve">A thought:  </w:t>
                              </w:r>
                            </w:p>
                            <w:p w14:paraId="5BD73F56" w14:textId="77777777" w:rsidR="00D458D7" w:rsidRDefault="00D458D7" w:rsidP="00CF6849">
                              <w:r>
                                <w:t>W</w:t>
                              </w:r>
                              <w:r w:rsidR="00090EB1" w:rsidRPr="00CF6849">
                                <w:t xml:space="preserve">ould it be appropriate to express your gratitude? </w:t>
                              </w:r>
                            </w:p>
                            <w:p w14:paraId="6BA5AD57" w14:textId="77777777" w:rsidR="00090EB1" w:rsidRPr="00CF6849" w:rsidRDefault="00090EB1" w:rsidP="00CF6849">
                              <w:r w:rsidRPr="00CF6849">
                                <w:t xml:space="preserve">Maybe express it </w:t>
                              </w:r>
                              <w:r>
                                <w:t>– a verbal thank you, a letter, or just do something kind</w:t>
                              </w:r>
                              <w:r w:rsidRPr="00CF6849">
                                <w:t>.</w:t>
                              </w:r>
                            </w:p>
                            <w:p w14:paraId="4DF7E069" w14:textId="77777777" w:rsidR="00090EB1" w:rsidRPr="00955F84" w:rsidRDefault="00090EB1" w:rsidP="00397C89">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64A79B" id="Group 101" o:spid="_x0000_s1051" style="position:absolute;margin-left:11.05pt;margin-top:6.35pt;width:514.75pt;height:409.3pt;z-index:251710464" coordsize="65376,5198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">
                <v:shape id="Picture 78" o:spid="_x0000_s1052" type="#_x0000_t75" alt="Three students hold a speech bubble above another student's head - it reads A thought:  would it be appropriate to express your gratitude? Maybe express it – a verbal thank you, a letter, or just do something kind. Sketch." style="position:absolute;width:65376;height:5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">
                  <v:imagedata r:id="rId26" o:title="  would it be appropriate to express your gratitude? Maybe express it – a verbal thank you, a letter, or just do something kind. Sketch"/>
                </v:shape>
                <v:roundrect id="Rounded Rectangle 79" o:spid="_x0000_s1053" style="position:absolute;left:17856;top:5400;width:40601;height:14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" fillcolor="white [3201]" strokecolor="white [3212]" strokeweight="2pt">
                  <v:textbox>
                    <w:txbxContent>
                      <w:p w14:paraId="65CBF086" w14:textId="77777777" w:rsidR="00D458D7" w:rsidRDefault="00090EB1" w:rsidP="00CF6849">
                        <w:r w:rsidRPr="00CF6849">
                          <w:t xml:space="preserve">A thought:  </w:t>
                        </w:r>
                      </w:p>
                      <w:p w14:paraId="5BD73F56" w14:textId="77777777" w:rsidR="00D458D7" w:rsidRDefault="00D458D7" w:rsidP="00CF6849">
                        <w:r>
                          <w:t>W</w:t>
                        </w:r>
                        <w:r w:rsidR="00090EB1" w:rsidRPr="00CF6849">
                          <w:t xml:space="preserve">ould it be appropriate to express your gratitude? </w:t>
                        </w:r>
                      </w:p>
                      <w:p w14:paraId="6BA5AD57" w14:textId="77777777" w:rsidR="00090EB1" w:rsidRPr="00CF6849" w:rsidRDefault="00090EB1" w:rsidP="00CF6849">
                        <w:r w:rsidRPr="00CF6849">
                          <w:t xml:space="preserve">Maybe express it </w:t>
                        </w:r>
                        <w:r>
                          <w:t>– a verbal thank you, a letter, or just do something kind</w:t>
                        </w:r>
                        <w:r w:rsidRPr="00CF6849">
                          <w:t>.</w:t>
                        </w:r>
                      </w:p>
                      <w:p w14:paraId="4DF7E069" w14:textId="77777777" w:rsidR="00090EB1" w:rsidRPr="00955F84" w:rsidRDefault="00090EB1" w:rsidP="00397C89">
                        <w:pPr>
                          <w:jc w:val="center"/>
                          <w:rPr>
                            <w:sz w:val="20"/>
                          </w:rPr>
                        </w:pPr>
                      </w:p>
                    </w:txbxContent>
                  </v:textbox>
                </v:roundrect>
              </v:group>
            </w:pict>
          </mc:Fallback>
        </mc:AlternateContent>
      </w:r>
    </w:p>
    <w:p w14:paraId="0AD9EBE1" w14:textId="77777777" w:rsidR="00397C89" w:rsidRPr="0078630B" w:rsidRDefault="00397C89" w:rsidP="0078630B"/>
    <w:p w14:paraId="653AC557" w14:textId="77777777" w:rsidR="00397C89" w:rsidRPr="0078630B" w:rsidRDefault="00397C89" w:rsidP="0078630B"/>
    <w:p w14:paraId="1AB19A10" w14:textId="77777777" w:rsidR="00397C89" w:rsidRPr="0078630B" w:rsidRDefault="00397C89" w:rsidP="0078630B">
      <w:r w:rsidRPr="0078630B">
        <w:rPr>
          <w:noProof/>
          <w:lang w:eastAsia="en-AU"/>
        </w:rPr>
        <mc:AlternateContent>
          <mc:Choice Requires="wps">
            <w:drawing>
              <wp:anchor distT="0" distB="0" distL="114300" distR="114300" simplePos="0" relativeHeight="251721728" behindDoc="0" locked="0" layoutInCell="1" allowOverlap="1" wp14:anchorId="46BEE9C5" wp14:editId="251AF832">
                <wp:simplePos x="0" y="0"/>
                <wp:positionH relativeFrom="column">
                  <wp:posOffset>775699</wp:posOffset>
                </wp:positionH>
                <wp:positionV relativeFrom="paragraph">
                  <wp:posOffset>14762</wp:posOffset>
                </wp:positionV>
                <wp:extent cx="452063" cy="678094"/>
                <wp:effectExtent l="0" t="0" r="24765" b="27305"/>
                <wp:wrapNone/>
                <wp:docPr id="74" name="Oval 74"/>
                <wp:cNvGraphicFramePr/>
                <a:graphic xmlns:a="http://schemas.openxmlformats.org/drawingml/2006/main">
                  <a:graphicData uri="http://schemas.microsoft.com/office/word/2010/wordprocessingShape">
                    <wps:wsp>
                      <wps:cNvSpPr/>
                      <wps:spPr>
                        <a:xfrm>
                          <a:off x="0" y="0"/>
                          <a:ext cx="452063" cy="678094"/>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992344" id="Oval 74" o:spid="_x0000_s1026" style="position:absolute;margin-left:61.1pt;margin-top:1.15pt;width:35.6pt;height:53.4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" fillcolor="white [3212]" strokecolor="white [3212]" strokeweight="2pt"/>
            </w:pict>
          </mc:Fallback>
        </mc:AlternateContent>
      </w:r>
    </w:p>
    <w:p w14:paraId="2A700A2A" w14:textId="77777777" w:rsidR="00397C89" w:rsidRPr="0078630B" w:rsidRDefault="00397C89" w:rsidP="0078630B"/>
    <w:p w14:paraId="2742C97F" w14:textId="77777777" w:rsidR="00397C89" w:rsidRPr="0078630B" w:rsidRDefault="00397C89" w:rsidP="0078630B"/>
    <w:p w14:paraId="4838D79E" w14:textId="77777777" w:rsidR="00397C89" w:rsidRPr="0078630B" w:rsidRDefault="00397C89" w:rsidP="0078630B"/>
    <w:p w14:paraId="47B49101" w14:textId="77777777" w:rsidR="00397C89" w:rsidRPr="0078630B" w:rsidRDefault="00397C89" w:rsidP="0078630B"/>
    <w:p w14:paraId="752BAD93" w14:textId="77777777" w:rsidR="00397C89" w:rsidRPr="0078630B" w:rsidRDefault="00397C89" w:rsidP="0078630B"/>
    <w:p w14:paraId="27AED4EB" w14:textId="77777777" w:rsidR="00397C89" w:rsidRPr="0078630B" w:rsidRDefault="00397C89" w:rsidP="0078630B"/>
    <w:p w14:paraId="792B003A" w14:textId="77777777" w:rsidR="00397C89" w:rsidRPr="0078630B" w:rsidRDefault="00397C89" w:rsidP="0078630B"/>
    <w:p w14:paraId="01B4AE81" w14:textId="77777777" w:rsidR="00397C89" w:rsidRPr="0078630B" w:rsidRDefault="00397C89" w:rsidP="0078630B"/>
    <w:p w14:paraId="0B97410A" w14:textId="77777777" w:rsidR="00397C89" w:rsidRPr="0078630B" w:rsidRDefault="00397C89" w:rsidP="0078630B"/>
    <w:p w14:paraId="44A6DCA0" w14:textId="77777777" w:rsidR="00397C89" w:rsidRPr="0078630B" w:rsidRDefault="00397C89" w:rsidP="0078630B"/>
    <w:p w14:paraId="506AB53D" w14:textId="77777777" w:rsidR="00397C89" w:rsidRPr="0078630B" w:rsidRDefault="00397C89" w:rsidP="0078630B"/>
    <w:p w14:paraId="28B7CEE3" w14:textId="77777777" w:rsidR="00397C89" w:rsidRPr="0078630B" w:rsidRDefault="00397C89" w:rsidP="0078630B"/>
    <w:p w14:paraId="2E889942" w14:textId="77777777" w:rsidR="00397C89" w:rsidRPr="0078630B" w:rsidRDefault="00397C89" w:rsidP="0078630B"/>
    <w:p w14:paraId="496C34B2" w14:textId="77777777" w:rsidR="0078630B" w:rsidRDefault="0078630B">
      <w:pPr>
        <w:spacing w:after="0" w:line="240" w:lineRule="auto"/>
        <w:rPr>
          <w:rFonts w:asciiTheme="majorHAnsi" w:hAnsiTheme="majorHAnsi" w:cs="Arial"/>
          <w:b/>
          <w:sz w:val="32"/>
          <w:szCs w:val="36"/>
        </w:rPr>
      </w:pPr>
      <w:r>
        <w:br w:type="page"/>
      </w:r>
    </w:p>
    <w:p w14:paraId="572E6196" w14:textId="77777777" w:rsidR="00397C89" w:rsidRDefault="00B80DD6" w:rsidP="00B80DD6">
      <w:pPr>
        <w:pStyle w:val="Heading2"/>
      </w:pPr>
      <w:r>
        <w:lastRenderedPageBreak/>
        <w:t>Friday</w:t>
      </w:r>
    </w:p>
    <w:p w14:paraId="296297ED" w14:textId="77777777" w:rsidR="00E36081" w:rsidRDefault="00E36081">
      <w:pPr>
        <w:spacing w:after="0" w:line="240" w:lineRule="auto"/>
        <w:rPr>
          <w:rFonts w:asciiTheme="majorHAnsi" w:hAnsiTheme="majorHAnsi" w:cs="Arial"/>
          <w:b/>
          <w:sz w:val="28"/>
          <w:szCs w:val="36"/>
        </w:rPr>
      </w:pPr>
    </w:p>
    <w:p w14:paraId="466B302C" w14:textId="77777777" w:rsidR="00397C89" w:rsidRPr="00E36081" w:rsidRDefault="00397C89" w:rsidP="00B80DD6">
      <w:pPr>
        <w:pStyle w:val="Heading3"/>
      </w:pPr>
      <w:r w:rsidRPr="00E36081">
        <w:t xml:space="preserve">Being the </w:t>
      </w:r>
      <w:r w:rsidR="00E36081">
        <w:t>c</w:t>
      </w:r>
      <w:r w:rsidRPr="00E36081">
        <w:t>hange</w:t>
      </w:r>
    </w:p>
    <w:p w14:paraId="1923CFFE" w14:textId="77777777" w:rsidR="00397C89" w:rsidRPr="00B80DD6" w:rsidRDefault="00397C89" w:rsidP="00B80DD6">
      <w:pPr>
        <w:pStyle w:val="Heading4"/>
      </w:pPr>
      <w:r w:rsidRPr="00B80DD6">
        <w:t xml:space="preserve">Describe one change you would like to see in the world?                         </w:t>
      </w:r>
      <w:r w:rsidR="00E36081" w:rsidRPr="00B80DD6">
        <w:br/>
      </w:r>
      <w:r w:rsidRPr="00B80DD6">
        <w:t xml:space="preserve"> (for example, </w:t>
      </w:r>
      <w:r w:rsidR="0062412F">
        <w:t>h</w:t>
      </w:r>
      <w:r w:rsidRPr="00B80DD6">
        <w:t>omelessness)</w:t>
      </w:r>
    </w:p>
    <w:p w14:paraId="0DEF0C1B" w14:textId="77777777" w:rsidR="00397C89" w:rsidRPr="0078630B" w:rsidRDefault="00397C89" w:rsidP="0078630B"/>
    <w:p w14:paraId="26B03091" w14:textId="77777777" w:rsidR="00397C89" w:rsidRPr="0078630B" w:rsidRDefault="00397C89" w:rsidP="0078630B"/>
    <w:p w14:paraId="5043EC76" w14:textId="77777777" w:rsidR="00397C89" w:rsidRPr="0078630B" w:rsidRDefault="00397C89" w:rsidP="0078630B"/>
    <w:p w14:paraId="58D35723" w14:textId="77777777" w:rsidR="00397C89" w:rsidRPr="0078630B" w:rsidRDefault="00397C89" w:rsidP="0078630B"/>
    <w:p w14:paraId="3EC2C59D" w14:textId="77777777" w:rsidR="00E36081" w:rsidRDefault="00397C89" w:rsidP="00B80DD6">
      <w:pPr>
        <w:pStyle w:val="Heading4"/>
      </w:pPr>
      <w:r w:rsidRPr="007F47F4">
        <w:t xml:space="preserve">How would this change benefit you? Others? The world? </w:t>
      </w:r>
      <w:r>
        <w:t xml:space="preserve">             </w:t>
      </w:r>
    </w:p>
    <w:p w14:paraId="5123E117" w14:textId="77777777" w:rsidR="00397C89" w:rsidRDefault="00397C89" w:rsidP="00B80DD6">
      <w:pPr>
        <w:pStyle w:val="Heading4"/>
      </w:pPr>
      <w:r w:rsidRPr="007F47F4">
        <w:t>What would it cost you?</w:t>
      </w:r>
    </w:p>
    <w:p w14:paraId="687F0D04" w14:textId="77777777" w:rsidR="00397C89" w:rsidRPr="0078630B" w:rsidRDefault="00397C89" w:rsidP="0078630B"/>
    <w:p w14:paraId="6D232E3D" w14:textId="77777777" w:rsidR="00397C89" w:rsidRPr="0078630B" w:rsidRDefault="00397C89" w:rsidP="0078630B"/>
    <w:p w14:paraId="79B1C78D" w14:textId="77777777" w:rsidR="00397C89" w:rsidRPr="0078630B" w:rsidRDefault="00397C89" w:rsidP="0078630B"/>
    <w:p w14:paraId="344173EB" w14:textId="77777777" w:rsidR="00397C89" w:rsidRPr="0078630B" w:rsidRDefault="00397C89" w:rsidP="0078630B"/>
    <w:p w14:paraId="4E08D669" w14:textId="77777777" w:rsidR="00397C89" w:rsidRPr="0078630B" w:rsidRDefault="00397C89" w:rsidP="0078630B"/>
    <w:p w14:paraId="44166465" w14:textId="77777777" w:rsidR="00397C89" w:rsidRPr="0078630B" w:rsidRDefault="00397C89" w:rsidP="0078630B">
      <w:r w:rsidRPr="0078630B">
        <w:rPr>
          <w:noProof/>
          <w:lang w:eastAsia="en-AU"/>
        </w:rPr>
        <w:drawing>
          <wp:anchor distT="0" distB="0" distL="114300" distR="114300" simplePos="0" relativeHeight="251728896" behindDoc="0" locked="0" layoutInCell="1" allowOverlap="1" wp14:anchorId="16B05089" wp14:editId="050E5E5B">
            <wp:simplePos x="0" y="0"/>
            <wp:positionH relativeFrom="column">
              <wp:posOffset>4074372</wp:posOffset>
            </wp:positionH>
            <wp:positionV relativeFrom="paragraph">
              <wp:posOffset>7832</wp:posOffset>
            </wp:positionV>
            <wp:extent cx="2159094" cy="3062910"/>
            <wp:effectExtent l="5397" t="0" r="0" b="0"/>
            <wp:wrapNone/>
            <wp:docPr id="85" name="Picture 85" descr="Artwork featuring the words Be the Change that You Wish to See in the World.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olouring_Reflection journal\scan0005.jpg"/>
                    <pic:cNvPicPr>
                      <a:picLocks noChangeAspect="1" noChangeArrowheads="1"/>
                    </pic:cNvPicPr>
                  </pic:nvPicPr>
                  <pic:blipFill rotWithShape="1">
                    <a:blip r:embed="rId27">
                      <a:extLst>
                        <a:ext uri="{28A0092B-C50C-407E-A947-70E740481C1C}">
                          <a14:useLocalDpi xmlns:a14="http://schemas.microsoft.com/office/drawing/2010/main" val="0"/>
                        </a:ext>
                      </a:extLst>
                    </a:blip>
                    <a:srcRect/>
                    <a:stretch/>
                  </pic:blipFill>
                  <pic:spPr bwMode="auto">
                    <a:xfrm rot="16200000">
                      <a:off x="0" y="0"/>
                      <a:ext cx="2159094" cy="30629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163FE6" w14:textId="77777777" w:rsidR="00397C89" w:rsidRPr="0078630B" w:rsidRDefault="00397C89" w:rsidP="0078630B"/>
    <w:p w14:paraId="329E1FCA" w14:textId="77777777" w:rsidR="00397C89" w:rsidRPr="0078630B" w:rsidRDefault="00397C89" w:rsidP="0078630B"/>
    <w:p w14:paraId="77365BED" w14:textId="77777777" w:rsidR="00397C89" w:rsidRPr="0078630B" w:rsidRDefault="00397C89" w:rsidP="0078630B"/>
    <w:p w14:paraId="7B71813D" w14:textId="77777777" w:rsidR="00397C89" w:rsidRPr="0078630B" w:rsidRDefault="00397C89" w:rsidP="0078630B"/>
    <w:p w14:paraId="4C7801F6" w14:textId="77777777" w:rsidR="00397C89" w:rsidRPr="0078630B" w:rsidRDefault="00397C89" w:rsidP="0078630B"/>
    <w:p w14:paraId="32F01D80" w14:textId="77777777" w:rsidR="00397C89" w:rsidRPr="0078630B" w:rsidRDefault="00397C89" w:rsidP="0078630B"/>
    <w:p w14:paraId="40A876E4" w14:textId="77777777" w:rsidR="00B80DD6" w:rsidRPr="0078630B" w:rsidRDefault="00B80DD6" w:rsidP="0078630B"/>
    <w:p w14:paraId="19E5D5EF" w14:textId="77777777" w:rsidR="00B80DD6" w:rsidRPr="0078630B" w:rsidRDefault="00B80DD6" w:rsidP="0078630B"/>
    <w:p w14:paraId="214CE1C8" w14:textId="77777777" w:rsidR="0078630B" w:rsidRDefault="0078630B">
      <w:pPr>
        <w:spacing w:after="0" w:line="240" w:lineRule="auto"/>
        <w:rPr>
          <w:rFonts w:asciiTheme="majorHAnsi" w:eastAsiaTheme="majorEastAsia" w:hAnsiTheme="majorHAnsi" w:cstheme="majorBidi"/>
          <w:b/>
          <w:bCs/>
          <w:iCs/>
          <w:color w:val="4F81BD" w:themeColor="accent1"/>
        </w:rPr>
      </w:pPr>
      <w:r>
        <w:br w:type="page"/>
      </w:r>
    </w:p>
    <w:p w14:paraId="1D7E72BA" w14:textId="77777777" w:rsidR="00397C89" w:rsidRDefault="00397C89" w:rsidP="00B80DD6">
      <w:pPr>
        <w:pStyle w:val="Heading4"/>
      </w:pPr>
      <w:r w:rsidRPr="007F47F4">
        <w:lastRenderedPageBreak/>
        <w:t xml:space="preserve">How has this </w:t>
      </w:r>
      <w:r>
        <w:t>volunteering</w:t>
      </w:r>
      <w:r w:rsidRPr="007F47F4">
        <w:t xml:space="preserve"> experience prepared you to work for this change? </w:t>
      </w:r>
    </w:p>
    <w:p w14:paraId="1703FE79" w14:textId="77777777" w:rsidR="00397C89" w:rsidRPr="0078630B" w:rsidRDefault="00397C89" w:rsidP="0078630B"/>
    <w:p w14:paraId="0F462494" w14:textId="77777777" w:rsidR="00397C89" w:rsidRPr="0078630B" w:rsidRDefault="00397C89" w:rsidP="0078630B"/>
    <w:p w14:paraId="10F5F339" w14:textId="77777777" w:rsidR="00397C89" w:rsidRPr="0078630B" w:rsidRDefault="00397C89" w:rsidP="0078630B"/>
    <w:p w14:paraId="468080B0" w14:textId="77777777" w:rsidR="00397C89" w:rsidRPr="0078630B" w:rsidRDefault="00397C89" w:rsidP="0078630B"/>
    <w:p w14:paraId="4AD5B581" w14:textId="77777777" w:rsidR="00397C89" w:rsidRPr="0078630B" w:rsidRDefault="00397C89" w:rsidP="0078630B"/>
    <w:p w14:paraId="03A10057" w14:textId="77777777" w:rsidR="00397C89" w:rsidRDefault="00397C89" w:rsidP="00B80DD6">
      <w:pPr>
        <w:pStyle w:val="Heading4"/>
      </w:pPr>
      <w:r w:rsidRPr="007F47F4">
        <w:t>What skills have you developed that will help you be a change agent? What skills do you want to develop?</w:t>
      </w:r>
    </w:p>
    <w:p w14:paraId="5296C15A" w14:textId="77777777" w:rsidR="00397C89" w:rsidRPr="0078630B" w:rsidRDefault="00397C89" w:rsidP="0078630B"/>
    <w:p w14:paraId="7C8478ED" w14:textId="77777777" w:rsidR="00397C89" w:rsidRPr="0078630B" w:rsidRDefault="00397C89" w:rsidP="0078630B"/>
    <w:p w14:paraId="01201722" w14:textId="77777777" w:rsidR="00397C89" w:rsidRPr="0078630B" w:rsidRDefault="00397C89" w:rsidP="0078630B"/>
    <w:p w14:paraId="472430B8" w14:textId="77777777" w:rsidR="00397C89" w:rsidRPr="0078630B" w:rsidRDefault="00397C89" w:rsidP="0078630B"/>
    <w:p w14:paraId="526DD39E" w14:textId="77777777" w:rsidR="00397C89" w:rsidRPr="0078630B" w:rsidRDefault="00397C89" w:rsidP="0078630B"/>
    <w:p w14:paraId="5A5C325B" w14:textId="77777777" w:rsidR="00397C89" w:rsidRPr="0078630B" w:rsidRDefault="00397C89" w:rsidP="0078630B"/>
    <w:p w14:paraId="1E04C4B9" w14:textId="77777777" w:rsidR="00397C89" w:rsidRPr="0078630B" w:rsidRDefault="00397C89" w:rsidP="0078630B"/>
    <w:p w14:paraId="37FBA3C1" w14:textId="77777777" w:rsidR="00397C89" w:rsidRPr="0078630B" w:rsidRDefault="00397C89" w:rsidP="0078630B"/>
    <w:p w14:paraId="4BC605F1" w14:textId="77777777" w:rsidR="00397C89" w:rsidRPr="007F47F4" w:rsidRDefault="00397C89" w:rsidP="00B80DD6">
      <w:pPr>
        <w:pStyle w:val="Heading4"/>
      </w:pPr>
      <w:r w:rsidRPr="007F47F4">
        <w:t>What could you be doing right now to work for this change?</w:t>
      </w:r>
    </w:p>
    <w:p w14:paraId="06DEDECC" w14:textId="77777777" w:rsidR="00397C89" w:rsidRPr="0078630B" w:rsidRDefault="00397C89" w:rsidP="0078630B"/>
    <w:p w14:paraId="2F15EF55" w14:textId="77777777" w:rsidR="00397C89" w:rsidRPr="0078630B" w:rsidRDefault="00397C89" w:rsidP="0078630B"/>
    <w:p w14:paraId="778B64B2" w14:textId="77777777" w:rsidR="00397C89" w:rsidRPr="0078630B" w:rsidRDefault="00397C89" w:rsidP="0078630B"/>
    <w:p w14:paraId="39A2F22E" w14:textId="77777777" w:rsidR="00397C89" w:rsidRPr="0078630B" w:rsidRDefault="00397C89" w:rsidP="0078630B"/>
    <w:p w14:paraId="3B31AFBE" w14:textId="77777777" w:rsidR="00397C89" w:rsidRPr="0078630B" w:rsidRDefault="00397C89" w:rsidP="0078630B"/>
    <w:p w14:paraId="7C2FEE7A" w14:textId="77777777" w:rsidR="00E36081" w:rsidRDefault="00E36081">
      <w:pPr>
        <w:spacing w:after="0" w:line="240" w:lineRule="auto"/>
        <w:rPr>
          <w:rFonts w:ascii="Sketch Block Bold" w:hAnsi="Sketch Block Bold"/>
          <w:color w:val="244061" w:themeColor="accent1" w:themeShade="80"/>
          <w:sz w:val="36"/>
          <w:szCs w:val="40"/>
        </w:rPr>
      </w:pPr>
      <w:r>
        <w:rPr>
          <w:rFonts w:ascii="Sketch Block Bold" w:hAnsi="Sketch Block Bold"/>
          <w:color w:val="244061" w:themeColor="accent1" w:themeShade="80"/>
          <w:sz w:val="36"/>
          <w:szCs w:val="40"/>
        </w:rPr>
        <w:br w:type="page"/>
      </w:r>
    </w:p>
    <w:p w14:paraId="55DCB215" w14:textId="77777777" w:rsidR="00397C89" w:rsidRPr="00E36081" w:rsidRDefault="00397C89" w:rsidP="00B80DD6">
      <w:pPr>
        <w:pStyle w:val="Heading3"/>
      </w:pPr>
      <w:r w:rsidRPr="00E36081">
        <w:lastRenderedPageBreak/>
        <w:t xml:space="preserve">Pros and </w:t>
      </w:r>
      <w:r w:rsidR="00E36081">
        <w:t>c</w:t>
      </w:r>
      <w:r w:rsidRPr="00E36081">
        <w:t>ons</w:t>
      </w:r>
    </w:p>
    <w:p w14:paraId="0EA8C1E6" w14:textId="77777777" w:rsidR="00397C89" w:rsidRDefault="00397C89" w:rsidP="00B80DD6">
      <w:pPr>
        <w:pStyle w:val="Heading4"/>
      </w:pPr>
      <w:r w:rsidRPr="00BE4181">
        <w:t xml:space="preserve">What </w:t>
      </w:r>
      <w:r w:rsidR="000740F4">
        <w:t>were</w:t>
      </w:r>
      <w:r w:rsidRPr="00BE4181">
        <w:t xml:space="preserve"> the best and</w:t>
      </w:r>
      <w:r>
        <w:t xml:space="preserve"> worst parts of this volunteering program? </w:t>
      </w:r>
    </w:p>
    <w:p w14:paraId="7B23481A" w14:textId="77777777" w:rsidR="00397C89" w:rsidRPr="0078630B" w:rsidRDefault="00397C89" w:rsidP="0078630B"/>
    <w:p w14:paraId="13920C74" w14:textId="77777777" w:rsidR="00397C89" w:rsidRPr="0078630B" w:rsidRDefault="00397C89" w:rsidP="0078630B"/>
    <w:p w14:paraId="64F46D1E" w14:textId="77777777" w:rsidR="00397C89" w:rsidRPr="0078630B" w:rsidRDefault="00397C89" w:rsidP="0078630B"/>
    <w:p w14:paraId="100B13D5" w14:textId="77777777" w:rsidR="00397C89" w:rsidRPr="0078630B" w:rsidRDefault="00397C89" w:rsidP="0078630B"/>
    <w:p w14:paraId="1404967E" w14:textId="77777777" w:rsidR="00397C89" w:rsidRPr="0078630B" w:rsidRDefault="00397C89" w:rsidP="0078630B"/>
    <w:p w14:paraId="0F0E1786" w14:textId="77777777" w:rsidR="00397C89" w:rsidRPr="0078630B" w:rsidRDefault="00397C89" w:rsidP="0078630B"/>
    <w:p w14:paraId="2AA9288D" w14:textId="77777777" w:rsidR="00397C89" w:rsidRPr="0078630B" w:rsidRDefault="00397C89" w:rsidP="0078630B"/>
    <w:p w14:paraId="36857DE4" w14:textId="77777777" w:rsidR="00397C89" w:rsidRPr="0078630B" w:rsidRDefault="00397C89" w:rsidP="0078630B"/>
    <w:p w14:paraId="3A3B7769" w14:textId="77777777" w:rsidR="00E36081" w:rsidRDefault="00E36081">
      <w:pPr>
        <w:spacing w:after="0" w:line="240" w:lineRule="auto"/>
        <w:rPr>
          <w:rFonts w:ascii="Sketch Block Bold" w:hAnsi="Sketch Block Bold"/>
          <w:color w:val="244061" w:themeColor="accent1" w:themeShade="80"/>
          <w:sz w:val="32"/>
          <w:szCs w:val="40"/>
        </w:rPr>
      </w:pPr>
      <w:r>
        <w:rPr>
          <w:rFonts w:ascii="Sketch Block Bold" w:hAnsi="Sketch Block Bold"/>
          <w:color w:val="244061" w:themeColor="accent1" w:themeShade="80"/>
          <w:sz w:val="32"/>
          <w:szCs w:val="40"/>
        </w:rPr>
        <w:br w:type="page"/>
      </w:r>
    </w:p>
    <w:p w14:paraId="1660B9FC" w14:textId="77777777" w:rsidR="00397C89" w:rsidRPr="00E36081" w:rsidRDefault="00397C89" w:rsidP="00B80DD6">
      <w:pPr>
        <w:pStyle w:val="Heading3"/>
      </w:pPr>
      <w:r w:rsidRPr="00E36081">
        <w:lastRenderedPageBreak/>
        <w:t xml:space="preserve">“Hunt for the </w:t>
      </w:r>
      <w:r w:rsidR="00E36081" w:rsidRPr="00E36081">
        <w:t>g</w:t>
      </w:r>
      <w:r w:rsidRPr="00E36081">
        <w:t xml:space="preserve">ood </w:t>
      </w:r>
      <w:r w:rsidR="00E36081" w:rsidRPr="00E36081">
        <w:t>s</w:t>
      </w:r>
      <w:r w:rsidRPr="00E36081">
        <w:t>tuff” journal</w:t>
      </w:r>
    </w:p>
    <w:p w14:paraId="17CBACED" w14:textId="77777777" w:rsidR="00397C89" w:rsidRDefault="00397C89" w:rsidP="00E36081">
      <w:r>
        <w:t>Think of 1 good thing that has happened lately.</w:t>
      </w:r>
    </w:p>
    <w:p w14:paraId="7BB5B24C" w14:textId="77777777" w:rsidR="004E01F1" w:rsidRPr="00973237" w:rsidRDefault="004E01F1" w:rsidP="004E01F1">
      <w:pPr>
        <w:spacing w:line="240" w:lineRule="auto"/>
        <w:rPr>
          <w:rFonts w:ascii="Comic Sans MS" w:hAnsi="Comic Sans MS"/>
          <w:sz w:val="20"/>
          <w:szCs w:val="20"/>
        </w:rPr>
      </w:pPr>
    </w:p>
    <w:tbl>
      <w:tblPr>
        <w:tblStyle w:val="LightGrid-Accent4"/>
        <w:tblW w:w="0" w:type="auto"/>
        <w:tblLook w:val="0620" w:firstRow="1" w:lastRow="0" w:firstColumn="0" w:lastColumn="0" w:noHBand="1" w:noVBand="1"/>
      </w:tblPr>
      <w:tblGrid>
        <w:gridCol w:w="3200"/>
        <w:gridCol w:w="7058"/>
      </w:tblGrid>
      <w:tr w:rsidR="004E01F1" w:rsidRPr="0046750F" w14:paraId="631F21E5" w14:textId="77777777" w:rsidTr="008A2920">
        <w:trPr>
          <w:cnfStyle w:val="100000000000" w:firstRow="1" w:lastRow="0" w:firstColumn="0" w:lastColumn="0" w:oddVBand="0" w:evenVBand="0" w:oddHBand="0" w:evenHBand="0" w:firstRowFirstColumn="0" w:firstRowLastColumn="0" w:lastRowFirstColumn="0" w:lastRowLastColumn="0"/>
          <w:cantSplit/>
          <w:tblHeader/>
        </w:trPr>
        <w:tc>
          <w:tcPr>
            <w:tcW w:w="3256" w:type="dxa"/>
          </w:tcPr>
          <w:p w14:paraId="04860247" w14:textId="77777777" w:rsidR="004E01F1" w:rsidRPr="0046750F" w:rsidRDefault="004E01F1" w:rsidP="008A2920">
            <w:pPr>
              <w:pStyle w:val="Heading3"/>
              <w:outlineLvl w:val="2"/>
              <w:rPr>
                <w:b/>
              </w:rPr>
            </w:pPr>
            <w:r w:rsidRPr="0046750F">
              <w:rPr>
                <w:b/>
              </w:rPr>
              <w:t>The good stuff</w:t>
            </w:r>
          </w:p>
        </w:tc>
        <w:tc>
          <w:tcPr>
            <w:tcW w:w="7200" w:type="dxa"/>
          </w:tcPr>
          <w:p w14:paraId="24120A3A" w14:textId="77777777" w:rsidR="004E01F1" w:rsidRPr="0046750F" w:rsidRDefault="004E01F1" w:rsidP="008A2920">
            <w:pPr>
              <w:pStyle w:val="Heading3"/>
              <w:outlineLvl w:val="2"/>
              <w:rPr>
                <w:b/>
              </w:rPr>
            </w:pPr>
            <w:r w:rsidRPr="0046750F">
              <w:rPr>
                <w:b/>
              </w:rPr>
              <w:t>About the good stuff</w:t>
            </w:r>
          </w:p>
        </w:tc>
      </w:tr>
      <w:tr w:rsidR="004E01F1" w:rsidRPr="0046750F" w14:paraId="027E644C" w14:textId="77777777" w:rsidTr="008A2920">
        <w:trPr>
          <w:cantSplit/>
        </w:trPr>
        <w:tc>
          <w:tcPr>
            <w:tcW w:w="3256" w:type="dxa"/>
          </w:tcPr>
          <w:p w14:paraId="3C642B54" w14:textId="77777777" w:rsidR="004E01F1" w:rsidRPr="0046750F" w:rsidRDefault="004E01F1" w:rsidP="008A2920">
            <w:pPr>
              <w:rPr>
                <w:rStyle w:val="IntenseEmphasis"/>
              </w:rPr>
            </w:pPr>
            <w:r w:rsidRPr="0046750F">
              <w:rPr>
                <w:rStyle w:val="IntenseEmphasis"/>
              </w:rPr>
              <w:t>Good stuff 1:</w:t>
            </w:r>
          </w:p>
        </w:tc>
        <w:tc>
          <w:tcPr>
            <w:tcW w:w="7200" w:type="dxa"/>
          </w:tcPr>
          <w:p w14:paraId="69DF06E3" w14:textId="77777777" w:rsidR="004E01F1" w:rsidRPr="0046750F" w:rsidRDefault="004E01F1" w:rsidP="008A2920">
            <w:r w:rsidRPr="0046750F">
              <w:t>Why did this good thing happen?</w:t>
            </w:r>
          </w:p>
          <w:p w14:paraId="2C181659" w14:textId="77777777" w:rsidR="004E01F1" w:rsidRPr="0046750F" w:rsidRDefault="004E01F1" w:rsidP="008A2920"/>
          <w:p w14:paraId="331E0CAE" w14:textId="77777777" w:rsidR="004E01F1" w:rsidRPr="0046750F" w:rsidRDefault="004E01F1" w:rsidP="008A2920"/>
          <w:p w14:paraId="22D93978" w14:textId="77777777" w:rsidR="004E01F1" w:rsidRPr="0046750F" w:rsidRDefault="004E01F1" w:rsidP="008A2920"/>
        </w:tc>
      </w:tr>
      <w:tr w:rsidR="004E01F1" w:rsidRPr="0046750F" w14:paraId="5698BC96" w14:textId="77777777" w:rsidTr="008A2920">
        <w:trPr>
          <w:cantSplit/>
        </w:trPr>
        <w:tc>
          <w:tcPr>
            <w:tcW w:w="3256" w:type="dxa"/>
          </w:tcPr>
          <w:p w14:paraId="45DA77D3" w14:textId="77777777" w:rsidR="004E01F1" w:rsidRPr="0046750F" w:rsidRDefault="004E01F1" w:rsidP="008A2920">
            <w:pPr>
              <w:rPr>
                <w:rStyle w:val="IntenseEmphasis"/>
              </w:rPr>
            </w:pPr>
          </w:p>
        </w:tc>
        <w:tc>
          <w:tcPr>
            <w:tcW w:w="7200" w:type="dxa"/>
          </w:tcPr>
          <w:p w14:paraId="6933A6AE" w14:textId="77777777" w:rsidR="004E01F1" w:rsidRPr="0046750F" w:rsidRDefault="004E01F1" w:rsidP="008A2920">
            <w:r w:rsidRPr="0046750F">
              <w:t>What does this good thing mean to me?</w:t>
            </w:r>
          </w:p>
          <w:p w14:paraId="7D8E478F" w14:textId="77777777" w:rsidR="004E01F1" w:rsidRPr="0046750F" w:rsidRDefault="004E01F1" w:rsidP="008A2920"/>
          <w:p w14:paraId="565C3DCC" w14:textId="77777777" w:rsidR="004E01F1" w:rsidRPr="0046750F" w:rsidRDefault="004E01F1" w:rsidP="008A2920"/>
          <w:p w14:paraId="2BBB96E6" w14:textId="77777777" w:rsidR="004E01F1" w:rsidRPr="0046750F" w:rsidRDefault="004E01F1" w:rsidP="008A2920"/>
        </w:tc>
      </w:tr>
      <w:tr w:rsidR="004E01F1" w:rsidRPr="0046750F" w14:paraId="5761F257" w14:textId="77777777" w:rsidTr="008A2920">
        <w:trPr>
          <w:cantSplit/>
        </w:trPr>
        <w:tc>
          <w:tcPr>
            <w:tcW w:w="3256" w:type="dxa"/>
          </w:tcPr>
          <w:p w14:paraId="3C87A7D3" w14:textId="77777777" w:rsidR="004E01F1" w:rsidRPr="0046750F" w:rsidRDefault="004E01F1" w:rsidP="008A2920">
            <w:pPr>
              <w:rPr>
                <w:rStyle w:val="IntenseEmphasis"/>
              </w:rPr>
            </w:pPr>
          </w:p>
        </w:tc>
        <w:tc>
          <w:tcPr>
            <w:tcW w:w="7200" w:type="dxa"/>
          </w:tcPr>
          <w:p w14:paraId="3B3E219E" w14:textId="77777777" w:rsidR="004E01F1" w:rsidRPr="0046750F" w:rsidRDefault="004E01F1" w:rsidP="008A2920">
            <w:r w:rsidRPr="0046750F">
              <w:t>How can I get more of this good thing into my life?</w:t>
            </w:r>
          </w:p>
          <w:p w14:paraId="599C8DAD" w14:textId="77777777" w:rsidR="004E01F1" w:rsidRPr="0046750F" w:rsidRDefault="004E01F1" w:rsidP="008A2920"/>
          <w:p w14:paraId="65F41989" w14:textId="77777777" w:rsidR="004E01F1" w:rsidRPr="0046750F" w:rsidRDefault="004E01F1" w:rsidP="008A2920"/>
          <w:p w14:paraId="608487FE" w14:textId="77777777" w:rsidR="004E01F1" w:rsidRPr="0046750F" w:rsidRDefault="004E01F1" w:rsidP="008A2920"/>
        </w:tc>
      </w:tr>
    </w:tbl>
    <w:p w14:paraId="639ACFFD" w14:textId="77777777" w:rsidR="004E01F1" w:rsidRPr="0078630B" w:rsidRDefault="004E01F1" w:rsidP="0078630B"/>
    <w:p w14:paraId="452A1BB0" w14:textId="77777777" w:rsidR="00397C89" w:rsidRPr="0078630B" w:rsidRDefault="00397C89" w:rsidP="0078630B"/>
    <w:p w14:paraId="7B7515A9" w14:textId="77777777" w:rsidR="00397C89" w:rsidRPr="0078630B" w:rsidRDefault="00397C89" w:rsidP="0078630B"/>
    <w:p w14:paraId="55CCF5B8" w14:textId="77777777" w:rsidR="00397C89" w:rsidRPr="0078630B" w:rsidRDefault="00397C89" w:rsidP="0078630B"/>
    <w:p w14:paraId="32FB8177" w14:textId="77777777" w:rsidR="00E36081" w:rsidRDefault="00E36081">
      <w:pPr>
        <w:spacing w:after="0" w:line="240" w:lineRule="auto"/>
        <w:rPr>
          <w:rFonts w:asciiTheme="majorHAnsi" w:hAnsiTheme="majorHAnsi" w:cs="Arial"/>
          <w:b/>
          <w:sz w:val="28"/>
          <w:szCs w:val="36"/>
        </w:rPr>
      </w:pPr>
      <w:r>
        <w:br w:type="page"/>
      </w:r>
    </w:p>
    <w:p w14:paraId="75A2821A" w14:textId="77777777" w:rsidR="00397C89" w:rsidRPr="00E36081" w:rsidRDefault="00397C89" w:rsidP="00E36081">
      <w:pPr>
        <w:pStyle w:val="Heading2"/>
      </w:pPr>
      <w:r w:rsidRPr="00E36081">
        <w:lastRenderedPageBreak/>
        <w:t>Looking forward</w:t>
      </w:r>
    </w:p>
    <w:p w14:paraId="76661169" w14:textId="77777777" w:rsidR="00397C89" w:rsidRPr="0078630B" w:rsidRDefault="00397C89" w:rsidP="0078630B"/>
    <w:p w14:paraId="44B6CDA0" w14:textId="77777777" w:rsidR="00397C89" w:rsidRPr="0078630B" w:rsidRDefault="0078630B" w:rsidP="0078630B">
      <w:r>
        <w:rPr>
          <w:noProof/>
          <w:lang w:eastAsia="en-AU"/>
        </w:rPr>
        <w:drawing>
          <wp:inline distT="0" distB="0" distL="0" distR="0" wp14:anchorId="13468095" wp14:editId="12BF9E76">
            <wp:extent cx="6236897" cy="3528203"/>
            <wp:effectExtent l="0" t="0" r="0" b="0"/>
            <wp:docPr id="15" name="Picture 15" descr="Two young people smiling and looking at the sun settting in an ocean view - the sun has the word Future.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an-view.jp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6238240" cy="3528963"/>
                    </a:xfrm>
                    <a:prstGeom prst="rect">
                      <a:avLst/>
                    </a:prstGeom>
                    <a:ln>
                      <a:noFill/>
                    </a:ln>
                    <a:extLst>
                      <a:ext uri="{53640926-AAD7-44D8-BBD7-CCE9431645EC}">
                        <a14:shadowObscured xmlns:a14="http://schemas.microsoft.com/office/drawing/2010/main"/>
                      </a:ext>
                    </a:extLst>
                  </pic:spPr>
                </pic:pic>
              </a:graphicData>
            </a:graphic>
          </wp:inline>
        </w:drawing>
      </w:r>
    </w:p>
    <w:p w14:paraId="33FB3CEE" w14:textId="77777777" w:rsidR="00397C89" w:rsidRPr="0078630B" w:rsidRDefault="00397C89" w:rsidP="0078630B"/>
    <w:p w14:paraId="485D4D14" w14:textId="77777777" w:rsidR="00397C89" w:rsidRPr="0078630B" w:rsidRDefault="00397C89" w:rsidP="0078630B"/>
    <w:p w14:paraId="3E62D135" w14:textId="77777777" w:rsidR="00397C89" w:rsidRPr="0078630B" w:rsidRDefault="00397C89" w:rsidP="0078630B"/>
    <w:p w14:paraId="7000A908" w14:textId="77777777" w:rsidR="00397C89" w:rsidRPr="00BE4181" w:rsidRDefault="00397C89" w:rsidP="00E36081">
      <w:pPr>
        <w:pStyle w:val="Heading3"/>
      </w:pPr>
      <w:r w:rsidRPr="00BE4181">
        <w:t xml:space="preserve">What is something in your life that brings you courage, that gives you hope? </w:t>
      </w:r>
    </w:p>
    <w:p w14:paraId="64617C62" w14:textId="77777777" w:rsidR="00397C89" w:rsidRPr="0078630B" w:rsidRDefault="00397C89" w:rsidP="0078630B"/>
    <w:p w14:paraId="0AEDABC6" w14:textId="77777777" w:rsidR="00397C89" w:rsidRPr="0078630B" w:rsidRDefault="00397C89" w:rsidP="0078630B"/>
    <w:p w14:paraId="5AE37B2F" w14:textId="77777777" w:rsidR="00397C89" w:rsidRPr="0078630B" w:rsidRDefault="00397C89" w:rsidP="0078630B"/>
    <w:p w14:paraId="63F99303" w14:textId="77777777" w:rsidR="00397C89" w:rsidRPr="0078630B" w:rsidRDefault="00397C89" w:rsidP="0078630B"/>
    <w:p w14:paraId="7889CB3A" w14:textId="77777777" w:rsidR="00397C89" w:rsidRPr="00BE4181" w:rsidRDefault="00397C89" w:rsidP="00E36081">
      <w:pPr>
        <w:pStyle w:val="Heading3"/>
      </w:pPr>
      <w:r w:rsidRPr="00BE4181">
        <w:t>What do you think it means to be a global citizen?</w:t>
      </w:r>
    </w:p>
    <w:p w14:paraId="59467AE9" w14:textId="77777777" w:rsidR="00397C89" w:rsidRPr="0078630B" w:rsidRDefault="00397C89" w:rsidP="0078630B"/>
    <w:p w14:paraId="7FE62CCF" w14:textId="77777777" w:rsidR="00397C89" w:rsidRPr="0078630B" w:rsidRDefault="00397C89" w:rsidP="0078630B"/>
    <w:p w14:paraId="3C51FE2E" w14:textId="77777777" w:rsidR="00397C89" w:rsidRPr="0078630B" w:rsidRDefault="00397C89" w:rsidP="0078630B"/>
    <w:p w14:paraId="309103A7" w14:textId="77777777" w:rsidR="00397C89" w:rsidRPr="0078630B" w:rsidRDefault="00397C89" w:rsidP="0078630B"/>
    <w:p w14:paraId="4645E872" w14:textId="77777777" w:rsidR="004E01F1" w:rsidRDefault="004E01F1">
      <w:pPr>
        <w:spacing w:after="0" w:line="240" w:lineRule="auto"/>
        <w:rPr>
          <w:sz w:val="32"/>
          <w:szCs w:val="32"/>
        </w:rPr>
      </w:pPr>
      <w:r>
        <w:rPr>
          <w:sz w:val="32"/>
          <w:szCs w:val="32"/>
        </w:rPr>
        <w:br w:type="page"/>
      </w:r>
    </w:p>
    <w:p w14:paraId="02F341E6" w14:textId="77777777" w:rsidR="00397C89" w:rsidRDefault="00397C89" w:rsidP="00397C89">
      <w:pPr>
        <w:rPr>
          <w:sz w:val="32"/>
          <w:szCs w:val="32"/>
        </w:rPr>
      </w:pPr>
    </w:p>
    <w:p w14:paraId="4933B7EC" w14:textId="77777777" w:rsidR="00397C89" w:rsidRDefault="00397C89" w:rsidP="00E36081">
      <w:pPr>
        <w:pStyle w:val="Heading3"/>
      </w:pPr>
      <w:r w:rsidRPr="00BE4181">
        <w:t xml:space="preserve">How do you </w:t>
      </w:r>
      <w:r>
        <w:t>think you might continue to volunteer</w:t>
      </w:r>
      <w:r w:rsidRPr="00BE4181">
        <w:t xml:space="preserve"> after this experience ends?</w:t>
      </w:r>
    </w:p>
    <w:p w14:paraId="6023A862" w14:textId="77777777" w:rsidR="00397C89" w:rsidRPr="0078630B" w:rsidRDefault="00397C89" w:rsidP="0078630B"/>
    <w:p w14:paraId="52FFABAA" w14:textId="77777777" w:rsidR="00397C89" w:rsidRPr="0078630B" w:rsidRDefault="00397C89" w:rsidP="0078630B"/>
    <w:p w14:paraId="35698076" w14:textId="77777777" w:rsidR="00397C89" w:rsidRPr="0078630B" w:rsidRDefault="00397C89" w:rsidP="0078630B"/>
    <w:p w14:paraId="2B71F155" w14:textId="77777777" w:rsidR="00397C89" w:rsidRPr="0078630B" w:rsidRDefault="00397C89" w:rsidP="0078630B"/>
    <w:p w14:paraId="4D4401C6" w14:textId="77777777" w:rsidR="00397C89" w:rsidRPr="0078630B" w:rsidRDefault="00397C89" w:rsidP="0078630B"/>
    <w:p w14:paraId="4504F61A" w14:textId="77777777" w:rsidR="00397C89" w:rsidRPr="00BE4181" w:rsidRDefault="00397C89" w:rsidP="00E36081">
      <w:pPr>
        <w:pStyle w:val="Heading3"/>
      </w:pPr>
      <w:r w:rsidRPr="00BE4181">
        <w:t xml:space="preserve">How </w:t>
      </w:r>
      <w:r>
        <w:t>can you continue to feel like you are giving back to the community</w:t>
      </w:r>
      <w:r w:rsidRPr="00BE4181">
        <w:t>?</w:t>
      </w:r>
    </w:p>
    <w:p w14:paraId="6A620FDF" w14:textId="77777777" w:rsidR="00397C89" w:rsidRPr="0078630B" w:rsidRDefault="00397C89" w:rsidP="0078630B"/>
    <w:p w14:paraId="4F07C257" w14:textId="77777777" w:rsidR="00397C89" w:rsidRPr="0078630B" w:rsidRDefault="00397C89" w:rsidP="0078630B"/>
    <w:p w14:paraId="77B765C2" w14:textId="77777777" w:rsidR="00397C89" w:rsidRPr="0078630B" w:rsidRDefault="00397C89" w:rsidP="0078630B"/>
    <w:p w14:paraId="51C7C1BB" w14:textId="77777777" w:rsidR="00397C89" w:rsidRPr="0078630B" w:rsidRDefault="00397C89" w:rsidP="0078630B"/>
    <w:p w14:paraId="775FFF51" w14:textId="77777777" w:rsidR="00067E72" w:rsidRDefault="00067E72">
      <w:pPr>
        <w:spacing w:after="0" w:line="240" w:lineRule="auto"/>
        <w:rPr>
          <w:rFonts w:ascii="Comic Sans MS" w:eastAsia="Times New Roman" w:hAnsi="Comic Sans MS" w:cs="Times New Roman"/>
          <w:color w:val="000000"/>
          <w:sz w:val="24"/>
          <w:szCs w:val="24"/>
          <w:lang w:eastAsia="en-AU"/>
        </w:rPr>
      </w:pPr>
      <w:r>
        <w:rPr>
          <w:rFonts w:ascii="Comic Sans MS" w:eastAsia="Times New Roman" w:hAnsi="Comic Sans MS" w:cs="Times New Roman"/>
          <w:color w:val="000000"/>
          <w:sz w:val="24"/>
          <w:szCs w:val="24"/>
          <w:lang w:eastAsia="en-AU"/>
        </w:rPr>
        <w:br w:type="page"/>
      </w:r>
    </w:p>
    <w:p w14:paraId="38D2C535" w14:textId="77777777" w:rsidR="00397C89" w:rsidRPr="00E36081" w:rsidRDefault="00397C89" w:rsidP="00E36081">
      <w:pPr>
        <w:pStyle w:val="Heading2"/>
      </w:pPr>
      <w:r w:rsidRPr="00E36081">
        <w:lastRenderedPageBreak/>
        <w:t xml:space="preserve">Post-volunteering self-appraisal </w:t>
      </w:r>
    </w:p>
    <w:p w14:paraId="08E4429F" w14:textId="77777777" w:rsidR="00397C89" w:rsidRPr="00DF6642" w:rsidRDefault="00397C89" w:rsidP="00E36081">
      <w:pPr>
        <w:rPr>
          <w:noProof/>
          <w:sz w:val="40"/>
          <w:lang w:eastAsia="en-AU"/>
        </w:rPr>
      </w:pPr>
      <w:r w:rsidRPr="00DF6642">
        <w:t>Choose a number on the 0-</w:t>
      </w:r>
      <w:r w:rsidR="00123AEB">
        <w:t>5</w:t>
      </w:r>
      <w:r w:rsidRPr="00DF6642">
        <w:t xml:space="preserve"> scale to indicate what you think your current level of each quality/capability is</w:t>
      </w:r>
      <w:r>
        <w:t xml:space="preserve"> now:</w:t>
      </w:r>
    </w:p>
    <w:tbl>
      <w:tblPr>
        <w:tblStyle w:val="TableGrid"/>
        <w:tblW w:w="4914" w:type="pct"/>
        <w:tblLook w:val="04A0" w:firstRow="1" w:lastRow="0" w:firstColumn="1" w:lastColumn="0" w:noHBand="0" w:noVBand="1"/>
      </w:tblPr>
      <w:tblGrid>
        <w:gridCol w:w="5098"/>
        <w:gridCol w:w="4993"/>
      </w:tblGrid>
      <w:tr w:rsidR="008121B5" w14:paraId="11034322" w14:textId="77777777" w:rsidTr="00947DCB">
        <w:trPr>
          <w:cantSplit/>
          <w:tblHeader/>
        </w:trPr>
        <w:tc>
          <w:tcPr>
            <w:tcW w:w="2526" w:type="pct"/>
          </w:tcPr>
          <w:bookmarkEnd w:id="0"/>
          <w:p w14:paraId="37DC825D" w14:textId="77777777" w:rsidR="008121B5" w:rsidRPr="00D15A2F" w:rsidRDefault="008121B5" w:rsidP="00947DCB">
            <w:pPr>
              <w:pStyle w:val="Heading3"/>
              <w:spacing w:before="80" w:after="80"/>
              <w:outlineLvl w:val="2"/>
              <w:rPr>
                <w:lang w:eastAsia="en-AU"/>
              </w:rPr>
            </w:pPr>
            <w:r>
              <w:rPr>
                <w:lang w:eastAsia="en-AU"/>
              </w:rPr>
              <w:t>Quality or capability</w:t>
            </w:r>
          </w:p>
        </w:tc>
        <w:tc>
          <w:tcPr>
            <w:tcW w:w="2474" w:type="pct"/>
            <w:tcBorders>
              <w:left w:val="nil"/>
            </w:tcBorders>
          </w:tcPr>
          <w:p w14:paraId="2181F0E5" w14:textId="77777777" w:rsidR="008121B5" w:rsidRPr="00645843" w:rsidRDefault="008121B5" w:rsidP="00947DCB">
            <w:pPr>
              <w:pStyle w:val="Heading3"/>
              <w:spacing w:before="80" w:after="80"/>
              <w:outlineLvl w:val="2"/>
              <w:rPr>
                <w:rFonts w:ascii="Corbel" w:hAnsi="Corbel"/>
                <w:sz w:val="8"/>
                <w:szCs w:val="8"/>
              </w:rPr>
            </w:pPr>
            <w:r>
              <w:rPr>
                <w:lang w:eastAsia="en-AU"/>
              </w:rPr>
              <w:t>Your self-appraisal</w:t>
            </w:r>
          </w:p>
        </w:tc>
      </w:tr>
      <w:tr w:rsidR="008121B5" w14:paraId="698D1C4C" w14:textId="77777777" w:rsidTr="00947DCB">
        <w:trPr>
          <w:cantSplit/>
          <w:trHeight w:val="2268"/>
        </w:trPr>
        <w:tc>
          <w:tcPr>
            <w:tcW w:w="2526" w:type="pct"/>
            <w:vAlign w:val="bottom"/>
          </w:tcPr>
          <w:p w14:paraId="45331CD5" w14:textId="77777777" w:rsidR="008121B5" w:rsidRDefault="008121B5" w:rsidP="00947DCB">
            <w:pPr>
              <w:spacing w:before="40" w:after="80"/>
              <w:rPr>
                <w:rFonts w:ascii="Calibri" w:eastAsia="Times New Roman" w:hAnsi="Calibri" w:cs="Times New Roman"/>
                <w:b/>
                <w:bCs/>
                <w:color w:val="000000"/>
                <w:sz w:val="20"/>
                <w:szCs w:val="20"/>
                <w:lang w:eastAsia="en-AU"/>
              </w:rPr>
            </w:pPr>
            <w:r w:rsidRPr="00D15A2F">
              <w:rPr>
                <w:rFonts w:ascii="Calibri" w:eastAsia="Times New Roman" w:hAnsi="Calibri" w:cs="Times New Roman"/>
                <w:b/>
                <w:bCs/>
                <w:color w:val="000000"/>
                <w:sz w:val="20"/>
                <w:szCs w:val="20"/>
                <w:lang w:eastAsia="en-AU"/>
              </w:rPr>
              <w:t>Communication</w:t>
            </w:r>
          </w:p>
          <w:p w14:paraId="54E5FB08" w14:textId="77777777" w:rsidR="008121B5" w:rsidRPr="003A742D" w:rsidRDefault="008121B5" w:rsidP="00947DCB">
            <w:pPr>
              <w:spacing w:before="40" w:after="80"/>
              <w:rPr>
                <w:rFonts w:ascii="Calibri" w:hAnsi="Calibri"/>
                <w:iCs/>
                <w:color w:val="7030A0"/>
                <w:sz w:val="18"/>
                <w:szCs w:val="18"/>
              </w:rPr>
            </w:pPr>
            <w:r w:rsidRPr="003A742D">
              <w:rPr>
                <w:rFonts w:ascii="Calibri" w:hAnsi="Calibri"/>
                <w:iCs/>
                <w:color w:val="7030A0"/>
                <w:sz w:val="18"/>
                <w:szCs w:val="18"/>
              </w:rPr>
              <w:t>Communicate to suit particular purposes, contexts and cultures</w:t>
            </w:r>
          </w:p>
          <w:p w14:paraId="15DC5214" w14:textId="77777777" w:rsidR="008121B5" w:rsidRPr="001314AE" w:rsidRDefault="008121B5" w:rsidP="00947DCB">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1314AE">
              <w:rPr>
                <w:rFonts w:ascii="Calibri" w:eastAsia="Times New Roman" w:hAnsi="Calibri" w:cs="Times New Roman"/>
                <w:color w:val="000000"/>
                <w:sz w:val="16"/>
                <w:szCs w:val="16"/>
                <w:lang w:eastAsia="en-AU"/>
              </w:rPr>
              <w:t>Speak clearly and directly</w:t>
            </w:r>
          </w:p>
          <w:p w14:paraId="40457985" w14:textId="77777777" w:rsidR="008121B5" w:rsidRPr="001314AE" w:rsidRDefault="008121B5" w:rsidP="00947DCB">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1314AE">
              <w:rPr>
                <w:rFonts w:ascii="Calibri" w:eastAsia="Times New Roman" w:hAnsi="Calibri" w:cs="Times New Roman"/>
                <w:color w:val="000000"/>
                <w:sz w:val="16"/>
                <w:szCs w:val="16"/>
                <w:lang w:eastAsia="en-AU"/>
              </w:rPr>
              <w:t>Write to convey meaning</w:t>
            </w:r>
          </w:p>
          <w:p w14:paraId="4453BC42" w14:textId="77777777" w:rsidR="008121B5" w:rsidRPr="001314AE" w:rsidRDefault="008121B5" w:rsidP="00947DCB">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1314AE">
              <w:rPr>
                <w:rFonts w:ascii="Calibri" w:eastAsia="Times New Roman" w:hAnsi="Calibri" w:cs="Times New Roman"/>
                <w:color w:val="000000"/>
                <w:sz w:val="16"/>
                <w:szCs w:val="16"/>
                <w:lang w:eastAsia="en-AU"/>
              </w:rPr>
              <w:t>Listen for understanding</w:t>
            </w:r>
          </w:p>
          <w:p w14:paraId="5B69FAC1" w14:textId="77777777" w:rsidR="008121B5" w:rsidRPr="001314AE" w:rsidRDefault="008121B5" w:rsidP="00947DCB">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1314AE">
              <w:rPr>
                <w:rFonts w:ascii="Calibri" w:eastAsia="Times New Roman" w:hAnsi="Calibri" w:cs="Times New Roman"/>
                <w:color w:val="000000"/>
                <w:sz w:val="16"/>
                <w:szCs w:val="16"/>
                <w:lang w:eastAsia="en-AU"/>
              </w:rPr>
              <w:t>Read for understanding</w:t>
            </w:r>
          </w:p>
          <w:p w14:paraId="0BC5A298" w14:textId="77777777" w:rsidR="008121B5" w:rsidRPr="001314AE" w:rsidRDefault="008121B5" w:rsidP="00947DCB">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1314AE">
              <w:rPr>
                <w:rFonts w:ascii="Calibri" w:eastAsia="Times New Roman" w:hAnsi="Calibri" w:cs="Times New Roman"/>
                <w:color w:val="000000"/>
                <w:sz w:val="16"/>
                <w:szCs w:val="16"/>
                <w:lang w:eastAsia="en-AU"/>
              </w:rPr>
              <w:t>Use numeracy to communicate</w:t>
            </w:r>
          </w:p>
          <w:p w14:paraId="37FB6AF3" w14:textId="77777777" w:rsidR="008121B5" w:rsidRPr="001314AE" w:rsidRDefault="008121B5" w:rsidP="00947DCB">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1314AE">
              <w:rPr>
                <w:rFonts w:ascii="Calibri" w:eastAsia="Times New Roman" w:hAnsi="Calibri" w:cs="Times New Roman"/>
                <w:color w:val="000000"/>
                <w:sz w:val="16"/>
                <w:szCs w:val="16"/>
                <w:lang w:eastAsia="en-AU"/>
              </w:rPr>
              <w:t>Understand, interpret and act</w:t>
            </w:r>
          </w:p>
          <w:p w14:paraId="4342BBED" w14:textId="77777777" w:rsidR="008121B5" w:rsidRPr="003A742D" w:rsidRDefault="008121B5" w:rsidP="00947DCB">
            <w:pPr>
              <w:pStyle w:val="ListParagraph"/>
              <w:numPr>
                <w:ilvl w:val="0"/>
                <w:numId w:val="11"/>
              </w:numPr>
              <w:spacing w:after="80" w:line="240" w:lineRule="auto"/>
              <w:ind w:left="426" w:hanging="284"/>
              <w:rPr>
                <w:rFonts w:eastAsia="Times New Roman" w:cs="Times New Roman"/>
                <w:b/>
                <w:bCs/>
                <w:color w:val="000000"/>
                <w:sz w:val="8"/>
                <w:szCs w:val="20"/>
                <w:lang w:eastAsia="en-AU"/>
              </w:rPr>
            </w:pPr>
            <w:r w:rsidRPr="001314AE">
              <w:rPr>
                <w:rFonts w:ascii="Calibri" w:eastAsia="Times New Roman" w:hAnsi="Calibri" w:cs="Times New Roman"/>
                <w:color w:val="000000"/>
                <w:sz w:val="16"/>
                <w:szCs w:val="16"/>
                <w:lang w:eastAsia="en-AU"/>
              </w:rPr>
              <w:t>Recognise and respond to diverse perspectives</w:t>
            </w:r>
          </w:p>
        </w:tc>
        <w:tc>
          <w:tcPr>
            <w:tcW w:w="2474" w:type="pct"/>
            <w:tcBorders>
              <w:left w:val="nil"/>
            </w:tcBorders>
          </w:tcPr>
          <w:p w14:paraId="72305028" w14:textId="77777777" w:rsidR="008121B5" w:rsidRPr="00645843" w:rsidRDefault="008121B5" w:rsidP="00947DCB">
            <w:pPr>
              <w:ind w:right="240"/>
              <w:jc w:val="center"/>
              <w:rPr>
                <w:rFonts w:ascii="Corbel" w:hAnsi="Corbel"/>
                <w:b/>
                <w:bCs/>
                <w:sz w:val="8"/>
                <w:szCs w:val="8"/>
              </w:rPr>
            </w:pPr>
          </w:p>
          <w:tbl>
            <w:tblPr>
              <w:tblStyle w:val="TableGrid"/>
              <w:tblW w:w="0" w:type="auto"/>
              <w:tblBorders>
                <w:bottom w:val="none" w:sz="0" w:space="0" w:color="auto"/>
              </w:tblBorders>
              <w:tblLook w:val="04A0" w:firstRow="1" w:lastRow="0" w:firstColumn="1" w:lastColumn="0" w:noHBand="0" w:noVBand="1"/>
            </w:tblPr>
            <w:tblGrid>
              <w:gridCol w:w="952"/>
              <w:gridCol w:w="953"/>
              <w:gridCol w:w="954"/>
              <w:gridCol w:w="954"/>
              <w:gridCol w:w="954"/>
            </w:tblGrid>
            <w:tr w:rsidR="008121B5" w14:paraId="7CDAA9B1" w14:textId="77777777" w:rsidTr="00947DCB">
              <w:trPr>
                <w:trHeight w:val="51"/>
              </w:trPr>
              <w:tc>
                <w:tcPr>
                  <w:tcW w:w="969" w:type="dxa"/>
                  <w:tcBorders>
                    <w:bottom w:val="nil"/>
                  </w:tcBorders>
                </w:tcPr>
                <w:p w14:paraId="427FFF4C" w14:textId="77777777" w:rsidR="008121B5" w:rsidRPr="00645843" w:rsidRDefault="008121B5" w:rsidP="00947DCB">
                  <w:pPr>
                    <w:ind w:right="240"/>
                    <w:jc w:val="center"/>
                    <w:rPr>
                      <w:rFonts w:ascii="Corbel" w:hAnsi="Corbel"/>
                      <w:b/>
                      <w:bCs/>
                      <w:sz w:val="8"/>
                      <w:szCs w:val="8"/>
                    </w:rPr>
                  </w:pPr>
                </w:p>
              </w:tc>
              <w:tc>
                <w:tcPr>
                  <w:tcW w:w="970" w:type="dxa"/>
                  <w:tcBorders>
                    <w:bottom w:val="nil"/>
                  </w:tcBorders>
                </w:tcPr>
                <w:p w14:paraId="4371EEAF" w14:textId="77777777" w:rsidR="008121B5" w:rsidRPr="00645843" w:rsidRDefault="008121B5" w:rsidP="00947DCB">
                  <w:pPr>
                    <w:ind w:right="240"/>
                    <w:jc w:val="center"/>
                    <w:rPr>
                      <w:rFonts w:ascii="Corbel" w:hAnsi="Corbel"/>
                      <w:b/>
                      <w:bCs/>
                      <w:sz w:val="8"/>
                      <w:szCs w:val="8"/>
                    </w:rPr>
                  </w:pPr>
                </w:p>
              </w:tc>
              <w:tc>
                <w:tcPr>
                  <w:tcW w:w="970" w:type="dxa"/>
                  <w:tcBorders>
                    <w:bottom w:val="nil"/>
                  </w:tcBorders>
                </w:tcPr>
                <w:p w14:paraId="04DE94E2" w14:textId="77777777" w:rsidR="008121B5" w:rsidRPr="00645843" w:rsidRDefault="008121B5" w:rsidP="00947DCB">
                  <w:pPr>
                    <w:ind w:right="240"/>
                    <w:jc w:val="center"/>
                    <w:rPr>
                      <w:rFonts w:ascii="Corbel" w:hAnsi="Corbel"/>
                      <w:b/>
                      <w:bCs/>
                      <w:sz w:val="8"/>
                      <w:szCs w:val="8"/>
                    </w:rPr>
                  </w:pPr>
                </w:p>
              </w:tc>
              <w:tc>
                <w:tcPr>
                  <w:tcW w:w="970" w:type="dxa"/>
                  <w:tcBorders>
                    <w:bottom w:val="nil"/>
                  </w:tcBorders>
                </w:tcPr>
                <w:p w14:paraId="6A024564" w14:textId="77777777" w:rsidR="008121B5" w:rsidRPr="00645843" w:rsidRDefault="008121B5" w:rsidP="00947DCB">
                  <w:pPr>
                    <w:ind w:right="240"/>
                    <w:jc w:val="center"/>
                    <w:rPr>
                      <w:rFonts w:ascii="Corbel" w:hAnsi="Corbel"/>
                      <w:b/>
                      <w:bCs/>
                      <w:sz w:val="8"/>
                      <w:szCs w:val="8"/>
                    </w:rPr>
                  </w:pPr>
                </w:p>
              </w:tc>
              <w:tc>
                <w:tcPr>
                  <w:tcW w:w="970" w:type="dxa"/>
                  <w:tcBorders>
                    <w:bottom w:val="nil"/>
                  </w:tcBorders>
                </w:tcPr>
                <w:p w14:paraId="742CFC5E" w14:textId="77777777" w:rsidR="008121B5" w:rsidRPr="00645843" w:rsidRDefault="008121B5" w:rsidP="00947DCB">
                  <w:pPr>
                    <w:ind w:right="240"/>
                    <w:jc w:val="center"/>
                    <w:rPr>
                      <w:rFonts w:ascii="Corbel" w:hAnsi="Corbel"/>
                      <w:b/>
                      <w:bCs/>
                      <w:sz w:val="8"/>
                      <w:szCs w:val="8"/>
                    </w:rPr>
                  </w:pPr>
                </w:p>
              </w:tc>
            </w:tr>
          </w:tbl>
          <w:p w14:paraId="6BACDBC4" w14:textId="77777777" w:rsidR="008121B5" w:rsidRDefault="008121B5" w:rsidP="00947DCB">
            <w:pPr>
              <w:tabs>
                <w:tab w:val="left" w:pos="-57"/>
                <w:tab w:val="left" w:pos="0"/>
                <w:tab w:val="center" w:pos="970"/>
                <w:tab w:val="center" w:pos="1962"/>
                <w:tab w:val="left" w:pos="2869"/>
                <w:tab w:val="left" w:pos="3861"/>
                <w:tab w:val="left" w:pos="4712"/>
              </w:tabs>
              <w:ind w:left="-83" w:right="240"/>
              <w:rPr>
                <w:rFonts w:ascii="Arial Narrow" w:hAnsi="Arial Narrow"/>
                <w:bCs/>
                <w:sz w:val="18"/>
                <w:szCs w:val="18"/>
              </w:rPr>
            </w:pPr>
            <w:r>
              <w:rPr>
                <w:rFonts w:ascii="Arial Narrow" w:hAnsi="Arial Narrow"/>
                <w:bCs/>
                <w:sz w:val="18"/>
                <w:szCs w:val="18"/>
              </w:rPr>
              <w:tab/>
              <w:t>0</w:t>
            </w:r>
            <w:r>
              <w:rPr>
                <w:rFonts w:ascii="Arial Narrow" w:hAnsi="Arial Narrow"/>
                <w:bCs/>
                <w:sz w:val="18"/>
                <w:szCs w:val="18"/>
              </w:rPr>
              <w:tab/>
              <w:t>1</w:t>
            </w:r>
            <w:r>
              <w:rPr>
                <w:rFonts w:ascii="Arial Narrow" w:hAnsi="Arial Narrow"/>
                <w:bCs/>
                <w:sz w:val="18"/>
                <w:szCs w:val="18"/>
              </w:rPr>
              <w:tab/>
              <w:t>2</w:t>
            </w:r>
            <w:r>
              <w:rPr>
                <w:rFonts w:ascii="Arial Narrow" w:hAnsi="Arial Narrow"/>
                <w:bCs/>
                <w:sz w:val="18"/>
                <w:szCs w:val="18"/>
              </w:rPr>
              <w:tab/>
              <w:t>3</w:t>
            </w:r>
            <w:r>
              <w:rPr>
                <w:rFonts w:ascii="Arial Narrow" w:hAnsi="Arial Narrow"/>
                <w:bCs/>
                <w:sz w:val="18"/>
                <w:szCs w:val="18"/>
              </w:rPr>
              <w:tab/>
              <w:t>4</w:t>
            </w:r>
            <w:r>
              <w:rPr>
                <w:rFonts w:ascii="Arial Narrow" w:hAnsi="Arial Narrow"/>
                <w:bCs/>
                <w:sz w:val="18"/>
                <w:szCs w:val="18"/>
              </w:rPr>
              <w:tab/>
              <w:t xml:space="preserve"> 5</w:t>
            </w:r>
          </w:p>
          <w:p w14:paraId="6177E0C4" w14:textId="77777777" w:rsidR="008121B5" w:rsidRDefault="008121B5" w:rsidP="00947DCB">
            <w:pPr>
              <w:tabs>
                <w:tab w:val="left" w:pos="-57"/>
                <w:tab w:val="left" w:pos="397"/>
                <w:tab w:val="center" w:pos="2444"/>
                <w:tab w:val="right" w:pos="4854"/>
              </w:tabs>
              <w:ind w:left="-83" w:right="240"/>
              <w:rPr>
                <w:rFonts w:ascii="Arial Narrow" w:hAnsi="Arial Narrow"/>
                <w:bCs/>
                <w:sz w:val="18"/>
                <w:szCs w:val="14"/>
              </w:rPr>
            </w:pPr>
            <w:r w:rsidRPr="00DE1AFF">
              <w:rPr>
                <w:rFonts w:ascii="Arial Narrow" w:hAnsi="Arial Narrow"/>
                <w:bCs/>
                <w:sz w:val="18"/>
                <w:szCs w:val="14"/>
              </w:rPr>
              <w:t xml:space="preserve">Not </w:t>
            </w:r>
            <w:r>
              <w:rPr>
                <w:rFonts w:ascii="Arial Narrow" w:hAnsi="Arial Narrow"/>
                <w:bCs/>
                <w:sz w:val="18"/>
                <w:szCs w:val="14"/>
              </w:rPr>
              <w:t xml:space="preserve">satisfactory </w:t>
            </w:r>
            <w:r w:rsidRPr="00DE1AFF">
              <w:rPr>
                <w:rFonts w:ascii="Arial Narrow" w:hAnsi="Arial Narrow"/>
                <w:bCs/>
                <w:sz w:val="18"/>
                <w:szCs w:val="14"/>
              </w:rPr>
              <w:tab/>
            </w:r>
            <w:proofErr w:type="spellStart"/>
            <w:r w:rsidRPr="00DE1AFF">
              <w:rPr>
                <w:rFonts w:ascii="Arial Narrow" w:hAnsi="Arial Narrow"/>
                <w:bCs/>
                <w:sz w:val="18"/>
                <w:szCs w:val="14"/>
              </w:rPr>
              <w:t>Satisfactory</w:t>
            </w:r>
            <w:proofErr w:type="spellEnd"/>
            <w:r>
              <w:rPr>
                <w:rFonts w:ascii="Arial Narrow" w:hAnsi="Arial Narrow"/>
                <w:bCs/>
                <w:sz w:val="18"/>
                <w:szCs w:val="14"/>
              </w:rPr>
              <w:t xml:space="preserve"> </w:t>
            </w:r>
            <w:r>
              <w:rPr>
                <w:rFonts w:ascii="Arial Narrow" w:hAnsi="Arial Narrow"/>
                <w:bCs/>
                <w:sz w:val="18"/>
                <w:szCs w:val="14"/>
              </w:rPr>
              <w:tab/>
            </w:r>
            <w:r w:rsidRPr="00DE1AFF">
              <w:rPr>
                <w:rFonts w:ascii="Arial Narrow" w:hAnsi="Arial Narrow"/>
                <w:bCs/>
                <w:sz w:val="18"/>
                <w:szCs w:val="14"/>
              </w:rPr>
              <w:t>Excellent</w:t>
            </w:r>
          </w:p>
          <w:p w14:paraId="4EF6B511" w14:textId="77777777" w:rsidR="008121B5" w:rsidRDefault="008121B5" w:rsidP="00947DCB">
            <w:pPr>
              <w:tabs>
                <w:tab w:val="left" w:pos="-57"/>
                <w:tab w:val="left" w:pos="397"/>
                <w:tab w:val="center" w:pos="2444"/>
                <w:tab w:val="right" w:pos="4854"/>
              </w:tabs>
              <w:ind w:left="-83" w:right="240"/>
              <w:rPr>
                <w:b/>
                <w:sz w:val="28"/>
              </w:rPr>
            </w:pPr>
          </w:p>
        </w:tc>
      </w:tr>
      <w:tr w:rsidR="008121B5" w14:paraId="78259313" w14:textId="77777777" w:rsidTr="00947DCB">
        <w:trPr>
          <w:cantSplit/>
        </w:trPr>
        <w:tc>
          <w:tcPr>
            <w:tcW w:w="2526" w:type="pct"/>
            <w:vAlign w:val="bottom"/>
          </w:tcPr>
          <w:p w14:paraId="6583889E" w14:textId="77777777" w:rsidR="008121B5" w:rsidRPr="003A742D" w:rsidRDefault="008121B5" w:rsidP="00947DCB">
            <w:pPr>
              <w:spacing w:before="40" w:after="80"/>
              <w:rPr>
                <w:rFonts w:ascii="Calibri" w:eastAsia="Times New Roman" w:hAnsi="Calibri" w:cs="Times New Roman"/>
                <w:b/>
                <w:bCs/>
                <w:color w:val="000000"/>
                <w:sz w:val="20"/>
                <w:szCs w:val="20"/>
                <w:lang w:eastAsia="en-AU"/>
              </w:rPr>
            </w:pPr>
            <w:r w:rsidRPr="003A742D">
              <w:rPr>
                <w:rFonts w:ascii="Calibri" w:eastAsia="Times New Roman" w:hAnsi="Calibri" w:cs="Times New Roman"/>
                <w:b/>
                <w:bCs/>
                <w:color w:val="000000"/>
                <w:sz w:val="20"/>
                <w:szCs w:val="20"/>
                <w:lang w:eastAsia="en-AU"/>
              </w:rPr>
              <w:t>Teamwork</w:t>
            </w:r>
          </w:p>
          <w:p w14:paraId="021CFCA7" w14:textId="77777777" w:rsidR="008121B5" w:rsidRPr="003A742D" w:rsidRDefault="008121B5" w:rsidP="00947DCB">
            <w:pPr>
              <w:spacing w:before="40" w:after="80"/>
              <w:rPr>
                <w:rFonts w:ascii="Calibri" w:hAnsi="Calibri"/>
                <w:iCs/>
                <w:color w:val="7030A0"/>
                <w:sz w:val="18"/>
                <w:szCs w:val="18"/>
              </w:rPr>
            </w:pPr>
            <w:r w:rsidRPr="003A742D">
              <w:rPr>
                <w:rFonts w:ascii="Calibri" w:hAnsi="Calibri"/>
                <w:iCs/>
                <w:color w:val="7030A0"/>
                <w:sz w:val="18"/>
                <w:szCs w:val="18"/>
              </w:rPr>
              <w:t xml:space="preserve">Develop working relationships that are based on independence </w:t>
            </w:r>
          </w:p>
          <w:p w14:paraId="2D1551AF" w14:textId="77777777" w:rsidR="008121B5" w:rsidRPr="001314AE" w:rsidRDefault="008121B5" w:rsidP="00947DCB">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1314AE">
              <w:rPr>
                <w:rFonts w:ascii="Calibri" w:eastAsia="Times New Roman" w:hAnsi="Calibri" w:cs="Times New Roman"/>
                <w:color w:val="000000"/>
                <w:sz w:val="16"/>
                <w:szCs w:val="16"/>
                <w:lang w:eastAsia="en-AU"/>
              </w:rPr>
              <w:t>Work in a team</w:t>
            </w:r>
          </w:p>
          <w:p w14:paraId="25EB7734" w14:textId="77777777" w:rsidR="008121B5" w:rsidRPr="001314AE" w:rsidRDefault="008121B5" w:rsidP="00947DCB">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1314AE">
              <w:rPr>
                <w:rFonts w:ascii="Calibri" w:eastAsia="Times New Roman" w:hAnsi="Calibri" w:cs="Times New Roman"/>
                <w:color w:val="000000"/>
                <w:sz w:val="16"/>
                <w:szCs w:val="16"/>
                <w:lang w:eastAsia="en-AU"/>
              </w:rPr>
              <w:t>Identify strengths - own and those of other team members</w:t>
            </w:r>
          </w:p>
          <w:p w14:paraId="5548BB17" w14:textId="77777777" w:rsidR="008121B5" w:rsidRPr="001314AE" w:rsidRDefault="008121B5" w:rsidP="00947DCB">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1314AE">
              <w:rPr>
                <w:rFonts w:ascii="Calibri" w:eastAsia="Times New Roman" w:hAnsi="Calibri" w:cs="Times New Roman"/>
                <w:color w:val="000000"/>
                <w:sz w:val="16"/>
                <w:szCs w:val="16"/>
                <w:lang w:eastAsia="en-AU"/>
              </w:rPr>
              <w:t>Fulfil personal obligations to the team</w:t>
            </w:r>
          </w:p>
          <w:p w14:paraId="623E39D8" w14:textId="77777777" w:rsidR="008121B5" w:rsidRPr="001314AE" w:rsidRDefault="008121B5" w:rsidP="00947DCB">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1314AE">
              <w:rPr>
                <w:rFonts w:ascii="Calibri" w:eastAsia="Times New Roman" w:hAnsi="Calibri" w:cs="Times New Roman"/>
                <w:color w:val="000000"/>
                <w:sz w:val="16"/>
                <w:szCs w:val="16"/>
                <w:lang w:eastAsia="en-AU"/>
              </w:rPr>
              <w:t>Work with a diverse range of people</w:t>
            </w:r>
          </w:p>
          <w:p w14:paraId="083E012B" w14:textId="77777777" w:rsidR="008121B5" w:rsidRPr="001314AE" w:rsidRDefault="008121B5" w:rsidP="00947DCB">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1314AE">
              <w:rPr>
                <w:rFonts w:ascii="Calibri" w:eastAsia="Times New Roman" w:hAnsi="Calibri" w:cs="Times New Roman"/>
                <w:color w:val="000000"/>
                <w:sz w:val="16"/>
                <w:szCs w:val="16"/>
                <w:lang w:eastAsia="en-AU"/>
              </w:rPr>
              <w:t>Cooperate and collaborate</w:t>
            </w:r>
          </w:p>
          <w:p w14:paraId="4DBF7F19" w14:textId="77777777" w:rsidR="008121B5" w:rsidRPr="001314AE" w:rsidRDefault="008121B5" w:rsidP="00947DCB">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1314AE">
              <w:rPr>
                <w:rFonts w:ascii="Calibri" w:eastAsia="Times New Roman" w:hAnsi="Calibri" w:cs="Times New Roman"/>
                <w:color w:val="000000"/>
                <w:sz w:val="16"/>
                <w:szCs w:val="16"/>
                <w:lang w:eastAsia="en-AU"/>
              </w:rPr>
              <w:t>Develop strategies to manage conflict</w:t>
            </w:r>
          </w:p>
          <w:p w14:paraId="467BCFED" w14:textId="77777777" w:rsidR="008121B5" w:rsidRPr="00D15A2F" w:rsidRDefault="008121B5" w:rsidP="00947DCB">
            <w:pPr>
              <w:pStyle w:val="ListParagraph"/>
              <w:numPr>
                <w:ilvl w:val="0"/>
                <w:numId w:val="11"/>
              </w:numPr>
              <w:spacing w:after="80" w:line="240" w:lineRule="auto"/>
              <w:ind w:left="426" w:hanging="284"/>
              <w:rPr>
                <w:rFonts w:ascii="Calibri" w:eastAsia="Times New Roman" w:hAnsi="Calibri" w:cs="Times New Roman"/>
                <w:color w:val="000000"/>
                <w:sz w:val="16"/>
                <w:szCs w:val="16"/>
                <w:lang w:eastAsia="en-AU"/>
              </w:rPr>
            </w:pPr>
            <w:r w:rsidRPr="001314AE">
              <w:rPr>
                <w:rFonts w:ascii="Calibri" w:eastAsia="Times New Roman" w:hAnsi="Calibri" w:cs="Times New Roman"/>
                <w:color w:val="000000"/>
                <w:sz w:val="16"/>
                <w:szCs w:val="16"/>
                <w:lang w:eastAsia="en-AU"/>
              </w:rPr>
              <w:t>Support the team objectives</w:t>
            </w:r>
          </w:p>
        </w:tc>
        <w:tc>
          <w:tcPr>
            <w:tcW w:w="2474" w:type="pct"/>
            <w:tcBorders>
              <w:left w:val="nil"/>
            </w:tcBorders>
          </w:tcPr>
          <w:p w14:paraId="16E49BE1" w14:textId="77777777" w:rsidR="008121B5" w:rsidRPr="00645843" w:rsidRDefault="008121B5" w:rsidP="00947DCB">
            <w:pPr>
              <w:ind w:right="240"/>
              <w:jc w:val="center"/>
              <w:rPr>
                <w:rFonts w:ascii="Corbel" w:hAnsi="Corbel"/>
                <w:b/>
                <w:bCs/>
                <w:sz w:val="8"/>
                <w:szCs w:val="8"/>
              </w:rPr>
            </w:pPr>
          </w:p>
          <w:tbl>
            <w:tblPr>
              <w:tblStyle w:val="TableGrid"/>
              <w:tblW w:w="0" w:type="auto"/>
              <w:tblBorders>
                <w:bottom w:val="none" w:sz="0" w:space="0" w:color="auto"/>
              </w:tblBorders>
              <w:tblLook w:val="04A0" w:firstRow="1" w:lastRow="0" w:firstColumn="1" w:lastColumn="0" w:noHBand="0" w:noVBand="1"/>
            </w:tblPr>
            <w:tblGrid>
              <w:gridCol w:w="952"/>
              <w:gridCol w:w="953"/>
              <w:gridCol w:w="954"/>
              <w:gridCol w:w="954"/>
              <w:gridCol w:w="954"/>
            </w:tblGrid>
            <w:tr w:rsidR="008121B5" w14:paraId="5C70A61A" w14:textId="77777777" w:rsidTr="00947DCB">
              <w:trPr>
                <w:trHeight w:val="51"/>
              </w:trPr>
              <w:tc>
                <w:tcPr>
                  <w:tcW w:w="969" w:type="dxa"/>
                  <w:tcBorders>
                    <w:bottom w:val="nil"/>
                  </w:tcBorders>
                </w:tcPr>
                <w:p w14:paraId="5B3CC5FA" w14:textId="77777777" w:rsidR="008121B5" w:rsidRPr="00645843" w:rsidRDefault="008121B5" w:rsidP="00947DCB">
                  <w:pPr>
                    <w:ind w:right="240"/>
                    <w:jc w:val="center"/>
                    <w:rPr>
                      <w:rFonts w:ascii="Corbel" w:hAnsi="Corbel"/>
                      <w:b/>
                      <w:bCs/>
                      <w:sz w:val="8"/>
                      <w:szCs w:val="8"/>
                    </w:rPr>
                  </w:pPr>
                </w:p>
              </w:tc>
              <w:tc>
                <w:tcPr>
                  <w:tcW w:w="970" w:type="dxa"/>
                  <w:tcBorders>
                    <w:bottom w:val="nil"/>
                  </w:tcBorders>
                </w:tcPr>
                <w:p w14:paraId="4583ED59" w14:textId="77777777" w:rsidR="008121B5" w:rsidRPr="00645843" w:rsidRDefault="008121B5" w:rsidP="00947DCB">
                  <w:pPr>
                    <w:ind w:right="240"/>
                    <w:jc w:val="center"/>
                    <w:rPr>
                      <w:rFonts w:ascii="Corbel" w:hAnsi="Corbel"/>
                      <w:b/>
                      <w:bCs/>
                      <w:sz w:val="8"/>
                      <w:szCs w:val="8"/>
                    </w:rPr>
                  </w:pPr>
                </w:p>
              </w:tc>
              <w:tc>
                <w:tcPr>
                  <w:tcW w:w="970" w:type="dxa"/>
                  <w:tcBorders>
                    <w:bottom w:val="nil"/>
                  </w:tcBorders>
                </w:tcPr>
                <w:p w14:paraId="71354DE4" w14:textId="77777777" w:rsidR="008121B5" w:rsidRPr="00645843" w:rsidRDefault="008121B5" w:rsidP="00947DCB">
                  <w:pPr>
                    <w:ind w:right="240"/>
                    <w:jc w:val="center"/>
                    <w:rPr>
                      <w:rFonts w:ascii="Corbel" w:hAnsi="Corbel"/>
                      <w:b/>
                      <w:bCs/>
                      <w:sz w:val="8"/>
                      <w:szCs w:val="8"/>
                    </w:rPr>
                  </w:pPr>
                </w:p>
              </w:tc>
              <w:tc>
                <w:tcPr>
                  <w:tcW w:w="970" w:type="dxa"/>
                  <w:tcBorders>
                    <w:bottom w:val="nil"/>
                  </w:tcBorders>
                </w:tcPr>
                <w:p w14:paraId="24FA0683" w14:textId="77777777" w:rsidR="008121B5" w:rsidRPr="00645843" w:rsidRDefault="008121B5" w:rsidP="00947DCB">
                  <w:pPr>
                    <w:ind w:right="240"/>
                    <w:jc w:val="center"/>
                    <w:rPr>
                      <w:rFonts w:ascii="Corbel" w:hAnsi="Corbel"/>
                      <w:b/>
                      <w:bCs/>
                      <w:sz w:val="8"/>
                      <w:szCs w:val="8"/>
                    </w:rPr>
                  </w:pPr>
                </w:p>
              </w:tc>
              <w:tc>
                <w:tcPr>
                  <w:tcW w:w="970" w:type="dxa"/>
                  <w:tcBorders>
                    <w:bottom w:val="nil"/>
                  </w:tcBorders>
                </w:tcPr>
                <w:p w14:paraId="26D88B9C" w14:textId="77777777" w:rsidR="008121B5" w:rsidRPr="00645843" w:rsidRDefault="008121B5" w:rsidP="00947DCB">
                  <w:pPr>
                    <w:ind w:right="240"/>
                    <w:jc w:val="center"/>
                    <w:rPr>
                      <w:rFonts w:ascii="Corbel" w:hAnsi="Corbel"/>
                      <w:b/>
                      <w:bCs/>
                      <w:sz w:val="8"/>
                      <w:szCs w:val="8"/>
                    </w:rPr>
                  </w:pPr>
                </w:p>
              </w:tc>
            </w:tr>
          </w:tbl>
          <w:p w14:paraId="68A129C1" w14:textId="77777777" w:rsidR="008121B5" w:rsidRDefault="008121B5" w:rsidP="00947DCB">
            <w:pPr>
              <w:tabs>
                <w:tab w:val="left" w:pos="-57"/>
                <w:tab w:val="left" w:pos="0"/>
                <w:tab w:val="center" w:pos="970"/>
                <w:tab w:val="center" w:pos="1962"/>
                <w:tab w:val="left" w:pos="2869"/>
                <w:tab w:val="left" w:pos="3861"/>
                <w:tab w:val="left" w:pos="4712"/>
              </w:tabs>
              <w:ind w:left="-83" w:right="240"/>
              <w:rPr>
                <w:rFonts w:ascii="Arial Narrow" w:hAnsi="Arial Narrow"/>
                <w:bCs/>
                <w:sz w:val="18"/>
                <w:szCs w:val="18"/>
              </w:rPr>
            </w:pPr>
            <w:r>
              <w:rPr>
                <w:rFonts w:ascii="Arial Narrow" w:hAnsi="Arial Narrow"/>
                <w:bCs/>
                <w:sz w:val="18"/>
                <w:szCs w:val="18"/>
              </w:rPr>
              <w:tab/>
              <w:t>0</w:t>
            </w:r>
            <w:r>
              <w:rPr>
                <w:rFonts w:ascii="Arial Narrow" w:hAnsi="Arial Narrow"/>
                <w:bCs/>
                <w:sz w:val="18"/>
                <w:szCs w:val="18"/>
              </w:rPr>
              <w:tab/>
              <w:t>1</w:t>
            </w:r>
            <w:r>
              <w:rPr>
                <w:rFonts w:ascii="Arial Narrow" w:hAnsi="Arial Narrow"/>
                <w:bCs/>
                <w:sz w:val="18"/>
                <w:szCs w:val="18"/>
              </w:rPr>
              <w:tab/>
              <w:t>2</w:t>
            </w:r>
            <w:r>
              <w:rPr>
                <w:rFonts w:ascii="Arial Narrow" w:hAnsi="Arial Narrow"/>
                <w:bCs/>
                <w:sz w:val="18"/>
                <w:szCs w:val="18"/>
              </w:rPr>
              <w:tab/>
              <w:t>3</w:t>
            </w:r>
            <w:r>
              <w:rPr>
                <w:rFonts w:ascii="Arial Narrow" w:hAnsi="Arial Narrow"/>
                <w:bCs/>
                <w:sz w:val="18"/>
                <w:szCs w:val="18"/>
              </w:rPr>
              <w:tab/>
              <w:t>4</w:t>
            </w:r>
            <w:r>
              <w:rPr>
                <w:rFonts w:ascii="Arial Narrow" w:hAnsi="Arial Narrow"/>
                <w:bCs/>
                <w:sz w:val="18"/>
                <w:szCs w:val="18"/>
              </w:rPr>
              <w:tab/>
              <w:t xml:space="preserve"> 5</w:t>
            </w:r>
          </w:p>
          <w:p w14:paraId="09CBCA0D" w14:textId="77777777" w:rsidR="008121B5" w:rsidRDefault="008121B5" w:rsidP="00947DCB">
            <w:pPr>
              <w:tabs>
                <w:tab w:val="left" w:pos="-57"/>
                <w:tab w:val="left" w:pos="397"/>
                <w:tab w:val="center" w:pos="2444"/>
                <w:tab w:val="right" w:pos="4854"/>
              </w:tabs>
              <w:ind w:left="-83" w:right="240"/>
              <w:rPr>
                <w:rFonts w:ascii="Arial Narrow" w:hAnsi="Arial Narrow"/>
                <w:bCs/>
                <w:sz w:val="18"/>
                <w:szCs w:val="14"/>
              </w:rPr>
            </w:pPr>
            <w:r w:rsidRPr="00DE1AFF">
              <w:rPr>
                <w:rFonts w:ascii="Arial Narrow" w:hAnsi="Arial Narrow"/>
                <w:bCs/>
                <w:sz w:val="18"/>
                <w:szCs w:val="14"/>
              </w:rPr>
              <w:t xml:space="preserve">Not </w:t>
            </w:r>
            <w:r>
              <w:rPr>
                <w:rFonts w:ascii="Arial Narrow" w:hAnsi="Arial Narrow"/>
                <w:bCs/>
                <w:sz w:val="18"/>
                <w:szCs w:val="14"/>
              </w:rPr>
              <w:t xml:space="preserve">satisfactory </w:t>
            </w:r>
            <w:r w:rsidRPr="00DE1AFF">
              <w:rPr>
                <w:rFonts w:ascii="Arial Narrow" w:hAnsi="Arial Narrow"/>
                <w:bCs/>
                <w:sz w:val="18"/>
                <w:szCs w:val="14"/>
              </w:rPr>
              <w:tab/>
            </w:r>
            <w:proofErr w:type="spellStart"/>
            <w:r w:rsidRPr="00DE1AFF">
              <w:rPr>
                <w:rFonts w:ascii="Arial Narrow" w:hAnsi="Arial Narrow"/>
                <w:bCs/>
                <w:sz w:val="18"/>
                <w:szCs w:val="14"/>
              </w:rPr>
              <w:t>Satisfactory</w:t>
            </w:r>
            <w:proofErr w:type="spellEnd"/>
            <w:r>
              <w:rPr>
                <w:rFonts w:ascii="Arial Narrow" w:hAnsi="Arial Narrow"/>
                <w:bCs/>
                <w:sz w:val="18"/>
                <w:szCs w:val="14"/>
              </w:rPr>
              <w:t xml:space="preserve"> </w:t>
            </w:r>
            <w:r>
              <w:rPr>
                <w:rFonts w:ascii="Arial Narrow" w:hAnsi="Arial Narrow"/>
                <w:bCs/>
                <w:sz w:val="18"/>
                <w:szCs w:val="14"/>
              </w:rPr>
              <w:tab/>
            </w:r>
            <w:r w:rsidRPr="00DE1AFF">
              <w:rPr>
                <w:rFonts w:ascii="Arial Narrow" w:hAnsi="Arial Narrow"/>
                <w:bCs/>
                <w:sz w:val="18"/>
                <w:szCs w:val="14"/>
              </w:rPr>
              <w:t>Excellent</w:t>
            </w:r>
          </w:p>
          <w:p w14:paraId="6A130EA4" w14:textId="77777777" w:rsidR="008121B5" w:rsidRDefault="008121B5" w:rsidP="00947DCB">
            <w:pPr>
              <w:tabs>
                <w:tab w:val="left" w:pos="-57"/>
                <w:tab w:val="left" w:pos="397"/>
                <w:tab w:val="left" w:pos="851"/>
                <w:tab w:val="left" w:pos="1304"/>
                <w:tab w:val="left" w:pos="1758"/>
                <w:tab w:val="center" w:pos="2211"/>
                <w:tab w:val="left" w:pos="2665"/>
                <w:tab w:val="left" w:pos="3119"/>
                <w:tab w:val="left" w:pos="3572"/>
                <w:tab w:val="left" w:pos="4026"/>
                <w:tab w:val="right" w:pos="4423"/>
              </w:tabs>
              <w:ind w:left="-83" w:right="240"/>
              <w:rPr>
                <w:b/>
                <w:sz w:val="28"/>
              </w:rPr>
            </w:pPr>
          </w:p>
        </w:tc>
      </w:tr>
      <w:tr w:rsidR="008121B5" w14:paraId="11782811" w14:textId="77777777" w:rsidTr="00947DCB">
        <w:trPr>
          <w:cantSplit/>
        </w:trPr>
        <w:tc>
          <w:tcPr>
            <w:tcW w:w="2526" w:type="pct"/>
            <w:vAlign w:val="bottom"/>
          </w:tcPr>
          <w:p w14:paraId="54883683" w14:textId="77777777" w:rsidR="008121B5" w:rsidRPr="003A742D" w:rsidRDefault="008121B5" w:rsidP="00947DCB">
            <w:pPr>
              <w:spacing w:before="40" w:after="80"/>
              <w:rPr>
                <w:rFonts w:ascii="Calibri" w:eastAsia="Times New Roman" w:hAnsi="Calibri" w:cs="Times New Roman"/>
                <w:b/>
                <w:bCs/>
                <w:color w:val="000000"/>
                <w:sz w:val="20"/>
                <w:szCs w:val="20"/>
                <w:lang w:eastAsia="en-AU"/>
              </w:rPr>
            </w:pPr>
            <w:r w:rsidRPr="003A742D">
              <w:rPr>
                <w:rFonts w:ascii="Calibri" w:eastAsia="Times New Roman" w:hAnsi="Calibri" w:cs="Times New Roman"/>
                <w:b/>
                <w:bCs/>
                <w:color w:val="000000"/>
                <w:sz w:val="20"/>
                <w:szCs w:val="20"/>
                <w:lang w:eastAsia="en-AU"/>
              </w:rPr>
              <w:t>Initiative and enterprise</w:t>
            </w:r>
          </w:p>
          <w:p w14:paraId="08A02E1D" w14:textId="77777777" w:rsidR="008121B5" w:rsidRPr="001314AE" w:rsidRDefault="008121B5" w:rsidP="00947DCB">
            <w:pPr>
              <w:spacing w:before="40" w:after="80"/>
              <w:rPr>
                <w:rFonts w:ascii="Calibri" w:hAnsi="Calibri"/>
                <w:i/>
                <w:iCs/>
                <w:sz w:val="18"/>
                <w:szCs w:val="18"/>
              </w:rPr>
            </w:pPr>
            <w:r w:rsidRPr="001314AE">
              <w:rPr>
                <w:rFonts w:ascii="Calibri" w:hAnsi="Calibri"/>
                <w:i/>
                <w:iCs/>
                <w:color w:val="0070C0"/>
                <w:sz w:val="18"/>
                <w:szCs w:val="18"/>
              </w:rPr>
              <w:t xml:space="preserve"> </w:t>
            </w:r>
            <w:r w:rsidRPr="003A742D">
              <w:rPr>
                <w:rFonts w:ascii="Calibri" w:hAnsi="Calibri"/>
                <w:iCs/>
                <w:color w:val="7030A0"/>
                <w:sz w:val="18"/>
                <w:szCs w:val="18"/>
              </w:rPr>
              <w:t>Take up opportunities and adapt to changing situations</w:t>
            </w:r>
          </w:p>
          <w:p w14:paraId="0415BEF1" w14:textId="77777777" w:rsidR="008121B5" w:rsidRPr="00EC36EA" w:rsidRDefault="008121B5" w:rsidP="00947DCB">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1314AE">
              <w:rPr>
                <w:rFonts w:ascii="Calibri" w:hAnsi="Calibri"/>
                <w:iCs/>
                <w:sz w:val="16"/>
                <w:szCs w:val="18"/>
              </w:rPr>
              <w:t>R</w:t>
            </w:r>
            <w:r w:rsidRPr="00EC36EA">
              <w:rPr>
                <w:rFonts w:ascii="Calibri" w:eastAsia="Times New Roman" w:hAnsi="Calibri" w:cs="Times New Roman"/>
                <w:color w:val="000000"/>
                <w:sz w:val="16"/>
                <w:szCs w:val="16"/>
                <w:lang w:eastAsia="en-AU"/>
              </w:rPr>
              <w:t>ecognise new opportunities and generate new ideas</w:t>
            </w:r>
          </w:p>
          <w:p w14:paraId="514AE410" w14:textId="77777777" w:rsidR="008121B5" w:rsidRPr="00EC36EA" w:rsidRDefault="008121B5" w:rsidP="00947DCB">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EC36EA">
              <w:rPr>
                <w:rFonts w:ascii="Calibri" w:eastAsia="Times New Roman" w:hAnsi="Calibri" w:cs="Times New Roman"/>
                <w:color w:val="000000"/>
                <w:sz w:val="16"/>
                <w:szCs w:val="16"/>
                <w:lang w:eastAsia="en-AU"/>
              </w:rPr>
              <w:t>Develop a range of creative and practical opinions</w:t>
            </w:r>
          </w:p>
          <w:p w14:paraId="411C22B6" w14:textId="77777777" w:rsidR="008121B5" w:rsidRPr="00EC36EA" w:rsidRDefault="008121B5" w:rsidP="00947DCB">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EC36EA">
              <w:rPr>
                <w:rFonts w:ascii="Calibri" w:eastAsia="Times New Roman" w:hAnsi="Calibri" w:cs="Times New Roman"/>
                <w:color w:val="000000"/>
                <w:sz w:val="16"/>
                <w:szCs w:val="16"/>
                <w:lang w:eastAsia="en-AU"/>
              </w:rPr>
              <w:t>Translate strategies into action and evaluate their worth</w:t>
            </w:r>
          </w:p>
          <w:p w14:paraId="6F6C8558" w14:textId="77777777" w:rsidR="008121B5" w:rsidRPr="00EC36EA" w:rsidRDefault="008121B5" w:rsidP="00947DCB">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EC36EA">
              <w:rPr>
                <w:rFonts w:ascii="Calibri" w:eastAsia="Times New Roman" w:hAnsi="Calibri" w:cs="Times New Roman"/>
                <w:color w:val="000000"/>
                <w:sz w:val="16"/>
                <w:szCs w:val="16"/>
                <w:lang w:eastAsia="en-AU"/>
              </w:rPr>
              <w:t>Work with others to implement strategies and solve problems</w:t>
            </w:r>
          </w:p>
          <w:p w14:paraId="31446A05" w14:textId="77777777" w:rsidR="008121B5" w:rsidRPr="00EC36EA" w:rsidRDefault="008121B5" w:rsidP="00947DCB">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EC36EA">
              <w:rPr>
                <w:rFonts w:ascii="Calibri" w:eastAsia="Times New Roman" w:hAnsi="Calibri" w:cs="Times New Roman"/>
                <w:color w:val="000000"/>
                <w:sz w:val="16"/>
                <w:szCs w:val="16"/>
                <w:lang w:eastAsia="en-AU"/>
              </w:rPr>
              <w:t>Use logical and critical thinking to solve problems  and reflect</w:t>
            </w:r>
          </w:p>
          <w:p w14:paraId="28A40EC5" w14:textId="77777777" w:rsidR="008121B5" w:rsidRPr="00D15A2F" w:rsidRDefault="008121B5" w:rsidP="00947DCB">
            <w:pPr>
              <w:pStyle w:val="ListParagraph"/>
              <w:numPr>
                <w:ilvl w:val="0"/>
                <w:numId w:val="11"/>
              </w:numPr>
              <w:spacing w:after="80" w:line="240" w:lineRule="auto"/>
              <w:ind w:left="426" w:hanging="284"/>
              <w:rPr>
                <w:rFonts w:ascii="Calibri" w:eastAsia="Times New Roman" w:hAnsi="Calibri" w:cs="Times New Roman"/>
                <w:b/>
                <w:bCs/>
                <w:color w:val="000000"/>
                <w:sz w:val="20"/>
                <w:szCs w:val="20"/>
                <w:lang w:eastAsia="en-AU"/>
              </w:rPr>
            </w:pPr>
            <w:r w:rsidRPr="00EC36EA">
              <w:rPr>
                <w:rFonts w:ascii="Calibri" w:eastAsia="Times New Roman" w:hAnsi="Calibri" w:cs="Times New Roman"/>
                <w:color w:val="000000"/>
                <w:sz w:val="16"/>
                <w:szCs w:val="16"/>
                <w:lang w:eastAsia="en-AU"/>
              </w:rPr>
              <w:t>Work independently and show initiative</w:t>
            </w:r>
            <w:r>
              <w:rPr>
                <w:rFonts w:ascii="Calibri" w:eastAsia="Times New Roman" w:hAnsi="Calibri" w:cs="Times New Roman"/>
                <w:color w:val="000000"/>
                <w:sz w:val="16"/>
                <w:szCs w:val="16"/>
                <w:lang w:eastAsia="en-AU"/>
              </w:rPr>
              <w:t xml:space="preserve">  </w:t>
            </w:r>
          </w:p>
        </w:tc>
        <w:tc>
          <w:tcPr>
            <w:tcW w:w="2474" w:type="pct"/>
            <w:tcBorders>
              <w:left w:val="nil"/>
            </w:tcBorders>
          </w:tcPr>
          <w:p w14:paraId="38D763F3" w14:textId="77777777" w:rsidR="008121B5" w:rsidRPr="00645843" w:rsidRDefault="008121B5" w:rsidP="00947DCB">
            <w:pPr>
              <w:ind w:right="240"/>
              <w:jc w:val="center"/>
              <w:rPr>
                <w:rFonts w:ascii="Corbel" w:hAnsi="Corbel"/>
                <w:b/>
                <w:bCs/>
                <w:sz w:val="8"/>
                <w:szCs w:val="8"/>
              </w:rPr>
            </w:pPr>
          </w:p>
          <w:tbl>
            <w:tblPr>
              <w:tblStyle w:val="TableGrid"/>
              <w:tblW w:w="0" w:type="auto"/>
              <w:tblBorders>
                <w:bottom w:val="none" w:sz="0" w:space="0" w:color="auto"/>
              </w:tblBorders>
              <w:tblLook w:val="04A0" w:firstRow="1" w:lastRow="0" w:firstColumn="1" w:lastColumn="0" w:noHBand="0" w:noVBand="1"/>
            </w:tblPr>
            <w:tblGrid>
              <w:gridCol w:w="952"/>
              <w:gridCol w:w="953"/>
              <w:gridCol w:w="954"/>
              <w:gridCol w:w="954"/>
              <w:gridCol w:w="954"/>
            </w:tblGrid>
            <w:tr w:rsidR="008121B5" w14:paraId="21671B6A" w14:textId="77777777" w:rsidTr="00947DCB">
              <w:trPr>
                <w:trHeight w:val="51"/>
              </w:trPr>
              <w:tc>
                <w:tcPr>
                  <w:tcW w:w="969" w:type="dxa"/>
                  <w:tcBorders>
                    <w:bottom w:val="nil"/>
                  </w:tcBorders>
                </w:tcPr>
                <w:p w14:paraId="3A222696" w14:textId="77777777" w:rsidR="008121B5" w:rsidRPr="00645843" w:rsidRDefault="008121B5" w:rsidP="00947DCB">
                  <w:pPr>
                    <w:ind w:right="240"/>
                    <w:jc w:val="center"/>
                    <w:rPr>
                      <w:rFonts w:ascii="Corbel" w:hAnsi="Corbel"/>
                      <w:b/>
                      <w:bCs/>
                      <w:sz w:val="8"/>
                      <w:szCs w:val="8"/>
                    </w:rPr>
                  </w:pPr>
                </w:p>
              </w:tc>
              <w:tc>
                <w:tcPr>
                  <w:tcW w:w="970" w:type="dxa"/>
                  <w:tcBorders>
                    <w:bottom w:val="nil"/>
                  </w:tcBorders>
                </w:tcPr>
                <w:p w14:paraId="4B2F2301" w14:textId="77777777" w:rsidR="008121B5" w:rsidRPr="00645843" w:rsidRDefault="008121B5" w:rsidP="00947DCB">
                  <w:pPr>
                    <w:ind w:right="240"/>
                    <w:jc w:val="center"/>
                    <w:rPr>
                      <w:rFonts w:ascii="Corbel" w:hAnsi="Corbel"/>
                      <w:b/>
                      <w:bCs/>
                      <w:sz w:val="8"/>
                      <w:szCs w:val="8"/>
                    </w:rPr>
                  </w:pPr>
                </w:p>
              </w:tc>
              <w:tc>
                <w:tcPr>
                  <w:tcW w:w="970" w:type="dxa"/>
                  <w:tcBorders>
                    <w:bottom w:val="nil"/>
                  </w:tcBorders>
                </w:tcPr>
                <w:p w14:paraId="6A5EC762" w14:textId="77777777" w:rsidR="008121B5" w:rsidRPr="00645843" w:rsidRDefault="008121B5" w:rsidP="00947DCB">
                  <w:pPr>
                    <w:ind w:right="240"/>
                    <w:jc w:val="center"/>
                    <w:rPr>
                      <w:rFonts w:ascii="Corbel" w:hAnsi="Corbel"/>
                      <w:b/>
                      <w:bCs/>
                      <w:sz w:val="8"/>
                      <w:szCs w:val="8"/>
                    </w:rPr>
                  </w:pPr>
                </w:p>
              </w:tc>
              <w:tc>
                <w:tcPr>
                  <w:tcW w:w="970" w:type="dxa"/>
                  <w:tcBorders>
                    <w:bottom w:val="nil"/>
                  </w:tcBorders>
                </w:tcPr>
                <w:p w14:paraId="5113FBA1" w14:textId="77777777" w:rsidR="008121B5" w:rsidRPr="00645843" w:rsidRDefault="008121B5" w:rsidP="00947DCB">
                  <w:pPr>
                    <w:ind w:right="240"/>
                    <w:jc w:val="center"/>
                    <w:rPr>
                      <w:rFonts w:ascii="Corbel" w:hAnsi="Corbel"/>
                      <w:b/>
                      <w:bCs/>
                      <w:sz w:val="8"/>
                      <w:szCs w:val="8"/>
                    </w:rPr>
                  </w:pPr>
                </w:p>
              </w:tc>
              <w:tc>
                <w:tcPr>
                  <w:tcW w:w="970" w:type="dxa"/>
                  <w:tcBorders>
                    <w:bottom w:val="nil"/>
                  </w:tcBorders>
                </w:tcPr>
                <w:p w14:paraId="06A92117" w14:textId="77777777" w:rsidR="008121B5" w:rsidRPr="00645843" w:rsidRDefault="008121B5" w:rsidP="00947DCB">
                  <w:pPr>
                    <w:ind w:right="240"/>
                    <w:jc w:val="center"/>
                    <w:rPr>
                      <w:rFonts w:ascii="Corbel" w:hAnsi="Corbel"/>
                      <w:b/>
                      <w:bCs/>
                      <w:sz w:val="8"/>
                      <w:szCs w:val="8"/>
                    </w:rPr>
                  </w:pPr>
                </w:p>
              </w:tc>
            </w:tr>
          </w:tbl>
          <w:p w14:paraId="0B9383DC" w14:textId="77777777" w:rsidR="008121B5" w:rsidRDefault="008121B5" w:rsidP="00947DCB">
            <w:pPr>
              <w:tabs>
                <w:tab w:val="left" w:pos="-57"/>
                <w:tab w:val="left" w:pos="0"/>
                <w:tab w:val="center" w:pos="970"/>
                <w:tab w:val="center" w:pos="1962"/>
                <w:tab w:val="left" w:pos="2869"/>
                <w:tab w:val="left" w:pos="3861"/>
                <w:tab w:val="left" w:pos="4712"/>
              </w:tabs>
              <w:ind w:left="-83" w:right="240"/>
              <w:rPr>
                <w:rFonts w:ascii="Arial Narrow" w:hAnsi="Arial Narrow"/>
                <w:bCs/>
                <w:sz w:val="18"/>
                <w:szCs w:val="18"/>
              </w:rPr>
            </w:pPr>
            <w:r>
              <w:rPr>
                <w:rFonts w:ascii="Arial Narrow" w:hAnsi="Arial Narrow"/>
                <w:bCs/>
                <w:sz w:val="18"/>
                <w:szCs w:val="18"/>
              </w:rPr>
              <w:tab/>
              <w:t>0</w:t>
            </w:r>
            <w:r>
              <w:rPr>
                <w:rFonts w:ascii="Arial Narrow" w:hAnsi="Arial Narrow"/>
                <w:bCs/>
                <w:sz w:val="18"/>
                <w:szCs w:val="18"/>
              </w:rPr>
              <w:tab/>
              <w:t>1</w:t>
            </w:r>
            <w:r>
              <w:rPr>
                <w:rFonts w:ascii="Arial Narrow" w:hAnsi="Arial Narrow"/>
                <w:bCs/>
                <w:sz w:val="18"/>
                <w:szCs w:val="18"/>
              </w:rPr>
              <w:tab/>
              <w:t>2</w:t>
            </w:r>
            <w:r>
              <w:rPr>
                <w:rFonts w:ascii="Arial Narrow" w:hAnsi="Arial Narrow"/>
                <w:bCs/>
                <w:sz w:val="18"/>
                <w:szCs w:val="18"/>
              </w:rPr>
              <w:tab/>
              <w:t>3</w:t>
            </w:r>
            <w:r>
              <w:rPr>
                <w:rFonts w:ascii="Arial Narrow" w:hAnsi="Arial Narrow"/>
                <w:bCs/>
                <w:sz w:val="18"/>
                <w:szCs w:val="18"/>
              </w:rPr>
              <w:tab/>
              <w:t>4</w:t>
            </w:r>
            <w:r>
              <w:rPr>
                <w:rFonts w:ascii="Arial Narrow" w:hAnsi="Arial Narrow"/>
                <w:bCs/>
                <w:sz w:val="18"/>
                <w:szCs w:val="18"/>
              </w:rPr>
              <w:tab/>
              <w:t xml:space="preserve"> 5</w:t>
            </w:r>
          </w:p>
          <w:p w14:paraId="353633F0" w14:textId="77777777" w:rsidR="008121B5" w:rsidRDefault="008121B5" w:rsidP="00947DCB">
            <w:pPr>
              <w:tabs>
                <w:tab w:val="left" w:pos="-57"/>
                <w:tab w:val="left" w:pos="397"/>
                <w:tab w:val="center" w:pos="2444"/>
                <w:tab w:val="right" w:pos="4854"/>
              </w:tabs>
              <w:ind w:left="-83" w:right="240"/>
              <w:rPr>
                <w:rFonts w:ascii="Arial Narrow" w:hAnsi="Arial Narrow"/>
                <w:bCs/>
                <w:sz w:val="18"/>
                <w:szCs w:val="14"/>
              </w:rPr>
            </w:pPr>
            <w:r w:rsidRPr="00DE1AFF">
              <w:rPr>
                <w:rFonts w:ascii="Arial Narrow" w:hAnsi="Arial Narrow"/>
                <w:bCs/>
                <w:sz w:val="18"/>
                <w:szCs w:val="14"/>
              </w:rPr>
              <w:t xml:space="preserve">Not </w:t>
            </w:r>
            <w:r>
              <w:rPr>
                <w:rFonts w:ascii="Arial Narrow" w:hAnsi="Arial Narrow"/>
                <w:bCs/>
                <w:sz w:val="18"/>
                <w:szCs w:val="14"/>
              </w:rPr>
              <w:t xml:space="preserve">satisfactory </w:t>
            </w:r>
            <w:r w:rsidRPr="00DE1AFF">
              <w:rPr>
                <w:rFonts w:ascii="Arial Narrow" w:hAnsi="Arial Narrow"/>
                <w:bCs/>
                <w:sz w:val="18"/>
                <w:szCs w:val="14"/>
              </w:rPr>
              <w:tab/>
            </w:r>
            <w:proofErr w:type="spellStart"/>
            <w:r w:rsidRPr="00DE1AFF">
              <w:rPr>
                <w:rFonts w:ascii="Arial Narrow" w:hAnsi="Arial Narrow"/>
                <w:bCs/>
                <w:sz w:val="18"/>
                <w:szCs w:val="14"/>
              </w:rPr>
              <w:t>Satisfactory</w:t>
            </w:r>
            <w:proofErr w:type="spellEnd"/>
            <w:r>
              <w:rPr>
                <w:rFonts w:ascii="Arial Narrow" w:hAnsi="Arial Narrow"/>
                <w:bCs/>
                <w:sz w:val="18"/>
                <w:szCs w:val="14"/>
              </w:rPr>
              <w:t xml:space="preserve"> </w:t>
            </w:r>
            <w:r>
              <w:rPr>
                <w:rFonts w:ascii="Arial Narrow" w:hAnsi="Arial Narrow"/>
                <w:bCs/>
                <w:sz w:val="18"/>
                <w:szCs w:val="14"/>
              </w:rPr>
              <w:tab/>
            </w:r>
            <w:r w:rsidRPr="00DE1AFF">
              <w:rPr>
                <w:rFonts w:ascii="Arial Narrow" w:hAnsi="Arial Narrow"/>
                <w:bCs/>
                <w:sz w:val="18"/>
                <w:szCs w:val="14"/>
              </w:rPr>
              <w:t>Excellent</w:t>
            </w:r>
          </w:p>
          <w:p w14:paraId="7B734DAF" w14:textId="77777777" w:rsidR="008121B5" w:rsidRDefault="008121B5" w:rsidP="00947DCB">
            <w:pPr>
              <w:tabs>
                <w:tab w:val="left" w:pos="-57"/>
                <w:tab w:val="left" w:pos="397"/>
                <w:tab w:val="left" w:pos="851"/>
                <w:tab w:val="left" w:pos="1304"/>
                <w:tab w:val="left" w:pos="1758"/>
                <w:tab w:val="center" w:pos="2211"/>
                <w:tab w:val="left" w:pos="2665"/>
                <w:tab w:val="left" w:pos="3119"/>
                <w:tab w:val="left" w:pos="3572"/>
                <w:tab w:val="left" w:pos="4026"/>
                <w:tab w:val="right" w:pos="4423"/>
              </w:tabs>
              <w:ind w:left="-83" w:right="240"/>
              <w:rPr>
                <w:b/>
                <w:sz w:val="28"/>
              </w:rPr>
            </w:pPr>
          </w:p>
        </w:tc>
      </w:tr>
      <w:tr w:rsidR="008121B5" w14:paraId="1921B19A" w14:textId="77777777" w:rsidTr="00947DCB">
        <w:trPr>
          <w:cantSplit/>
        </w:trPr>
        <w:tc>
          <w:tcPr>
            <w:tcW w:w="2526" w:type="pct"/>
          </w:tcPr>
          <w:p w14:paraId="49A5C075" w14:textId="77777777" w:rsidR="008121B5" w:rsidRPr="001314AE" w:rsidRDefault="008121B5" w:rsidP="00947DCB">
            <w:pPr>
              <w:spacing w:before="40" w:after="80"/>
              <w:rPr>
                <w:rFonts w:ascii="Calibri" w:eastAsia="Times New Roman" w:hAnsi="Calibri" w:cs="Times New Roman"/>
                <w:b/>
                <w:bCs/>
                <w:color w:val="000000"/>
                <w:sz w:val="20"/>
                <w:szCs w:val="20"/>
                <w:lang w:eastAsia="en-AU"/>
              </w:rPr>
            </w:pPr>
            <w:r w:rsidRPr="001314AE">
              <w:rPr>
                <w:rFonts w:ascii="Calibri" w:eastAsia="Times New Roman" w:hAnsi="Calibri" w:cs="Times New Roman"/>
                <w:b/>
                <w:bCs/>
                <w:color w:val="000000"/>
                <w:sz w:val="20"/>
                <w:szCs w:val="20"/>
                <w:lang w:eastAsia="en-AU"/>
              </w:rPr>
              <w:t xml:space="preserve">Work in a </w:t>
            </w:r>
            <w:r>
              <w:rPr>
                <w:rFonts w:ascii="Calibri" w:eastAsia="Times New Roman" w:hAnsi="Calibri" w:cs="Times New Roman"/>
                <w:b/>
                <w:bCs/>
                <w:color w:val="000000"/>
                <w:sz w:val="20"/>
                <w:szCs w:val="20"/>
                <w:lang w:eastAsia="en-AU"/>
              </w:rPr>
              <w:t>d</w:t>
            </w:r>
            <w:r w:rsidRPr="001314AE">
              <w:rPr>
                <w:rFonts w:ascii="Calibri" w:eastAsia="Times New Roman" w:hAnsi="Calibri" w:cs="Times New Roman"/>
                <w:b/>
                <w:bCs/>
                <w:color w:val="000000"/>
                <w:sz w:val="20"/>
                <w:szCs w:val="20"/>
                <w:lang w:eastAsia="en-AU"/>
              </w:rPr>
              <w:t xml:space="preserve">igital </w:t>
            </w:r>
            <w:r>
              <w:rPr>
                <w:rFonts w:ascii="Calibri" w:eastAsia="Times New Roman" w:hAnsi="Calibri" w:cs="Times New Roman"/>
                <w:b/>
                <w:bCs/>
                <w:color w:val="000000"/>
                <w:sz w:val="20"/>
                <w:szCs w:val="20"/>
                <w:lang w:eastAsia="en-AU"/>
              </w:rPr>
              <w:t>w</w:t>
            </w:r>
            <w:r w:rsidRPr="001314AE">
              <w:rPr>
                <w:rFonts w:ascii="Calibri" w:eastAsia="Times New Roman" w:hAnsi="Calibri" w:cs="Times New Roman"/>
                <w:b/>
                <w:bCs/>
                <w:color w:val="000000"/>
                <w:sz w:val="20"/>
                <w:szCs w:val="20"/>
                <w:lang w:eastAsia="en-AU"/>
              </w:rPr>
              <w:t>orld</w:t>
            </w:r>
          </w:p>
          <w:p w14:paraId="76D52FC1" w14:textId="77777777" w:rsidR="008121B5" w:rsidRPr="003A742D" w:rsidRDefault="008121B5" w:rsidP="00947DCB">
            <w:pPr>
              <w:spacing w:before="40" w:after="80"/>
              <w:rPr>
                <w:rFonts w:ascii="Calibri" w:hAnsi="Calibri"/>
                <w:iCs/>
                <w:color w:val="7030A0"/>
                <w:sz w:val="18"/>
                <w:szCs w:val="18"/>
              </w:rPr>
            </w:pPr>
            <w:r w:rsidRPr="003A742D">
              <w:rPr>
                <w:rFonts w:ascii="Calibri" w:hAnsi="Calibri"/>
                <w:iCs/>
                <w:color w:val="7030A0"/>
                <w:sz w:val="18"/>
                <w:szCs w:val="18"/>
              </w:rPr>
              <w:t xml:space="preserve"> Use digitally based technologies and systems</w:t>
            </w:r>
          </w:p>
          <w:p w14:paraId="6B95E47D" w14:textId="77777777" w:rsidR="008121B5" w:rsidRPr="00EC36EA" w:rsidRDefault="008121B5" w:rsidP="00947DCB">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EC36EA">
              <w:rPr>
                <w:rFonts w:ascii="Calibri" w:eastAsia="Times New Roman" w:hAnsi="Calibri" w:cs="Times New Roman"/>
                <w:color w:val="000000"/>
                <w:sz w:val="16"/>
                <w:szCs w:val="16"/>
                <w:lang w:eastAsia="en-AU"/>
              </w:rPr>
              <w:t>Connect with others</w:t>
            </w:r>
          </w:p>
          <w:p w14:paraId="706B8678" w14:textId="77777777" w:rsidR="008121B5" w:rsidRPr="00EC36EA" w:rsidRDefault="008121B5" w:rsidP="00947DCB">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EC36EA">
              <w:rPr>
                <w:rFonts w:ascii="Calibri" w:eastAsia="Times New Roman" w:hAnsi="Calibri" w:cs="Times New Roman"/>
                <w:color w:val="000000"/>
                <w:sz w:val="16"/>
                <w:szCs w:val="16"/>
                <w:lang w:eastAsia="en-AU"/>
              </w:rPr>
              <w:t>Generate ideas and solutions</w:t>
            </w:r>
          </w:p>
          <w:p w14:paraId="68129B8F" w14:textId="77777777" w:rsidR="008121B5" w:rsidRPr="00EC36EA" w:rsidRDefault="008121B5" w:rsidP="00947DCB">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EC36EA">
              <w:rPr>
                <w:rFonts w:ascii="Calibri" w:eastAsia="Times New Roman" w:hAnsi="Calibri" w:cs="Times New Roman"/>
                <w:color w:val="000000"/>
                <w:sz w:val="16"/>
                <w:szCs w:val="16"/>
                <w:lang w:eastAsia="en-AU"/>
              </w:rPr>
              <w:t>Use ICT and technology responsibly and ethically and manage risk</w:t>
            </w:r>
          </w:p>
          <w:p w14:paraId="2CE6A16E" w14:textId="77777777" w:rsidR="008121B5" w:rsidRPr="001314AE" w:rsidRDefault="008121B5" w:rsidP="00947DCB">
            <w:pPr>
              <w:pStyle w:val="ListParagraph"/>
              <w:numPr>
                <w:ilvl w:val="0"/>
                <w:numId w:val="11"/>
              </w:numPr>
              <w:spacing w:after="80" w:line="240" w:lineRule="auto"/>
              <w:ind w:left="426" w:hanging="284"/>
              <w:rPr>
                <w:rFonts w:ascii="Calibri" w:eastAsia="Times New Roman" w:hAnsi="Calibri" w:cs="Times New Roman"/>
                <w:b/>
                <w:bCs/>
                <w:color w:val="000000"/>
                <w:sz w:val="20"/>
                <w:szCs w:val="20"/>
                <w:lang w:eastAsia="en-AU"/>
              </w:rPr>
            </w:pPr>
            <w:r w:rsidRPr="00EC36EA">
              <w:rPr>
                <w:rFonts w:ascii="Calibri" w:eastAsia="Times New Roman" w:hAnsi="Calibri" w:cs="Times New Roman"/>
                <w:color w:val="000000"/>
                <w:sz w:val="16"/>
                <w:szCs w:val="16"/>
                <w:lang w:eastAsia="en-AU"/>
              </w:rPr>
              <w:t>Access, organise and present information</w:t>
            </w:r>
          </w:p>
        </w:tc>
        <w:tc>
          <w:tcPr>
            <w:tcW w:w="2474" w:type="pct"/>
            <w:tcBorders>
              <w:left w:val="nil"/>
            </w:tcBorders>
          </w:tcPr>
          <w:p w14:paraId="26CBC2B1" w14:textId="77777777" w:rsidR="008121B5" w:rsidRPr="00645843" w:rsidRDefault="008121B5" w:rsidP="00947DCB">
            <w:pPr>
              <w:ind w:right="240"/>
              <w:jc w:val="center"/>
              <w:rPr>
                <w:rFonts w:ascii="Corbel" w:hAnsi="Corbel"/>
                <w:b/>
                <w:bCs/>
                <w:sz w:val="8"/>
                <w:szCs w:val="8"/>
              </w:rPr>
            </w:pPr>
          </w:p>
          <w:tbl>
            <w:tblPr>
              <w:tblStyle w:val="TableGrid"/>
              <w:tblW w:w="0" w:type="auto"/>
              <w:tblBorders>
                <w:bottom w:val="none" w:sz="0" w:space="0" w:color="auto"/>
              </w:tblBorders>
              <w:tblLook w:val="04A0" w:firstRow="1" w:lastRow="0" w:firstColumn="1" w:lastColumn="0" w:noHBand="0" w:noVBand="1"/>
            </w:tblPr>
            <w:tblGrid>
              <w:gridCol w:w="952"/>
              <w:gridCol w:w="953"/>
              <w:gridCol w:w="954"/>
              <w:gridCol w:w="954"/>
              <w:gridCol w:w="954"/>
            </w:tblGrid>
            <w:tr w:rsidR="008121B5" w14:paraId="07F3D75B" w14:textId="77777777" w:rsidTr="00947DCB">
              <w:trPr>
                <w:trHeight w:val="51"/>
              </w:trPr>
              <w:tc>
                <w:tcPr>
                  <w:tcW w:w="969" w:type="dxa"/>
                  <w:tcBorders>
                    <w:bottom w:val="nil"/>
                  </w:tcBorders>
                </w:tcPr>
                <w:p w14:paraId="71F8CFF2" w14:textId="77777777" w:rsidR="008121B5" w:rsidRPr="00645843" w:rsidRDefault="008121B5" w:rsidP="00947DCB">
                  <w:pPr>
                    <w:ind w:right="240"/>
                    <w:jc w:val="center"/>
                    <w:rPr>
                      <w:rFonts w:ascii="Corbel" w:hAnsi="Corbel"/>
                      <w:b/>
                      <w:bCs/>
                      <w:sz w:val="8"/>
                      <w:szCs w:val="8"/>
                    </w:rPr>
                  </w:pPr>
                </w:p>
              </w:tc>
              <w:tc>
                <w:tcPr>
                  <w:tcW w:w="970" w:type="dxa"/>
                  <w:tcBorders>
                    <w:bottom w:val="nil"/>
                  </w:tcBorders>
                </w:tcPr>
                <w:p w14:paraId="714E7A56" w14:textId="77777777" w:rsidR="008121B5" w:rsidRPr="00645843" w:rsidRDefault="008121B5" w:rsidP="00947DCB">
                  <w:pPr>
                    <w:ind w:right="240"/>
                    <w:jc w:val="center"/>
                    <w:rPr>
                      <w:rFonts w:ascii="Corbel" w:hAnsi="Corbel"/>
                      <w:b/>
                      <w:bCs/>
                      <w:sz w:val="8"/>
                      <w:szCs w:val="8"/>
                    </w:rPr>
                  </w:pPr>
                </w:p>
              </w:tc>
              <w:tc>
                <w:tcPr>
                  <w:tcW w:w="970" w:type="dxa"/>
                  <w:tcBorders>
                    <w:bottom w:val="nil"/>
                  </w:tcBorders>
                </w:tcPr>
                <w:p w14:paraId="6AB82628" w14:textId="77777777" w:rsidR="008121B5" w:rsidRPr="00645843" w:rsidRDefault="008121B5" w:rsidP="00947DCB">
                  <w:pPr>
                    <w:ind w:right="240"/>
                    <w:jc w:val="center"/>
                    <w:rPr>
                      <w:rFonts w:ascii="Corbel" w:hAnsi="Corbel"/>
                      <w:b/>
                      <w:bCs/>
                      <w:sz w:val="8"/>
                      <w:szCs w:val="8"/>
                    </w:rPr>
                  </w:pPr>
                </w:p>
              </w:tc>
              <w:tc>
                <w:tcPr>
                  <w:tcW w:w="970" w:type="dxa"/>
                  <w:tcBorders>
                    <w:bottom w:val="nil"/>
                  </w:tcBorders>
                </w:tcPr>
                <w:p w14:paraId="359CC28B" w14:textId="77777777" w:rsidR="008121B5" w:rsidRPr="00645843" w:rsidRDefault="008121B5" w:rsidP="00947DCB">
                  <w:pPr>
                    <w:ind w:right="240"/>
                    <w:jc w:val="center"/>
                    <w:rPr>
                      <w:rFonts w:ascii="Corbel" w:hAnsi="Corbel"/>
                      <w:b/>
                      <w:bCs/>
                      <w:sz w:val="8"/>
                      <w:szCs w:val="8"/>
                    </w:rPr>
                  </w:pPr>
                </w:p>
              </w:tc>
              <w:tc>
                <w:tcPr>
                  <w:tcW w:w="970" w:type="dxa"/>
                  <w:tcBorders>
                    <w:bottom w:val="nil"/>
                  </w:tcBorders>
                </w:tcPr>
                <w:p w14:paraId="59E02B8E" w14:textId="77777777" w:rsidR="008121B5" w:rsidRPr="00645843" w:rsidRDefault="008121B5" w:rsidP="00947DCB">
                  <w:pPr>
                    <w:ind w:right="240"/>
                    <w:jc w:val="center"/>
                    <w:rPr>
                      <w:rFonts w:ascii="Corbel" w:hAnsi="Corbel"/>
                      <w:b/>
                      <w:bCs/>
                      <w:sz w:val="8"/>
                      <w:szCs w:val="8"/>
                    </w:rPr>
                  </w:pPr>
                </w:p>
              </w:tc>
            </w:tr>
          </w:tbl>
          <w:p w14:paraId="30997FB2" w14:textId="77777777" w:rsidR="008121B5" w:rsidRDefault="008121B5" w:rsidP="00947DCB">
            <w:pPr>
              <w:tabs>
                <w:tab w:val="left" w:pos="-57"/>
                <w:tab w:val="left" w:pos="0"/>
                <w:tab w:val="center" w:pos="970"/>
                <w:tab w:val="center" w:pos="1962"/>
                <w:tab w:val="left" w:pos="2869"/>
                <w:tab w:val="left" w:pos="3861"/>
                <w:tab w:val="left" w:pos="4712"/>
              </w:tabs>
              <w:ind w:left="-83" w:right="240"/>
              <w:rPr>
                <w:rFonts w:ascii="Arial Narrow" w:hAnsi="Arial Narrow"/>
                <w:bCs/>
                <w:sz w:val="18"/>
                <w:szCs w:val="18"/>
              </w:rPr>
            </w:pPr>
            <w:r>
              <w:rPr>
                <w:rFonts w:ascii="Arial Narrow" w:hAnsi="Arial Narrow"/>
                <w:bCs/>
                <w:sz w:val="18"/>
                <w:szCs w:val="18"/>
              </w:rPr>
              <w:tab/>
              <w:t>0</w:t>
            </w:r>
            <w:r>
              <w:rPr>
                <w:rFonts w:ascii="Arial Narrow" w:hAnsi="Arial Narrow"/>
                <w:bCs/>
                <w:sz w:val="18"/>
                <w:szCs w:val="18"/>
              </w:rPr>
              <w:tab/>
              <w:t>1</w:t>
            </w:r>
            <w:r>
              <w:rPr>
                <w:rFonts w:ascii="Arial Narrow" w:hAnsi="Arial Narrow"/>
                <w:bCs/>
                <w:sz w:val="18"/>
                <w:szCs w:val="18"/>
              </w:rPr>
              <w:tab/>
              <w:t>2</w:t>
            </w:r>
            <w:r>
              <w:rPr>
                <w:rFonts w:ascii="Arial Narrow" w:hAnsi="Arial Narrow"/>
                <w:bCs/>
                <w:sz w:val="18"/>
                <w:szCs w:val="18"/>
              </w:rPr>
              <w:tab/>
              <w:t>3</w:t>
            </w:r>
            <w:r>
              <w:rPr>
                <w:rFonts w:ascii="Arial Narrow" w:hAnsi="Arial Narrow"/>
                <w:bCs/>
                <w:sz w:val="18"/>
                <w:szCs w:val="18"/>
              </w:rPr>
              <w:tab/>
              <w:t>4</w:t>
            </w:r>
            <w:r>
              <w:rPr>
                <w:rFonts w:ascii="Arial Narrow" w:hAnsi="Arial Narrow"/>
                <w:bCs/>
                <w:sz w:val="18"/>
                <w:szCs w:val="18"/>
              </w:rPr>
              <w:tab/>
              <w:t xml:space="preserve"> 5</w:t>
            </w:r>
          </w:p>
          <w:p w14:paraId="0BC4AE01" w14:textId="77777777" w:rsidR="008121B5" w:rsidRDefault="008121B5" w:rsidP="00947DCB">
            <w:pPr>
              <w:tabs>
                <w:tab w:val="left" w:pos="-57"/>
                <w:tab w:val="left" w:pos="397"/>
                <w:tab w:val="center" w:pos="2444"/>
                <w:tab w:val="right" w:pos="4854"/>
              </w:tabs>
              <w:ind w:left="-83" w:right="240"/>
              <w:rPr>
                <w:rFonts w:ascii="Arial Narrow" w:hAnsi="Arial Narrow"/>
                <w:bCs/>
                <w:sz w:val="18"/>
                <w:szCs w:val="14"/>
              </w:rPr>
            </w:pPr>
            <w:r w:rsidRPr="00DE1AFF">
              <w:rPr>
                <w:rFonts w:ascii="Arial Narrow" w:hAnsi="Arial Narrow"/>
                <w:bCs/>
                <w:sz w:val="18"/>
                <w:szCs w:val="14"/>
              </w:rPr>
              <w:t xml:space="preserve">Not </w:t>
            </w:r>
            <w:r>
              <w:rPr>
                <w:rFonts w:ascii="Arial Narrow" w:hAnsi="Arial Narrow"/>
                <w:bCs/>
                <w:sz w:val="18"/>
                <w:szCs w:val="14"/>
              </w:rPr>
              <w:t xml:space="preserve">satisfactory </w:t>
            </w:r>
            <w:r w:rsidRPr="00DE1AFF">
              <w:rPr>
                <w:rFonts w:ascii="Arial Narrow" w:hAnsi="Arial Narrow"/>
                <w:bCs/>
                <w:sz w:val="18"/>
                <w:szCs w:val="14"/>
              </w:rPr>
              <w:tab/>
            </w:r>
            <w:proofErr w:type="spellStart"/>
            <w:r w:rsidRPr="00DE1AFF">
              <w:rPr>
                <w:rFonts w:ascii="Arial Narrow" w:hAnsi="Arial Narrow"/>
                <w:bCs/>
                <w:sz w:val="18"/>
                <w:szCs w:val="14"/>
              </w:rPr>
              <w:t>Satisfactory</w:t>
            </w:r>
            <w:proofErr w:type="spellEnd"/>
            <w:r>
              <w:rPr>
                <w:rFonts w:ascii="Arial Narrow" w:hAnsi="Arial Narrow"/>
                <w:bCs/>
                <w:sz w:val="18"/>
                <w:szCs w:val="14"/>
              </w:rPr>
              <w:t xml:space="preserve"> </w:t>
            </w:r>
            <w:r>
              <w:rPr>
                <w:rFonts w:ascii="Arial Narrow" w:hAnsi="Arial Narrow"/>
                <w:bCs/>
                <w:sz w:val="18"/>
                <w:szCs w:val="14"/>
              </w:rPr>
              <w:tab/>
            </w:r>
            <w:r w:rsidRPr="00DE1AFF">
              <w:rPr>
                <w:rFonts w:ascii="Arial Narrow" w:hAnsi="Arial Narrow"/>
                <w:bCs/>
                <w:sz w:val="18"/>
                <w:szCs w:val="14"/>
              </w:rPr>
              <w:t>Excellent</w:t>
            </w:r>
          </w:p>
          <w:p w14:paraId="135403C7" w14:textId="77777777" w:rsidR="008121B5" w:rsidRPr="003A742D" w:rsidRDefault="008121B5" w:rsidP="00947DCB">
            <w:pPr>
              <w:tabs>
                <w:tab w:val="left" w:pos="-57"/>
                <w:tab w:val="left" w:pos="397"/>
                <w:tab w:val="left" w:pos="851"/>
                <w:tab w:val="left" w:pos="1304"/>
                <w:tab w:val="left" w:pos="1758"/>
                <w:tab w:val="center" w:pos="2211"/>
                <w:tab w:val="left" w:pos="2665"/>
                <w:tab w:val="left" w:pos="3119"/>
                <w:tab w:val="left" w:pos="3572"/>
                <w:tab w:val="left" w:pos="4026"/>
                <w:tab w:val="right" w:pos="4423"/>
              </w:tabs>
              <w:ind w:left="-83" w:right="240"/>
              <w:rPr>
                <w:b/>
                <w:sz w:val="10"/>
              </w:rPr>
            </w:pPr>
          </w:p>
        </w:tc>
      </w:tr>
      <w:tr w:rsidR="008121B5" w14:paraId="20A82AF0" w14:textId="77777777" w:rsidTr="00947DCB">
        <w:trPr>
          <w:cantSplit/>
        </w:trPr>
        <w:tc>
          <w:tcPr>
            <w:tcW w:w="2526" w:type="pct"/>
          </w:tcPr>
          <w:p w14:paraId="3CA71F49" w14:textId="77777777" w:rsidR="008121B5" w:rsidRPr="001314AE" w:rsidRDefault="008121B5" w:rsidP="00947DCB">
            <w:pPr>
              <w:spacing w:before="40" w:after="80"/>
              <w:rPr>
                <w:rFonts w:ascii="Calibri" w:eastAsia="Times New Roman" w:hAnsi="Calibri" w:cs="Times New Roman"/>
                <w:b/>
                <w:bCs/>
                <w:color w:val="000000"/>
                <w:sz w:val="20"/>
                <w:szCs w:val="20"/>
                <w:lang w:eastAsia="en-AU"/>
              </w:rPr>
            </w:pPr>
            <w:r w:rsidRPr="001314AE">
              <w:rPr>
                <w:rFonts w:ascii="Calibri" w:eastAsia="Times New Roman" w:hAnsi="Calibri" w:cs="Times New Roman"/>
                <w:b/>
                <w:bCs/>
                <w:color w:val="000000"/>
                <w:sz w:val="20"/>
                <w:szCs w:val="20"/>
                <w:lang w:eastAsia="en-AU"/>
              </w:rPr>
              <w:t xml:space="preserve">Planning and </w:t>
            </w:r>
            <w:r>
              <w:rPr>
                <w:rFonts w:ascii="Calibri" w:eastAsia="Times New Roman" w:hAnsi="Calibri" w:cs="Times New Roman"/>
                <w:b/>
                <w:bCs/>
                <w:color w:val="000000"/>
                <w:sz w:val="20"/>
                <w:szCs w:val="20"/>
                <w:lang w:eastAsia="en-AU"/>
              </w:rPr>
              <w:t>o</w:t>
            </w:r>
            <w:r w:rsidRPr="001314AE">
              <w:rPr>
                <w:rFonts w:ascii="Calibri" w:eastAsia="Times New Roman" w:hAnsi="Calibri" w:cs="Times New Roman"/>
                <w:b/>
                <w:bCs/>
                <w:color w:val="000000"/>
                <w:sz w:val="20"/>
                <w:szCs w:val="20"/>
                <w:lang w:eastAsia="en-AU"/>
              </w:rPr>
              <w:t xml:space="preserve">rganising </w:t>
            </w:r>
          </w:p>
          <w:p w14:paraId="72681227" w14:textId="77777777" w:rsidR="008121B5" w:rsidRPr="003A742D" w:rsidRDefault="008121B5" w:rsidP="00947DCB">
            <w:pPr>
              <w:spacing w:before="40" w:after="80"/>
              <w:rPr>
                <w:rFonts w:ascii="Calibri" w:hAnsi="Calibri"/>
                <w:iCs/>
                <w:color w:val="7030A0"/>
                <w:sz w:val="18"/>
                <w:szCs w:val="18"/>
              </w:rPr>
            </w:pPr>
            <w:r w:rsidRPr="003A742D">
              <w:rPr>
                <w:rFonts w:ascii="Calibri" w:hAnsi="Calibri"/>
                <w:iCs/>
                <w:color w:val="7030A0"/>
                <w:sz w:val="18"/>
                <w:szCs w:val="18"/>
              </w:rPr>
              <w:t xml:space="preserve"> Develop, implement and articulate plans to achieve visions </w:t>
            </w:r>
          </w:p>
          <w:p w14:paraId="1D8D4BD2" w14:textId="77777777" w:rsidR="008121B5" w:rsidRPr="00EC36EA" w:rsidRDefault="008121B5" w:rsidP="00947DCB">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EC36EA">
              <w:rPr>
                <w:rFonts w:ascii="Calibri" w:eastAsia="Times New Roman" w:hAnsi="Calibri" w:cs="Times New Roman"/>
                <w:color w:val="000000"/>
                <w:sz w:val="16"/>
                <w:szCs w:val="16"/>
                <w:lang w:eastAsia="en-AU"/>
              </w:rPr>
              <w:t>Develop a vision and a practical plan to implement it</w:t>
            </w:r>
          </w:p>
          <w:p w14:paraId="50A26F43" w14:textId="77777777" w:rsidR="008121B5" w:rsidRPr="00EC36EA" w:rsidRDefault="008121B5" w:rsidP="00947DCB">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EC36EA">
              <w:rPr>
                <w:rFonts w:ascii="Calibri" w:eastAsia="Times New Roman" w:hAnsi="Calibri" w:cs="Times New Roman"/>
                <w:color w:val="000000"/>
                <w:sz w:val="16"/>
                <w:szCs w:val="16"/>
                <w:lang w:eastAsia="en-AU"/>
              </w:rPr>
              <w:t>Make decisions</w:t>
            </w:r>
          </w:p>
          <w:p w14:paraId="02932B1F" w14:textId="77777777" w:rsidR="008121B5" w:rsidRPr="00EC36EA" w:rsidRDefault="008121B5" w:rsidP="00947DCB">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EC36EA">
              <w:rPr>
                <w:rFonts w:ascii="Calibri" w:eastAsia="Times New Roman" w:hAnsi="Calibri" w:cs="Times New Roman"/>
                <w:color w:val="000000"/>
                <w:sz w:val="16"/>
                <w:szCs w:val="16"/>
                <w:lang w:eastAsia="en-AU"/>
              </w:rPr>
              <w:t>Plan and organise workload and commitments</w:t>
            </w:r>
          </w:p>
          <w:p w14:paraId="62E9E634" w14:textId="77777777" w:rsidR="008121B5" w:rsidRPr="00EC36EA" w:rsidRDefault="008121B5" w:rsidP="00947DCB">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EC36EA">
              <w:rPr>
                <w:rFonts w:ascii="Calibri" w:eastAsia="Times New Roman" w:hAnsi="Calibri" w:cs="Times New Roman"/>
                <w:color w:val="000000"/>
                <w:sz w:val="16"/>
                <w:szCs w:val="16"/>
                <w:lang w:eastAsia="en-AU"/>
              </w:rPr>
              <w:t>Plan and use of time and other resources, including people</w:t>
            </w:r>
          </w:p>
          <w:p w14:paraId="42313D99" w14:textId="77777777" w:rsidR="008121B5" w:rsidRPr="001314AE" w:rsidRDefault="008121B5" w:rsidP="00947DCB">
            <w:pPr>
              <w:pStyle w:val="ListParagraph"/>
              <w:numPr>
                <w:ilvl w:val="0"/>
                <w:numId w:val="11"/>
              </w:numPr>
              <w:spacing w:after="80" w:line="240" w:lineRule="auto"/>
              <w:ind w:left="426" w:hanging="284"/>
              <w:rPr>
                <w:rFonts w:ascii="Calibri" w:eastAsia="Times New Roman" w:hAnsi="Calibri" w:cs="Times New Roman"/>
                <w:b/>
                <w:bCs/>
                <w:color w:val="000000"/>
                <w:sz w:val="20"/>
                <w:szCs w:val="20"/>
                <w:lang w:eastAsia="en-AU"/>
              </w:rPr>
            </w:pPr>
            <w:r w:rsidRPr="00EC36EA">
              <w:rPr>
                <w:rFonts w:ascii="Calibri" w:eastAsia="Times New Roman" w:hAnsi="Calibri" w:cs="Times New Roman"/>
                <w:color w:val="000000"/>
                <w:sz w:val="16"/>
                <w:szCs w:val="16"/>
                <w:lang w:eastAsia="en-AU"/>
              </w:rPr>
              <w:t>Reflect on and evaluate progress</w:t>
            </w:r>
          </w:p>
        </w:tc>
        <w:tc>
          <w:tcPr>
            <w:tcW w:w="2474" w:type="pct"/>
            <w:tcBorders>
              <w:left w:val="nil"/>
            </w:tcBorders>
          </w:tcPr>
          <w:p w14:paraId="7614E5DA" w14:textId="77777777" w:rsidR="008121B5" w:rsidRPr="00645843" w:rsidRDefault="008121B5" w:rsidP="00947DCB">
            <w:pPr>
              <w:ind w:right="240"/>
              <w:jc w:val="center"/>
              <w:rPr>
                <w:rFonts w:ascii="Corbel" w:hAnsi="Corbel"/>
                <w:b/>
                <w:bCs/>
                <w:sz w:val="8"/>
                <w:szCs w:val="8"/>
              </w:rPr>
            </w:pPr>
          </w:p>
          <w:tbl>
            <w:tblPr>
              <w:tblStyle w:val="TableGrid"/>
              <w:tblW w:w="0" w:type="auto"/>
              <w:tblBorders>
                <w:bottom w:val="none" w:sz="0" w:space="0" w:color="auto"/>
              </w:tblBorders>
              <w:tblLook w:val="04A0" w:firstRow="1" w:lastRow="0" w:firstColumn="1" w:lastColumn="0" w:noHBand="0" w:noVBand="1"/>
            </w:tblPr>
            <w:tblGrid>
              <w:gridCol w:w="952"/>
              <w:gridCol w:w="953"/>
              <w:gridCol w:w="954"/>
              <w:gridCol w:w="954"/>
              <w:gridCol w:w="954"/>
            </w:tblGrid>
            <w:tr w:rsidR="008121B5" w14:paraId="6B854461" w14:textId="77777777" w:rsidTr="00947DCB">
              <w:trPr>
                <w:trHeight w:val="51"/>
              </w:trPr>
              <w:tc>
                <w:tcPr>
                  <w:tcW w:w="969" w:type="dxa"/>
                  <w:tcBorders>
                    <w:bottom w:val="nil"/>
                  </w:tcBorders>
                </w:tcPr>
                <w:p w14:paraId="1AC2E325" w14:textId="77777777" w:rsidR="008121B5" w:rsidRPr="00645843" w:rsidRDefault="008121B5" w:rsidP="00947DCB">
                  <w:pPr>
                    <w:ind w:right="240"/>
                    <w:jc w:val="center"/>
                    <w:rPr>
                      <w:rFonts w:ascii="Corbel" w:hAnsi="Corbel"/>
                      <w:b/>
                      <w:bCs/>
                      <w:sz w:val="8"/>
                      <w:szCs w:val="8"/>
                    </w:rPr>
                  </w:pPr>
                </w:p>
              </w:tc>
              <w:tc>
                <w:tcPr>
                  <w:tcW w:w="970" w:type="dxa"/>
                  <w:tcBorders>
                    <w:bottom w:val="nil"/>
                  </w:tcBorders>
                </w:tcPr>
                <w:p w14:paraId="4190BB2A" w14:textId="77777777" w:rsidR="008121B5" w:rsidRPr="00645843" w:rsidRDefault="008121B5" w:rsidP="00947DCB">
                  <w:pPr>
                    <w:ind w:right="240"/>
                    <w:jc w:val="center"/>
                    <w:rPr>
                      <w:rFonts w:ascii="Corbel" w:hAnsi="Corbel"/>
                      <w:b/>
                      <w:bCs/>
                      <w:sz w:val="8"/>
                      <w:szCs w:val="8"/>
                    </w:rPr>
                  </w:pPr>
                </w:p>
              </w:tc>
              <w:tc>
                <w:tcPr>
                  <w:tcW w:w="970" w:type="dxa"/>
                  <w:tcBorders>
                    <w:bottom w:val="nil"/>
                  </w:tcBorders>
                </w:tcPr>
                <w:p w14:paraId="686900FD" w14:textId="77777777" w:rsidR="008121B5" w:rsidRPr="00645843" w:rsidRDefault="008121B5" w:rsidP="00947DCB">
                  <w:pPr>
                    <w:ind w:right="240"/>
                    <w:jc w:val="center"/>
                    <w:rPr>
                      <w:rFonts w:ascii="Corbel" w:hAnsi="Corbel"/>
                      <w:b/>
                      <w:bCs/>
                      <w:sz w:val="8"/>
                      <w:szCs w:val="8"/>
                    </w:rPr>
                  </w:pPr>
                </w:p>
              </w:tc>
              <w:tc>
                <w:tcPr>
                  <w:tcW w:w="970" w:type="dxa"/>
                  <w:tcBorders>
                    <w:bottom w:val="nil"/>
                  </w:tcBorders>
                </w:tcPr>
                <w:p w14:paraId="1F57D5BC" w14:textId="77777777" w:rsidR="008121B5" w:rsidRPr="00645843" w:rsidRDefault="008121B5" w:rsidP="00947DCB">
                  <w:pPr>
                    <w:ind w:right="240"/>
                    <w:jc w:val="center"/>
                    <w:rPr>
                      <w:rFonts w:ascii="Corbel" w:hAnsi="Corbel"/>
                      <w:b/>
                      <w:bCs/>
                      <w:sz w:val="8"/>
                      <w:szCs w:val="8"/>
                    </w:rPr>
                  </w:pPr>
                </w:p>
              </w:tc>
              <w:tc>
                <w:tcPr>
                  <w:tcW w:w="970" w:type="dxa"/>
                  <w:tcBorders>
                    <w:bottom w:val="nil"/>
                  </w:tcBorders>
                </w:tcPr>
                <w:p w14:paraId="07AF4F63" w14:textId="77777777" w:rsidR="008121B5" w:rsidRPr="00645843" w:rsidRDefault="008121B5" w:rsidP="00947DCB">
                  <w:pPr>
                    <w:ind w:right="240"/>
                    <w:jc w:val="center"/>
                    <w:rPr>
                      <w:rFonts w:ascii="Corbel" w:hAnsi="Corbel"/>
                      <w:b/>
                      <w:bCs/>
                      <w:sz w:val="8"/>
                      <w:szCs w:val="8"/>
                    </w:rPr>
                  </w:pPr>
                </w:p>
              </w:tc>
            </w:tr>
          </w:tbl>
          <w:p w14:paraId="729D3F03" w14:textId="77777777" w:rsidR="008121B5" w:rsidRDefault="008121B5" w:rsidP="00947DCB">
            <w:pPr>
              <w:tabs>
                <w:tab w:val="left" w:pos="-57"/>
                <w:tab w:val="left" w:pos="0"/>
                <w:tab w:val="center" w:pos="970"/>
                <w:tab w:val="center" w:pos="1962"/>
                <w:tab w:val="left" w:pos="2869"/>
                <w:tab w:val="left" w:pos="3861"/>
                <w:tab w:val="left" w:pos="4712"/>
              </w:tabs>
              <w:ind w:left="-83" w:right="240"/>
              <w:rPr>
                <w:rFonts w:ascii="Arial Narrow" w:hAnsi="Arial Narrow"/>
                <w:bCs/>
                <w:sz w:val="18"/>
                <w:szCs w:val="18"/>
              </w:rPr>
            </w:pPr>
            <w:r>
              <w:rPr>
                <w:rFonts w:ascii="Arial Narrow" w:hAnsi="Arial Narrow"/>
                <w:bCs/>
                <w:sz w:val="18"/>
                <w:szCs w:val="18"/>
              </w:rPr>
              <w:tab/>
              <w:t>0</w:t>
            </w:r>
            <w:r>
              <w:rPr>
                <w:rFonts w:ascii="Arial Narrow" w:hAnsi="Arial Narrow"/>
                <w:bCs/>
                <w:sz w:val="18"/>
                <w:szCs w:val="18"/>
              </w:rPr>
              <w:tab/>
              <w:t>1</w:t>
            </w:r>
            <w:r>
              <w:rPr>
                <w:rFonts w:ascii="Arial Narrow" w:hAnsi="Arial Narrow"/>
                <w:bCs/>
                <w:sz w:val="18"/>
                <w:szCs w:val="18"/>
              </w:rPr>
              <w:tab/>
              <w:t>2</w:t>
            </w:r>
            <w:r>
              <w:rPr>
                <w:rFonts w:ascii="Arial Narrow" w:hAnsi="Arial Narrow"/>
                <w:bCs/>
                <w:sz w:val="18"/>
                <w:szCs w:val="18"/>
              </w:rPr>
              <w:tab/>
              <w:t>3</w:t>
            </w:r>
            <w:r>
              <w:rPr>
                <w:rFonts w:ascii="Arial Narrow" w:hAnsi="Arial Narrow"/>
                <w:bCs/>
                <w:sz w:val="18"/>
                <w:szCs w:val="18"/>
              </w:rPr>
              <w:tab/>
              <w:t>4</w:t>
            </w:r>
            <w:r>
              <w:rPr>
                <w:rFonts w:ascii="Arial Narrow" w:hAnsi="Arial Narrow"/>
                <w:bCs/>
                <w:sz w:val="18"/>
                <w:szCs w:val="18"/>
              </w:rPr>
              <w:tab/>
              <w:t xml:space="preserve"> 5</w:t>
            </w:r>
          </w:p>
          <w:p w14:paraId="15874702" w14:textId="77777777" w:rsidR="008121B5" w:rsidRDefault="008121B5" w:rsidP="00947DCB">
            <w:pPr>
              <w:tabs>
                <w:tab w:val="left" w:pos="-57"/>
                <w:tab w:val="left" w:pos="397"/>
                <w:tab w:val="center" w:pos="2444"/>
                <w:tab w:val="right" w:pos="4854"/>
              </w:tabs>
              <w:ind w:left="-83" w:right="240"/>
              <w:rPr>
                <w:rFonts w:ascii="Arial Narrow" w:hAnsi="Arial Narrow"/>
                <w:bCs/>
                <w:sz w:val="18"/>
                <w:szCs w:val="14"/>
              </w:rPr>
            </w:pPr>
            <w:r w:rsidRPr="00DE1AFF">
              <w:rPr>
                <w:rFonts w:ascii="Arial Narrow" w:hAnsi="Arial Narrow"/>
                <w:bCs/>
                <w:sz w:val="18"/>
                <w:szCs w:val="14"/>
              </w:rPr>
              <w:t xml:space="preserve">Not </w:t>
            </w:r>
            <w:r>
              <w:rPr>
                <w:rFonts w:ascii="Arial Narrow" w:hAnsi="Arial Narrow"/>
                <w:bCs/>
                <w:sz w:val="18"/>
                <w:szCs w:val="14"/>
              </w:rPr>
              <w:t xml:space="preserve">satisfactory  </w:t>
            </w:r>
            <w:r w:rsidRPr="00DE1AFF">
              <w:rPr>
                <w:rFonts w:ascii="Arial Narrow" w:hAnsi="Arial Narrow"/>
                <w:bCs/>
                <w:sz w:val="18"/>
                <w:szCs w:val="14"/>
              </w:rPr>
              <w:tab/>
            </w:r>
            <w:proofErr w:type="spellStart"/>
            <w:r w:rsidRPr="00DE1AFF">
              <w:rPr>
                <w:rFonts w:ascii="Arial Narrow" w:hAnsi="Arial Narrow"/>
                <w:bCs/>
                <w:sz w:val="18"/>
                <w:szCs w:val="14"/>
              </w:rPr>
              <w:t>Satisfactory</w:t>
            </w:r>
            <w:proofErr w:type="spellEnd"/>
            <w:r>
              <w:rPr>
                <w:rFonts w:ascii="Arial Narrow" w:hAnsi="Arial Narrow"/>
                <w:bCs/>
                <w:sz w:val="18"/>
                <w:szCs w:val="14"/>
              </w:rPr>
              <w:t xml:space="preserve"> </w:t>
            </w:r>
            <w:r>
              <w:rPr>
                <w:rFonts w:ascii="Arial Narrow" w:hAnsi="Arial Narrow"/>
                <w:bCs/>
                <w:sz w:val="18"/>
                <w:szCs w:val="14"/>
              </w:rPr>
              <w:tab/>
            </w:r>
            <w:r w:rsidRPr="00DE1AFF">
              <w:rPr>
                <w:rFonts w:ascii="Arial Narrow" w:hAnsi="Arial Narrow"/>
                <w:bCs/>
                <w:sz w:val="18"/>
                <w:szCs w:val="14"/>
              </w:rPr>
              <w:t>Excellent</w:t>
            </w:r>
          </w:p>
          <w:p w14:paraId="01BBE761" w14:textId="77777777" w:rsidR="008121B5" w:rsidRDefault="008121B5" w:rsidP="00947DCB">
            <w:pPr>
              <w:tabs>
                <w:tab w:val="left" w:pos="-57"/>
                <w:tab w:val="left" w:pos="397"/>
                <w:tab w:val="left" w:pos="851"/>
                <w:tab w:val="left" w:pos="1304"/>
                <w:tab w:val="left" w:pos="1758"/>
                <w:tab w:val="center" w:pos="2211"/>
                <w:tab w:val="left" w:pos="2665"/>
                <w:tab w:val="left" w:pos="3119"/>
                <w:tab w:val="left" w:pos="3572"/>
                <w:tab w:val="left" w:pos="4026"/>
                <w:tab w:val="right" w:pos="4423"/>
              </w:tabs>
              <w:ind w:left="-83" w:right="240"/>
              <w:rPr>
                <w:b/>
                <w:sz w:val="28"/>
              </w:rPr>
            </w:pPr>
          </w:p>
        </w:tc>
      </w:tr>
      <w:tr w:rsidR="008121B5" w14:paraId="3E021D26" w14:textId="77777777" w:rsidTr="00947DCB">
        <w:trPr>
          <w:cantSplit/>
        </w:trPr>
        <w:tc>
          <w:tcPr>
            <w:tcW w:w="2526" w:type="pct"/>
          </w:tcPr>
          <w:p w14:paraId="6E840397" w14:textId="77777777" w:rsidR="008121B5" w:rsidRPr="003A742D" w:rsidRDefault="008121B5" w:rsidP="00947DCB">
            <w:pPr>
              <w:spacing w:before="40" w:after="80"/>
              <w:rPr>
                <w:rFonts w:ascii="Calibri" w:eastAsia="Times New Roman" w:hAnsi="Calibri" w:cs="Times New Roman"/>
                <w:b/>
                <w:bCs/>
                <w:color w:val="000000"/>
                <w:sz w:val="20"/>
                <w:szCs w:val="20"/>
                <w:lang w:eastAsia="en-AU"/>
              </w:rPr>
            </w:pPr>
            <w:r w:rsidRPr="00821D41">
              <w:rPr>
                <w:rFonts w:ascii="Calibri" w:eastAsia="Times New Roman" w:hAnsi="Calibri" w:cs="Times New Roman"/>
                <w:b/>
                <w:bCs/>
                <w:color w:val="000000"/>
                <w:sz w:val="20"/>
                <w:szCs w:val="20"/>
                <w:lang w:eastAsia="en-AU"/>
              </w:rPr>
              <w:t>Self-</w:t>
            </w:r>
            <w:r>
              <w:rPr>
                <w:rFonts w:ascii="Calibri" w:eastAsia="Times New Roman" w:hAnsi="Calibri" w:cs="Times New Roman"/>
                <w:b/>
                <w:bCs/>
                <w:color w:val="000000"/>
                <w:sz w:val="20"/>
                <w:szCs w:val="20"/>
                <w:lang w:eastAsia="en-AU"/>
              </w:rPr>
              <w:t>m</w:t>
            </w:r>
            <w:r w:rsidRPr="00821D41">
              <w:rPr>
                <w:rFonts w:ascii="Calibri" w:eastAsia="Times New Roman" w:hAnsi="Calibri" w:cs="Times New Roman"/>
                <w:b/>
                <w:bCs/>
                <w:color w:val="000000"/>
                <w:sz w:val="20"/>
                <w:szCs w:val="20"/>
                <w:lang w:eastAsia="en-AU"/>
              </w:rPr>
              <w:t>anagement</w:t>
            </w:r>
          </w:p>
          <w:p w14:paraId="598AB6DC" w14:textId="77777777" w:rsidR="008121B5" w:rsidRPr="003A742D" w:rsidRDefault="008121B5" w:rsidP="00947DCB">
            <w:pPr>
              <w:spacing w:before="40" w:after="80"/>
              <w:rPr>
                <w:rFonts w:ascii="Calibri" w:hAnsi="Calibri"/>
                <w:iCs/>
                <w:color w:val="7030A0"/>
                <w:sz w:val="18"/>
                <w:szCs w:val="18"/>
              </w:rPr>
            </w:pPr>
            <w:r w:rsidRPr="003A742D">
              <w:rPr>
                <w:rFonts w:ascii="Calibri" w:hAnsi="Calibri"/>
                <w:iCs/>
                <w:color w:val="7030A0"/>
                <w:sz w:val="18"/>
                <w:szCs w:val="18"/>
              </w:rPr>
              <w:t xml:space="preserve"> Review and plan the development of own skills</w:t>
            </w:r>
          </w:p>
          <w:p w14:paraId="3995EB44" w14:textId="77777777" w:rsidR="008121B5" w:rsidRPr="003401B7" w:rsidRDefault="008121B5" w:rsidP="00947DCB">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3401B7">
              <w:rPr>
                <w:rFonts w:ascii="Calibri" w:eastAsia="Times New Roman" w:hAnsi="Calibri" w:cs="Times New Roman"/>
                <w:color w:val="000000"/>
                <w:sz w:val="16"/>
                <w:szCs w:val="16"/>
                <w:lang w:eastAsia="en-AU"/>
              </w:rPr>
              <w:t>Develop self-awareness and set directions</w:t>
            </w:r>
          </w:p>
          <w:p w14:paraId="476F6545" w14:textId="77777777" w:rsidR="008121B5" w:rsidRPr="003401B7" w:rsidRDefault="008121B5" w:rsidP="00947DCB">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3401B7">
              <w:rPr>
                <w:rFonts w:ascii="Calibri" w:eastAsia="Times New Roman" w:hAnsi="Calibri" w:cs="Times New Roman"/>
                <w:color w:val="000000"/>
                <w:sz w:val="16"/>
                <w:szCs w:val="16"/>
                <w:lang w:eastAsia="en-AU"/>
              </w:rPr>
              <w:t xml:space="preserve">Employ a range of learning strategies to develop relevant skills and </w:t>
            </w:r>
          </w:p>
          <w:p w14:paraId="178CF28B" w14:textId="77777777" w:rsidR="008121B5" w:rsidRPr="003401B7" w:rsidRDefault="008121B5" w:rsidP="00947DCB">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3401B7">
              <w:rPr>
                <w:rFonts w:ascii="Calibri" w:eastAsia="Times New Roman" w:hAnsi="Calibri" w:cs="Times New Roman"/>
                <w:color w:val="000000"/>
                <w:sz w:val="16"/>
                <w:szCs w:val="16"/>
                <w:lang w:eastAsia="en-AU"/>
              </w:rPr>
              <w:t xml:space="preserve">knowledge </w:t>
            </w:r>
          </w:p>
          <w:p w14:paraId="1541763F" w14:textId="77777777" w:rsidR="008121B5" w:rsidRPr="003401B7" w:rsidRDefault="008121B5" w:rsidP="00947DCB">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3401B7">
              <w:rPr>
                <w:rFonts w:ascii="Calibri" w:eastAsia="Times New Roman" w:hAnsi="Calibri" w:cs="Times New Roman"/>
                <w:color w:val="000000"/>
                <w:sz w:val="16"/>
                <w:szCs w:val="16"/>
                <w:lang w:eastAsia="en-AU"/>
              </w:rPr>
              <w:t>Participate in learning, work and community life</w:t>
            </w:r>
          </w:p>
          <w:p w14:paraId="0B6207C3" w14:textId="77777777" w:rsidR="008121B5" w:rsidRPr="003401B7" w:rsidRDefault="008121B5" w:rsidP="00947DCB">
            <w:pPr>
              <w:pStyle w:val="ListParagraph"/>
              <w:numPr>
                <w:ilvl w:val="0"/>
                <w:numId w:val="11"/>
              </w:numPr>
              <w:spacing w:after="0" w:line="240" w:lineRule="auto"/>
              <w:ind w:left="426" w:hanging="284"/>
              <w:rPr>
                <w:rFonts w:ascii="Calibri" w:eastAsia="Times New Roman" w:hAnsi="Calibri" w:cs="Times New Roman"/>
                <w:color w:val="000000"/>
                <w:sz w:val="16"/>
                <w:szCs w:val="16"/>
                <w:lang w:eastAsia="en-AU"/>
              </w:rPr>
            </w:pPr>
            <w:r w:rsidRPr="003401B7">
              <w:rPr>
                <w:rFonts w:ascii="Calibri" w:eastAsia="Times New Roman" w:hAnsi="Calibri" w:cs="Times New Roman"/>
                <w:color w:val="000000"/>
                <w:sz w:val="16"/>
                <w:szCs w:val="16"/>
                <w:lang w:eastAsia="en-AU"/>
              </w:rPr>
              <w:t>Work with roles and responsibilities</w:t>
            </w:r>
          </w:p>
          <w:p w14:paraId="4AD07225" w14:textId="77777777" w:rsidR="008121B5" w:rsidRPr="00821D41" w:rsidRDefault="008121B5" w:rsidP="00947DCB">
            <w:pPr>
              <w:pStyle w:val="ListParagraph"/>
              <w:numPr>
                <w:ilvl w:val="0"/>
                <w:numId w:val="11"/>
              </w:numPr>
              <w:spacing w:after="80" w:line="240" w:lineRule="auto"/>
              <w:ind w:left="426" w:hanging="284"/>
              <w:rPr>
                <w:rFonts w:ascii="Calibri" w:eastAsia="Times New Roman" w:hAnsi="Calibri" w:cs="Times New Roman"/>
                <w:b/>
                <w:bCs/>
                <w:color w:val="000000"/>
                <w:sz w:val="20"/>
                <w:szCs w:val="20"/>
                <w:lang w:eastAsia="en-AU"/>
              </w:rPr>
            </w:pPr>
            <w:r w:rsidRPr="003401B7">
              <w:rPr>
                <w:rFonts w:ascii="Calibri" w:eastAsia="Times New Roman" w:hAnsi="Calibri" w:cs="Times New Roman"/>
                <w:color w:val="000000"/>
                <w:sz w:val="16"/>
                <w:szCs w:val="16"/>
                <w:lang w:eastAsia="en-AU"/>
              </w:rPr>
              <w:t>Recognise and respond to protocols in workplace/community</w:t>
            </w:r>
          </w:p>
        </w:tc>
        <w:tc>
          <w:tcPr>
            <w:tcW w:w="2474" w:type="pct"/>
            <w:tcBorders>
              <w:left w:val="nil"/>
            </w:tcBorders>
          </w:tcPr>
          <w:p w14:paraId="39B7D906" w14:textId="77777777" w:rsidR="008121B5" w:rsidRPr="00645843" w:rsidRDefault="008121B5" w:rsidP="00947DCB">
            <w:pPr>
              <w:ind w:right="240"/>
              <w:jc w:val="center"/>
              <w:rPr>
                <w:rFonts w:ascii="Corbel" w:hAnsi="Corbel"/>
                <w:b/>
                <w:bCs/>
                <w:sz w:val="8"/>
                <w:szCs w:val="8"/>
              </w:rPr>
            </w:pPr>
          </w:p>
          <w:tbl>
            <w:tblPr>
              <w:tblStyle w:val="TableGrid"/>
              <w:tblW w:w="0" w:type="auto"/>
              <w:tblBorders>
                <w:bottom w:val="none" w:sz="0" w:space="0" w:color="auto"/>
              </w:tblBorders>
              <w:tblLook w:val="04A0" w:firstRow="1" w:lastRow="0" w:firstColumn="1" w:lastColumn="0" w:noHBand="0" w:noVBand="1"/>
            </w:tblPr>
            <w:tblGrid>
              <w:gridCol w:w="952"/>
              <w:gridCol w:w="953"/>
              <w:gridCol w:w="954"/>
              <w:gridCol w:w="954"/>
              <w:gridCol w:w="954"/>
            </w:tblGrid>
            <w:tr w:rsidR="008121B5" w14:paraId="38253A3A" w14:textId="77777777" w:rsidTr="00947DCB">
              <w:trPr>
                <w:trHeight w:val="51"/>
              </w:trPr>
              <w:tc>
                <w:tcPr>
                  <w:tcW w:w="969" w:type="dxa"/>
                  <w:tcBorders>
                    <w:bottom w:val="nil"/>
                  </w:tcBorders>
                </w:tcPr>
                <w:p w14:paraId="5D0D7E04" w14:textId="77777777" w:rsidR="008121B5" w:rsidRPr="00645843" w:rsidRDefault="008121B5" w:rsidP="00947DCB">
                  <w:pPr>
                    <w:ind w:right="240"/>
                    <w:jc w:val="center"/>
                    <w:rPr>
                      <w:rFonts w:ascii="Corbel" w:hAnsi="Corbel"/>
                      <w:b/>
                      <w:bCs/>
                      <w:sz w:val="8"/>
                      <w:szCs w:val="8"/>
                    </w:rPr>
                  </w:pPr>
                </w:p>
              </w:tc>
              <w:tc>
                <w:tcPr>
                  <w:tcW w:w="970" w:type="dxa"/>
                  <w:tcBorders>
                    <w:bottom w:val="nil"/>
                  </w:tcBorders>
                </w:tcPr>
                <w:p w14:paraId="69A83A30" w14:textId="77777777" w:rsidR="008121B5" w:rsidRPr="00645843" w:rsidRDefault="008121B5" w:rsidP="00947DCB">
                  <w:pPr>
                    <w:ind w:right="240"/>
                    <w:jc w:val="center"/>
                    <w:rPr>
                      <w:rFonts w:ascii="Corbel" w:hAnsi="Corbel"/>
                      <w:b/>
                      <w:bCs/>
                      <w:sz w:val="8"/>
                      <w:szCs w:val="8"/>
                    </w:rPr>
                  </w:pPr>
                </w:p>
              </w:tc>
              <w:tc>
                <w:tcPr>
                  <w:tcW w:w="970" w:type="dxa"/>
                  <w:tcBorders>
                    <w:bottom w:val="nil"/>
                  </w:tcBorders>
                </w:tcPr>
                <w:p w14:paraId="75CD425D" w14:textId="77777777" w:rsidR="008121B5" w:rsidRPr="00645843" w:rsidRDefault="008121B5" w:rsidP="00947DCB">
                  <w:pPr>
                    <w:ind w:right="240"/>
                    <w:jc w:val="center"/>
                    <w:rPr>
                      <w:rFonts w:ascii="Corbel" w:hAnsi="Corbel"/>
                      <w:b/>
                      <w:bCs/>
                      <w:sz w:val="8"/>
                      <w:szCs w:val="8"/>
                    </w:rPr>
                  </w:pPr>
                </w:p>
              </w:tc>
              <w:tc>
                <w:tcPr>
                  <w:tcW w:w="970" w:type="dxa"/>
                  <w:tcBorders>
                    <w:bottom w:val="nil"/>
                  </w:tcBorders>
                </w:tcPr>
                <w:p w14:paraId="5E77DE72" w14:textId="77777777" w:rsidR="008121B5" w:rsidRPr="00645843" w:rsidRDefault="008121B5" w:rsidP="00947DCB">
                  <w:pPr>
                    <w:ind w:right="240"/>
                    <w:jc w:val="center"/>
                    <w:rPr>
                      <w:rFonts w:ascii="Corbel" w:hAnsi="Corbel"/>
                      <w:b/>
                      <w:bCs/>
                      <w:sz w:val="8"/>
                      <w:szCs w:val="8"/>
                    </w:rPr>
                  </w:pPr>
                </w:p>
              </w:tc>
              <w:tc>
                <w:tcPr>
                  <w:tcW w:w="970" w:type="dxa"/>
                  <w:tcBorders>
                    <w:bottom w:val="nil"/>
                  </w:tcBorders>
                </w:tcPr>
                <w:p w14:paraId="379DB493" w14:textId="77777777" w:rsidR="008121B5" w:rsidRPr="00645843" w:rsidRDefault="008121B5" w:rsidP="00947DCB">
                  <w:pPr>
                    <w:ind w:right="240"/>
                    <w:jc w:val="center"/>
                    <w:rPr>
                      <w:rFonts w:ascii="Corbel" w:hAnsi="Corbel"/>
                      <w:b/>
                      <w:bCs/>
                      <w:sz w:val="8"/>
                      <w:szCs w:val="8"/>
                    </w:rPr>
                  </w:pPr>
                </w:p>
              </w:tc>
            </w:tr>
          </w:tbl>
          <w:p w14:paraId="0737A036" w14:textId="77777777" w:rsidR="008121B5" w:rsidRDefault="008121B5" w:rsidP="00947DCB">
            <w:pPr>
              <w:tabs>
                <w:tab w:val="left" w:pos="-57"/>
                <w:tab w:val="left" w:pos="0"/>
                <w:tab w:val="center" w:pos="970"/>
                <w:tab w:val="center" w:pos="1962"/>
                <w:tab w:val="left" w:pos="2869"/>
                <w:tab w:val="left" w:pos="3861"/>
                <w:tab w:val="left" w:pos="4712"/>
              </w:tabs>
              <w:ind w:left="-83" w:right="240"/>
              <w:rPr>
                <w:rFonts w:ascii="Arial Narrow" w:hAnsi="Arial Narrow"/>
                <w:bCs/>
                <w:sz w:val="18"/>
                <w:szCs w:val="18"/>
              </w:rPr>
            </w:pPr>
            <w:r>
              <w:rPr>
                <w:rFonts w:ascii="Arial Narrow" w:hAnsi="Arial Narrow"/>
                <w:bCs/>
                <w:sz w:val="18"/>
                <w:szCs w:val="18"/>
              </w:rPr>
              <w:tab/>
              <w:t>0</w:t>
            </w:r>
            <w:r>
              <w:rPr>
                <w:rFonts w:ascii="Arial Narrow" w:hAnsi="Arial Narrow"/>
                <w:bCs/>
                <w:sz w:val="18"/>
                <w:szCs w:val="18"/>
              </w:rPr>
              <w:tab/>
              <w:t>1</w:t>
            </w:r>
            <w:r>
              <w:rPr>
                <w:rFonts w:ascii="Arial Narrow" w:hAnsi="Arial Narrow"/>
                <w:bCs/>
                <w:sz w:val="18"/>
                <w:szCs w:val="18"/>
              </w:rPr>
              <w:tab/>
              <w:t>2</w:t>
            </w:r>
            <w:r>
              <w:rPr>
                <w:rFonts w:ascii="Arial Narrow" w:hAnsi="Arial Narrow"/>
                <w:bCs/>
                <w:sz w:val="18"/>
                <w:szCs w:val="18"/>
              </w:rPr>
              <w:tab/>
              <w:t>3</w:t>
            </w:r>
            <w:r>
              <w:rPr>
                <w:rFonts w:ascii="Arial Narrow" w:hAnsi="Arial Narrow"/>
                <w:bCs/>
                <w:sz w:val="18"/>
                <w:szCs w:val="18"/>
              </w:rPr>
              <w:tab/>
              <w:t>4</w:t>
            </w:r>
            <w:r>
              <w:rPr>
                <w:rFonts w:ascii="Arial Narrow" w:hAnsi="Arial Narrow"/>
                <w:bCs/>
                <w:sz w:val="18"/>
                <w:szCs w:val="18"/>
              </w:rPr>
              <w:tab/>
              <w:t xml:space="preserve"> 5</w:t>
            </w:r>
          </w:p>
          <w:p w14:paraId="7C09E29F" w14:textId="77777777" w:rsidR="008121B5" w:rsidRDefault="008121B5" w:rsidP="00947DCB">
            <w:pPr>
              <w:tabs>
                <w:tab w:val="left" w:pos="-57"/>
                <w:tab w:val="left" w:pos="397"/>
                <w:tab w:val="center" w:pos="2444"/>
                <w:tab w:val="right" w:pos="4854"/>
              </w:tabs>
              <w:ind w:left="-83" w:right="240"/>
              <w:rPr>
                <w:rFonts w:ascii="Arial Narrow" w:hAnsi="Arial Narrow"/>
                <w:bCs/>
                <w:sz w:val="18"/>
                <w:szCs w:val="14"/>
              </w:rPr>
            </w:pPr>
            <w:r w:rsidRPr="00DE1AFF">
              <w:rPr>
                <w:rFonts w:ascii="Arial Narrow" w:hAnsi="Arial Narrow"/>
                <w:bCs/>
                <w:sz w:val="18"/>
                <w:szCs w:val="14"/>
              </w:rPr>
              <w:t xml:space="preserve">Not </w:t>
            </w:r>
            <w:r>
              <w:rPr>
                <w:rFonts w:ascii="Arial Narrow" w:hAnsi="Arial Narrow"/>
                <w:bCs/>
                <w:sz w:val="18"/>
                <w:szCs w:val="14"/>
              </w:rPr>
              <w:t xml:space="preserve">satisfactory  </w:t>
            </w:r>
            <w:r w:rsidRPr="00DE1AFF">
              <w:rPr>
                <w:rFonts w:ascii="Arial Narrow" w:hAnsi="Arial Narrow"/>
                <w:bCs/>
                <w:sz w:val="18"/>
                <w:szCs w:val="14"/>
              </w:rPr>
              <w:tab/>
            </w:r>
            <w:proofErr w:type="spellStart"/>
            <w:r w:rsidRPr="00DE1AFF">
              <w:rPr>
                <w:rFonts w:ascii="Arial Narrow" w:hAnsi="Arial Narrow"/>
                <w:bCs/>
                <w:sz w:val="18"/>
                <w:szCs w:val="14"/>
              </w:rPr>
              <w:t>Satisfactory</w:t>
            </w:r>
            <w:proofErr w:type="spellEnd"/>
            <w:r>
              <w:rPr>
                <w:rFonts w:ascii="Arial Narrow" w:hAnsi="Arial Narrow"/>
                <w:bCs/>
                <w:sz w:val="18"/>
                <w:szCs w:val="14"/>
              </w:rPr>
              <w:t xml:space="preserve"> </w:t>
            </w:r>
            <w:r>
              <w:rPr>
                <w:rFonts w:ascii="Arial Narrow" w:hAnsi="Arial Narrow"/>
                <w:bCs/>
                <w:sz w:val="18"/>
                <w:szCs w:val="14"/>
              </w:rPr>
              <w:tab/>
            </w:r>
            <w:r w:rsidRPr="00DE1AFF">
              <w:rPr>
                <w:rFonts w:ascii="Arial Narrow" w:hAnsi="Arial Narrow"/>
                <w:bCs/>
                <w:sz w:val="18"/>
                <w:szCs w:val="14"/>
              </w:rPr>
              <w:t>Excellent</w:t>
            </w:r>
          </w:p>
          <w:p w14:paraId="2247F802" w14:textId="77777777" w:rsidR="008121B5" w:rsidRDefault="008121B5" w:rsidP="00947DCB">
            <w:pPr>
              <w:tabs>
                <w:tab w:val="left" w:pos="-57"/>
                <w:tab w:val="left" w:pos="397"/>
                <w:tab w:val="left" w:pos="851"/>
                <w:tab w:val="left" w:pos="1304"/>
                <w:tab w:val="left" w:pos="1758"/>
                <w:tab w:val="center" w:pos="2211"/>
                <w:tab w:val="left" w:pos="2665"/>
                <w:tab w:val="left" w:pos="3119"/>
                <w:tab w:val="left" w:pos="3572"/>
                <w:tab w:val="left" w:pos="4026"/>
                <w:tab w:val="right" w:pos="4423"/>
              </w:tabs>
              <w:ind w:left="-83" w:right="240"/>
              <w:rPr>
                <w:b/>
                <w:sz w:val="28"/>
              </w:rPr>
            </w:pPr>
          </w:p>
        </w:tc>
      </w:tr>
    </w:tbl>
    <w:p w14:paraId="72250C06" w14:textId="77777777" w:rsidR="00067E72" w:rsidRDefault="00067E72" w:rsidP="00067E72">
      <w:pPr>
        <w:rPr>
          <w:rFonts w:asciiTheme="majorHAnsi" w:hAnsiTheme="majorHAnsi" w:cs="Arial"/>
          <w:sz w:val="28"/>
          <w:szCs w:val="36"/>
        </w:rPr>
      </w:pPr>
      <w:r>
        <w:br w:type="page"/>
      </w:r>
    </w:p>
    <w:p w14:paraId="124B3E7D" w14:textId="77777777" w:rsidR="00397C89" w:rsidRDefault="00397C89" w:rsidP="00067E72">
      <w:pPr>
        <w:pStyle w:val="Heading2"/>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DC119B">
        <w:lastRenderedPageBreak/>
        <w:t>My notes</w:t>
      </w:r>
      <w:r w:rsidRPr="003C119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BA90212" w14:textId="77777777" w:rsidR="00B22433" w:rsidRPr="00B22433" w:rsidRDefault="00B22433" w:rsidP="00B22433">
      <w:pPr>
        <w:rPr>
          <w:lang w:eastAsia="x-none" w:bidi="x-none"/>
        </w:rPr>
      </w:pPr>
    </w:p>
    <w:p w14:paraId="4DC16360" w14:textId="77777777" w:rsidR="0077055D" w:rsidRPr="001F6061" w:rsidRDefault="0077055D" w:rsidP="00067E72"/>
    <w:sectPr w:rsidR="0077055D" w:rsidRPr="001F6061" w:rsidSect="00401E88">
      <w:footerReference w:type="default" r:id="rId29"/>
      <w:headerReference w:type="first" r:id="rId30"/>
      <w:footerReference w:type="first" r:id="rId31"/>
      <w:type w:val="continuous"/>
      <w:pgSz w:w="11900" w:h="16840"/>
      <w:pgMar w:top="1440" w:right="811" w:bottom="1440" w:left="81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555CB0" w14:textId="77777777" w:rsidR="00651D63" w:rsidRDefault="00651D63" w:rsidP="00B65C37">
      <w:r>
        <w:separator/>
      </w:r>
    </w:p>
  </w:endnote>
  <w:endnote w:type="continuationSeparator" w:id="0">
    <w:p w14:paraId="0A304531" w14:textId="77777777" w:rsidR="00651D63" w:rsidRDefault="00651D63" w:rsidP="00B65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phia">
    <w:altName w:val="Yu Gothic"/>
    <w:charset w:val="00"/>
    <w:family w:val="auto"/>
    <w:pitch w:val="variable"/>
    <w:sig w:usb0="00000000" w:usb1="00000000" w:usb2="00000000" w:usb3="00000000" w:csb0="003F00FF" w:csb1="00000000"/>
  </w:font>
  <w:font w:name="Lucida Grande">
    <w:altName w:val="Segoe UI"/>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Monotype Corsiva">
    <w:altName w:val="Brush Script MT"/>
    <w:charset w:val="00"/>
    <w:family w:val="script"/>
    <w:pitch w:val="variable"/>
    <w:sig w:usb0="00000287" w:usb1="00000000" w:usb2="00000000" w:usb3="00000000" w:csb0="0000009F" w:csb1="00000000"/>
  </w:font>
  <w:font w:name="Sketch Block Bold">
    <w:altName w:val="Times New Roman"/>
    <w:charset w:val="00"/>
    <w:family w:val="auto"/>
    <w:pitch w:val="variable"/>
    <w:sig w:usb0="00000001" w:usb1="4000204A" w:usb2="00000000" w:usb3="00000000" w:csb0="00000093" w:csb1="00000000"/>
  </w:font>
  <w:font w:name="Corbel">
    <w:panose1 w:val="020B0503020204020204"/>
    <w:charset w:val="00"/>
    <w:family w:val="swiss"/>
    <w:pitch w:val="variable"/>
    <w:sig w:usb0="A00002EF" w:usb1="4000A44B" w:usb2="00000000" w:usb3="00000000" w:csb0="0000019F" w:csb1="00000000"/>
  </w:font>
  <w:font w:name="Arial Narrow">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F305C" w14:textId="77777777" w:rsidR="00090EB1" w:rsidRDefault="00090EB1">
    <w:pPr>
      <w:pStyle w:val="Footer"/>
    </w:pPr>
    <w:r>
      <w:rPr>
        <w:noProof/>
        <w:lang w:eastAsia="en-AU"/>
      </w:rPr>
      <w:drawing>
        <wp:anchor distT="0" distB="0" distL="114300" distR="114300" simplePos="0" relativeHeight="251669504" behindDoc="0" locked="0" layoutInCell="1" allowOverlap="1" wp14:anchorId="2F819DF6" wp14:editId="1A95ABD4">
          <wp:simplePos x="0" y="0"/>
          <wp:positionH relativeFrom="column">
            <wp:posOffset>-492125</wp:posOffset>
          </wp:positionH>
          <wp:positionV relativeFrom="paragraph">
            <wp:posOffset>-68580</wp:posOffset>
          </wp:positionV>
          <wp:extent cx="7517130" cy="73152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7130" cy="7315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A6962" w14:textId="77777777" w:rsidR="00090EB1" w:rsidRDefault="00090EB1">
    <w:pPr>
      <w:pStyle w:val="Footer"/>
    </w:pPr>
    <w:r>
      <w:rPr>
        <w:noProof/>
        <w:lang w:eastAsia="en-AU"/>
      </w:rPr>
      <w:drawing>
        <wp:anchor distT="0" distB="0" distL="114300" distR="114300" simplePos="0" relativeHeight="251668480" behindDoc="0" locked="0" layoutInCell="1" allowOverlap="1" wp14:anchorId="3FDD2D8F" wp14:editId="23299879">
          <wp:simplePos x="0" y="0"/>
          <wp:positionH relativeFrom="column">
            <wp:posOffset>-498475</wp:posOffset>
          </wp:positionH>
          <wp:positionV relativeFrom="paragraph">
            <wp:posOffset>-89535</wp:posOffset>
          </wp:positionV>
          <wp:extent cx="7517130" cy="73152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7130" cy="7315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4FAA26" w14:textId="77777777" w:rsidR="00651D63" w:rsidRDefault="00651D63" w:rsidP="00B65C37">
      <w:r>
        <w:separator/>
      </w:r>
    </w:p>
  </w:footnote>
  <w:footnote w:type="continuationSeparator" w:id="0">
    <w:p w14:paraId="374E0A3F" w14:textId="77777777" w:rsidR="00651D63" w:rsidRDefault="00651D63" w:rsidP="00B65C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05F86" w14:textId="77777777" w:rsidR="00090EB1" w:rsidRPr="00C02E6D" w:rsidRDefault="003109F7" w:rsidP="007E65FA">
    <w:pPr>
      <w:pStyle w:val="Header"/>
      <w:tabs>
        <w:tab w:val="clear" w:pos="4513"/>
        <w:tab w:val="clear" w:pos="9026"/>
        <w:tab w:val="center" w:pos="5139"/>
      </w:tabs>
    </w:pPr>
    <w:r>
      <w:rPr>
        <w:noProof/>
        <w:lang w:eastAsia="en-AU"/>
      </w:rPr>
      <w:drawing>
        <wp:anchor distT="0" distB="0" distL="114300" distR="114300" simplePos="0" relativeHeight="251670528" behindDoc="1" locked="0" layoutInCell="1" allowOverlap="1" wp14:anchorId="7AEDA619" wp14:editId="0A0A153B">
          <wp:simplePos x="0" y="0"/>
          <wp:positionH relativeFrom="column">
            <wp:posOffset>-514985</wp:posOffset>
          </wp:positionH>
          <wp:positionV relativeFrom="paragraph">
            <wp:posOffset>-450215</wp:posOffset>
          </wp:positionV>
          <wp:extent cx="7573645" cy="2233930"/>
          <wp:effectExtent l="0" t="0" r="8255" b="0"/>
          <wp:wrapThrough wrapText="bothSides">
            <wp:wrapPolygon edited="0">
              <wp:start x="0" y="0"/>
              <wp:lineTo x="0" y="21367"/>
              <wp:lineTo x="21569" y="21367"/>
              <wp:lineTo x="2156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3645" cy="2233930"/>
                  </a:xfrm>
                  <a:prstGeom prst="rect">
                    <a:avLst/>
                  </a:prstGeom>
                </pic:spPr>
              </pic:pic>
            </a:graphicData>
          </a:graphic>
          <wp14:sizeRelH relativeFrom="page">
            <wp14:pctWidth>0</wp14:pctWidth>
          </wp14:sizeRelH>
          <wp14:sizeRelV relativeFrom="page">
            <wp14:pctHeight>0</wp14:pctHeight>
          </wp14:sizeRelV>
        </wp:anchor>
      </w:drawing>
    </w:r>
    <w:r w:rsidR="00090EB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420DF"/>
    <w:multiLevelType w:val="hybridMultilevel"/>
    <w:tmpl w:val="993C3A8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AC5CC2"/>
    <w:multiLevelType w:val="hybridMultilevel"/>
    <w:tmpl w:val="8EC6D270"/>
    <w:lvl w:ilvl="0" w:tplc="B248243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F74687"/>
    <w:multiLevelType w:val="hybridMultilevel"/>
    <w:tmpl w:val="BBFC211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5D4D08"/>
    <w:multiLevelType w:val="hybridMultilevel"/>
    <w:tmpl w:val="91CCD02E"/>
    <w:lvl w:ilvl="0" w:tplc="28384BC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D156ABD"/>
    <w:multiLevelType w:val="hybridMultilevel"/>
    <w:tmpl w:val="4D52A27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0B3184"/>
    <w:multiLevelType w:val="multilevel"/>
    <w:tmpl w:val="8A2AF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BD3AA4"/>
    <w:multiLevelType w:val="hybridMultilevel"/>
    <w:tmpl w:val="B73E54AA"/>
    <w:lvl w:ilvl="0" w:tplc="08090001">
      <w:start w:val="1"/>
      <w:numFmt w:val="bullet"/>
      <w:lvlText w:val=""/>
      <w:lvlJc w:val="left"/>
      <w:pPr>
        <w:ind w:left="849" w:hanging="360"/>
      </w:pPr>
      <w:rPr>
        <w:rFonts w:ascii="Symbol" w:hAnsi="Symbol" w:hint="default"/>
      </w:rPr>
    </w:lvl>
    <w:lvl w:ilvl="1" w:tplc="08090003" w:tentative="1">
      <w:start w:val="1"/>
      <w:numFmt w:val="bullet"/>
      <w:lvlText w:val="o"/>
      <w:lvlJc w:val="left"/>
      <w:pPr>
        <w:ind w:left="1569" w:hanging="360"/>
      </w:pPr>
      <w:rPr>
        <w:rFonts w:ascii="Courier New" w:hAnsi="Courier New" w:cs="Courier New" w:hint="default"/>
      </w:rPr>
    </w:lvl>
    <w:lvl w:ilvl="2" w:tplc="08090005" w:tentative="1">
      <w:start w:val="1"/>
      <w:numFmt w:val="bullet"/>
      <w:lvlText w:val=""/>
      <w:lvlJc w:val="left"/>
      <w:pPr>
        <w:ind w:left="2289" w:hanging="360"/>
      </w:pPr>
      <w:rPr>
        <w:rFonts w:ascii="Wingdings" w:hAnsi="Wingdings" w:hint="default"/>
      </w:rPr>
    </w:lvl>
    <w:lvl w:ilvl="3" w:tplc="08090001" w:tentative="1">
      <w:start w:val="1"/>
      <w:numFmt w:val="bullet"/>
      <w:lvlText w:val=""/>
      <w:lvlJc w:val="left"/>
      <w:pPr>
        <w:ind w:left="3009" w:hanging="360"/>
      </w:pPr>
      <w:rPr>
        <w:rFonts w:ascii="Symbol" w:hAnsi="Symbol" w:hint="default"/>
      </w:rPr>
    </w:lvl>
    <w:lvl w:ilvl="4" w:tplc="08090003" w:tentative="1">
      <w:start w:val="1"/>
      <w:numFmt w:val="bullet"/>
      <w:lvlText w:val="o"/>
      <w:lvlJc w:val="left"/>
      <w:pPr>
        <w:ind w:left="3729" w:hanging="360"/>
      </w:pPr>
      <w:rPr>
        <w:rFonts w:ascii="Courier New" w:hAnsi="Courier New" w:cs="Courier New" w:hint="default"/>
      </w:rPr>
    </w:lvl>
    <w:lvl w:ilvl="5" w:tplc="08090005" w:tentative="1">
      <w:start w:val="1"/>
      <w:numFmt w:val="bullet"/>
      <w:lvlText w:val=""/>
      <w:lvlJc w:val="left"/>
      <w:pPr>
        <w:ind w:left="4449" w:hanging="360"/>
      </w:pPr>
      <w:rPr>
        <w:rFonts w:ascii="Wingdings" w:hAnsi="Wingdings" w:hint="default"/>
      </w:rPr>
    </w:lvl>
    <w:lvl w:ilvl="6" w:tplc="08090001" w:tentative="1">
      <w:start w:val="1"/>
      <w:numFmt w:val="bullet"/>
      <w:lvlText w:val=""/>
      <w:lvlJc w:val="left"/>
      <w:pPr>
        <w:ind w:left="5169" w:hanging="360"/>
      </w:pPr>
      <w:rPr>
        <w:rFonts w:ascii="Symbol" w:hAnsi="Symbol" w:hint="default"/>
      </w:rPr>
    </w:lvl>
    <w:lvl w:ilvl="7" w:tplc="08090003" w:tentative="1">
      <w:start w:val="1"/>
      <w:numFmt w:val="bullet"/>
      <w:lvlText w:val="o"/>
      <w:lvlJc w:val="left"/>
      <w:pPr>
        <w:ind w:left="5889" w:hanging="360"/>
      </w:pPr>
      <w:rPr>
        <w:rFonts w:ascii="Courier New" w:hAnsi="Courier New" w:cs="Courier New" w:hint="default"/>
      </w:rPr>
    </w:lvl>
    <w:lvl w:ilvl="8" w:tplc="08090005" w:tentative="1">
      <w:start w:val="1"/>
      <w:numFmt w:val="bullet"/>
      <w:lvlText w:val=""/>
      <w:lvlJc w:val="left"/>
      <w:pPr>
        <w:ind w:left="6609" w:hanging="360"/>
      </w:pPr>
      <w:rPr>
        <w:rFonts w:ascii="Wingdings" w:hAnsi="Wingdings" w:hint="default"/>
      </w:rPr>
    </w:lvl>
  </w:abstractNum>
  <w:abstractNum w:abstractNumId="7" w15:restartNumberingAfterBreak="0">
    <w:nsid w:val="23E5315A"/>
    <w:multiLevelType w:val="hybridMultilevel"/>
    <w:tmpl w:val="EB70E830"/>
    <w:lvl w:ilvl="0" w:tplc="08090001">
      <w:start w:val="1"/>
      <w:numFmt w:val="bullet"/>
      <w:lvlText w:val=""/>
      <w:lvlJc w:val="left"/>
      <w:pPr>
        <w:ind w:left="849" w:hanging="360"/>
      </w:pPr>
      <w:rPr>
        <w:rFonts w:ascii="Symbol" w:hAnsi="Symbol" w:hint="default"/>
      </w:rPr>
    </w:lvl>
    <w:lvl w:ilvl="1" w:tplc="08090003" w:tentative="1">
      <w:start w:val="1"/>
      <w:numFmt w:val="bullet"/>
      <w:lvlText w:val="o"/>
      <w:lvlJc w:val="left"/>
      <w:pPr>
        <w:ind w:left="1569" w:hanging="360"/>
      </w:pPr>
      <w:rPr>
        <w:rFonts w:ascii="Courier New" w:hAnsi="Courier New" w:cs="Courier New" w:hint="default"/>
      </w:rPr>
    </w:lvl>
    <w:lvl w:ilvl="2" w:tplc="08090005" w:tentative="1">
      <w:start w:val="1"/>
      <w:numFmt w:val="bullet"/>
      <w:lvlText w:val=""/>
      <w:lvlJc w:val="left"/>
      <w:pPr>
        <w:ind w:left="2289" w:hanging="360"/>
      </w:pPr>
      <w:rPr>
        <w:rFonts w:ascii="Wingdings" w:hAnsi="Wingdings" w:hint="default"/>
      </w:rPr>
    </w:lvl>
    <w:lvl w:ilvl="3" w:tplc="08090001" w:tentative="1">
      <w:start w:val="1"/>
      <w:numFmt w:val="bullet"/>
      <w:lvlText w:val=""/>
      <w:lvlJc w:val="left"/>
      <w:pPr>
        <w:ind w:left="3009" w:hanging="360"/>
      </w:pPr>
      <w:rPr>
        <w:rFonts w:ascii="Symbol" w:hAnsi="Symbol" w:hint="default"/>
      </w:rPr>
    </w:lvl>
    <w:lvl w:ilvl="4" w:tplc="08090003" w:tentative="1">
      <w:start w:val="1"/>
      <w:numFmt w:val="bullet"/>
      <w:lvlText w:val="o"/>
      <w:lvlJc w:val="left"/>
      <w:pPr>
        <w:ind w:left="3729" w:hanging="360"/>
      </w:pPr>
      <w:rPr>
        <w:rFonts w:ascii="Courier New" w:hAnsi="Courier New" w:cs="Courier New" w:hint="default"/>
      </w:rPr>
    </w:lvl>
    <w:lvl w:ilvl="5" w:tplc="08090005" w:tentative="1">
      <w:start w:val="1"/>
      <w:numFmt w:val="bullet"/>
      <w:lvlText w:val=""/>
      <w:lvlJc w:val="left"/>
      <w:pPr>
        <w:ind w:left="4449" w:hanging="360"/>
      </w:pPr>
      <w:rPr>
        <w:rFonts w:ascii="Wingdings" w:hAnsi="Wingdings" w:hint="default"/>
      </w:rPr>
    </w:lvl>
    <w:lvl w:ilvl="6" w:tplc="08090001" w:tentative="1">
      <w:start w:val="1"/>
      <w:numFmt w:val="bullet"/>
      <w:lvlText w:val=""/>
      <w:lvlJc w:val="left"/>
      <w:pPr>
        <w:ind w:left="5169" w:hanging="360"/>
      </w:pPr>
      <w:rPr>
        <w:rFonts w:ascii="Symbol" w:hAnsi="Symbol" w:hint="default"/>
      </w:rPr>
    </w:lvl>
    <w:lvl w:ilvl="7" w:tplc="08090003" w:tentative="1">
      <w:start w:val="1"/>
      <w:numFmt w:val="bullet"/>
      <w:lvlText w:val="o"/>
      <w:lvlJc w:val="left"/>
      <w:pPr>
        <w:ind w:left="5889" w:hanging="360"/>
      </w:pPr>
      <w:rPr>
        <w:rFonts w:ascii="Courier New" w:hAnsi="Courier New" w:cs="Courier New" w:hint="default"/>
      </w:rPr>
    </w:lvl>
    <w:lvl w:ilvl="8" w:tplc="08090005" w:tentative="1">
      <w:start w:val="1"/>
      <w:numFmt w:val="bullet"/>
      <w:lvlText w:val=""/>
      <w:lvlJc w:val="left"/>
      <w:pPr>
        <w:ind w:left="6609" w:hanging="360"/>
      </w:pPr>
      <w:rPr>
        <w:rFonts w:ascii="Wingdings" w:hAnsi="Wingdings" w:hint="default"/>
      </w:rPr>
    </w:lvl>
  </w:abstractNum>
  <w:abstractNum w:abstractNumId="8" w15:restartNumberingAfterBreak="0">
    <w:nsid w:val="254462D1"/>
    <w:multiLevelType w:val="hybridMultilevel"/>
    <w:tmpl w:val="829C01E4"/>
    <w:lvl w:ilvl="0" w:tplc="28384BC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B5D4962"/>
    <w:multiLevelType w:val="hybridMultilevel"/>
    <w:tmpl w:val="F7C84872"/>
    <w:lvl w:ilvl="0" w:tplc="28384BC8">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620330"/>
    <w:multiLevelType w:val="hybridMultilevel"/>
    <w:tmpl w:val="37E83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9C3D82"/>
    <w:multiLevelType w:val="hybridMultilevel"/>
    <w:tmpl w:val="DE865A24"/>
    <w:lvl w:ilvl="0" w:tplc="08090001">
      <w:start w:val="1"/>
      <w:numFmt w:val="bullet"/>
      <w:lvlText w:val=""/>
      <w:lvlJc w:val="left"/>
      <w:pPr>
        <w:ind w:left="849" w:hanging="360"/>
      </w:pPr>
      <w:rPr>
        <w:rFonts w:ascii="Symbol" w:hAnsi="Symbol" w:hint="default"/>
      </w:rPr>
    </w:lvl>
    <w:lvl w:ilvl="1" w:tplc="08090003" w:tentative="1">
      <w:start w:val="1"/>
      <w:numFmt w:val="bullet"/>
      <w:lvlText w:val="o"/>
      <w:lvlJc w:val="left"/>
      <w:pPr>
        <w:ind w:left="1569" w:hanging="360"/>
      </w:pPr>
      <w:rPr>
        <w:rFonts w:ascii="Courier New" w:hAnsi="Courier New" w:cs="Courier New" w:hint="default"/>
      </w:rPr>
    </w:lvl>
    <w:lvl w:ilvl="2" w:tplc="08090005" w:tentative="1">
      <w:start w:val="1"/>
      <w:numFmt w:val="bullet"/>
      <w:lvlText w:val=""/>
      <w:lvlJc w:val="left"/>
      <w:pPr>
        <w:ind w:left="2289" w:hanging="360"/>
      </w:pPr>
      <w:rPr>
        <w:rFonts w:ascii="Wingdings" w:hAnsi="Wingdings" w:hint="default"/>
      </w:rPr>
    </w:lvl>
    <w:lvl w:ilvl="3" w:tplc="08090001" w:tentative="1">
      <w:start w:val="1"/>
      <w:numFmt w:val="bullet"/>
      <w:lvlText w:val=""/>
      <w:lvlJc w:val="left"/>
      <w:pPr>
        <w:ind w:left="3009" w:hanging="360"/>
      </w:pPr>
      <w:rPr>
        <w:rFonts w:ascii="Symbol" w:hAnsi="Symbol" w:hint="default"/>
      </w:rPr>
    </w:lvl>
    <w:lvl w:ilvl="4" w:tplc="08090003" w:tentative="1">
      <w:start w:val="1"/>
      <w:numFmt w:val="bullet"/>
      <w:lvlText w:val="o"/>
      <w:lvlJc w:val="left"/>
      <w:pPr>
        <w:ind w:left="3729" w:hanging="360"/>
      </w:pPr>
      <w:rPr>
        <w:rFonts w:ascii="Courier New" w:hAnsi="Courier New" w:cs="Courier New" w:hint="default"/>
      </w:rPr>
    </w:lvl>
    <w:lvl w:ilvl="5" w:tplc="08090005" w:tentative="1">
      <w:start w:val="1"/>
      <w:numFmt w:val="bullet"/>
      <w:lvlText w:val=""/>
      <w:lvlJc w:val="left"/>
      <w:pPr>
        <w:ind w:left="4449" w:hanging="360"/>
      </w:pPr>
      <w:rPr>
        <w:rFonts w:ascii="Wingdings" w:hAnsi="Wingdings" w:hint="default"/>
      </w:rPr>
    </w:lvl>
    <w:lvl w:ilvl="6" w:tplc="08090001" w:tentative="1">
      <w:start w:val="1"/>
      <w:numFmt w:val="bullet"/>
      <w:lvlText w:val=""/>
      <w:lvlJc w:val="left"/>
      <w:pPr>
        <w:ind w:left="5169" w:hanging="360"/>
      </w:pPr>
      <w:rPr>
        <w:rFonts w:ascii="Symbol" w:hAnsi="Symbol" w:hint="default"/>
      </w:rPr>
    </w:lvl>
    <w:lvl w:ilvl="7" w:tplc="08090003" w:tentative="1">
      <w:start w:val="1"/>
      <w:numFmt w:val="bullet"/>
      <w:lvlText w:val="o"/>
      <w:lvlJc w:val="left"/>
      <w:pPr>
        <w:ind w:left="5889" w:hanging="360"/>
      </w:pPr>
      <w:rPr>
        <w:rFonts w:ascii="Courier New" w:hAnsi="Courier New" w:cs="Courier New" w:hint="default"/>
      </w:rPr>
    </w:lvl>
    <w:lvl w:ilvl="8" w:tplc="08090005" w:tentative="1">
      <w:start w:val="1"/>
      <w:numFmt w:val="bullet"/>
      <w:lvlText w:val=""/>
      <w:lvlJc w:val="left"/>
      <w:pPr>
        <w:ind w:left="6609" w:hanging="360"/>
      </w:pPr>
      <w:rPr>
        <w:rFonts w:ascii="Wingdings" w:hAnsi="Wingdings" w:hint="default"/>
      </w:rPr>
    </w:lvl>
  </w:abstractNum>
  <w:abstractNum w:abstractNumId="12" w15:restartNumberingAfterBreak="0">
    <w:nsid w:val="468D5EBC"/>
    <w:multiLevelType w:val="hybridMultilevel"/>
    <w:tmpl w:val="54C452D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A2D76A2"/>
    <w:multiLevelType w:val="hybridMultilevel"/>
    <w:tmpl w:val="09F076A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0E1806"/>
    <w:multiLevelType w:val="multilevel"/>
    <w:tmpl w:val="BDD65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1A5816"/>
    <w:multiLevelType w:val="hybridMultilevel"/>
    <w:tmpl w:val="2AAC9568"/>
    <w:lvl w:ilvl="0" w:tplc="28384BC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BCC78EC"/>
    <w:multiLevelType w:val="hybridMultilevel"/>
    <w:tmpl w:val="71C4CE8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0B37CA0"/>
    <w:multiLevelType w:val="hybridMultilevel"/>
    <w:tmpl w:val="C9B0033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2A069D7"/>
    <w:multiLevelType w:val="hybridMultilevel"/>
    <w:tmpl w:val="3C2E2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6372AA"/>
    <w:multiLevelType w:val="multilevel"/>
    <w:tmpl w:val="632E3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816C7C"/>
    <w:multiLevelType w:val="hybridMultilevel"/>
    <w:tmpl w:val="2CD08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CB0748"/>
    <w:multiLevelType w:val="hybridMultilevel"/>
    <w:tmpl w:val="0EECC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7490602"/>
    <w:multiLevelType w:val="multilevel"/>
    <w:tmpl w:val="41A003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3B575D"/>
    <w:multiLevelType w:val="hybridMultilevel"/>
    <w:tmpl w:val="8914561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F6059F0"/>
    <w:multiLevelType w:val="hybridMultilevel"/>
    <w:tmpl w:val="0F6E5EA0"/>
    <w:lvl w:ilvl="0" w:tplc="0C090001">
      <w:start w:val="1"/>
      <w:numFmt w:val="bullet"/>
      <w:lvlText w:val=""/>
      <w:lvlJc w:val="left"/>
      <w:pPr>
        <w:ind w:left="1080" w:hanging="72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7"/>
  </w:num>
  <w:num w:numId="3">
    <w:abstractNumId w:val="11"/>
  </w:num>
  <w:num w:numId="4">
    <w:abstractNumId w:val="5"/>
  </w:num>
  <w:num w:numId="5">
    <w:abstractNumId w:val="19"/>
  </w:num>
  <w:num w:numId="6">
    <w:abstractNumId w:val="22"/>
  </w:num>
  <w:num w:numId="7">
    <w:abstractNumId w:val="14"/>
  </w:num>
  <w:num w:numId="8">
    <w:abstractNumId w:val="20"/>
  </w:num>
  <w:num w:numId="9">
    <w:abstractNumId w:val="18"/>
  </w:num>
  <w:num w:numId="10">
    <w:abstractNumId w:val="10"/>
  </w:num>
  <w:num w:numId="11">
    <w:abstractNumId w:val="2"/>
  </w:num>
  <w:num w:numId="12">
    <w:abstractNumId w:val="13"/>
  </w:num>
  <w:num w:numId="13">
    <w:abstractNumId w:val="0"/>
  </w:num>
  <w:num w:numId="14">
    <w:abstractNumId w:val="12"/>
  </w:num>
  <w:num w:numId="15">
    <w:abstractNumId w:val="23"/>
  </w:num>
  <w:num w:numId="16">
    <w:abstractNumId w:val="17"/>
  </w:num>
  <w:num w:numId="17">
    <w:abstractNumId w:val="4"/>
  </w:num>
  <w:num w:numId="18">
    <w:abstractNumId w:val="21"/>
  </w:num>
  <w:num w:numId="19">
    <w:abstractNumId w:val="3"/>
  </w:num>
  <w:num w:numId="20">
    <w:abstractNumId w:val="9"/>
  </w:num>
  <w:num w:numId="21">
    <w:abstractNumId w:val="8"/>
  </w:num>
  <w:num w:numId="22">
    <w:abstractNumId w:val="24"/>
  </w:num>
  <w:num w:numId="23">
    <w:abstractNumId w:val="15"/>
  </w:num>
  <w:num w:numId="24">
    <w:abstractNumId w:val="16"/>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C89"/>
    <w:rsid w:val="000019F1"/>
    <w:rsid w:val="000261BB"/>
    <w:rsid w:val="00037C39"/>
    <w:rsid w:val="00060750"/>
    <w:rsid w:val="00067E72"/>
    <w:rsid w:val="000740F4"/>
    <w:rsid w:val="00082A63"/>
    <w:rsid w:val="00090EB1"/>
    <w:rsid w:val="0009264E"/>
    <w:rsid w:val="000D3311"/>
    <w:rsid w:val="00123AEB"/>
    <w:rsid w:val="00160296"/>
    <w:rsid w:val="001E6AD1"/>
    <w:rsid w:val="001F6061"/>
    <w:rsid w:val="0021030A"/>
    <w:rsid w:val="00212D9A"/>
    <w:rsid w:val="00222915"/>
    <w:rsid w:val="00240E12"/>
    <w:rsid w:val="00241D69"/>
    <w:rsid w:val="002A5F94"/>
    <w:rsid w:val="002D7064"/>
    <w:rsid w:val="003109F7"/>
    <w:rsid w:val="00316E70"/>
    <w:rsid w:val="003206A3"/>
    <w:rsid w:val="003401B7"/>
    <w:rsid w:val="00353680"/>
    <w:rsid w:val="00355F32"/>
    <w:rsid w:val="0038275A"/>
    <w:rsid w:val="00393B41"/>
    <w:rsid w:val="00397C89"/>
    <w:rsid w:val="003A742D"/>
    <w:rsid w:val="003B6BA3"/>
    <w:rsid w:val="003C5FAC"/>
    <w:rsid w:val="003C65C9"/>
    <w:rsid w:val="003D507A"/>
    <w:rsid w:val="00401E88"/>
    <w:rsid w:val="0045765D"/>
    <w:rsid w:val="0046750F"/>
    <w:rsid w:val="004A7ED7"/>
    <w:rsid w:val="004C5A33"/>
    <w:rsid w:val="004E01F1"/>
    <w:rsid w:val="0053579C"/>
    <w:rsid w:val="00540178"/>
    <w:rsid w:val="005416DD"/>
    <w:rsid w:val="005E3C38"/>
    <w:rsid w:val="005F1064"/>
    <w:rsid w:val="0062412F"/>
    <w:rsid w:val="00651D63"/>
    <w:rsid w:val="006A53C9"/>
    <w:rsid w:val="006B5C1B"/>
    <w:rsid w:val="006D255C"/>
    <w:rsid w:val="006D7843"/>
    <w:rsid w:val="006F195D"/>
    <w:rsid w:val="00715BE4"/>
    <w:rsid w:val="0077055D"/>
    <w:rsid w:val="00770F2F"/>
    <w:rsid w:val="0078630B"/>
    <w:rsid w:val="00795320"/>
    <w:rsid w:val="007E2FC1"/>
    <w:rsid w:val="007E65FA"/>
    <w:rsid w:val="008121B5"/>
    <w:rsid w:val="008241E7"/>
    <w:rsid w:val="008509C0"/>
    <w:rsid w:val="00895857"/>
    <w:rsid w:val="008A139C"/>
    <w:rsid w:val="008A2920"/>
    <w:rsid w:val="008B13D9"/>
    <w:rsid w:val="008C4489"/>
    <w:rsid w:val="008F16D9"/>
    <w:rsid w:val="00931992"/>
    <w:rsid w:val="009449A9"/>
    <w:rsid w:val="00947DCB"/>
    <w:rsid w:val="00956686"/>
    <w:rsid w:val="00977DEB"/>
    <w:rsid w:val="009818EC"/>
    <w:rsid w:val="0099627C"/>
    <w:rsid w:val="009A1F57"/>
    <w:rsid w:val="009A6087"/>
    <w:rsid w:val="009D22F3"/>
    <w:rsid w:val="00A16CBC"/>
    <w:rsid w:val="00A360EC"/>
    <w:rsid w:val="00A44C5F"/>
    <w:rsid w:val="00A64C3E"/>
    <w:rsid w:val="00AA271F"/>
    <w:rsid w:val="00AB22B1"/>
    <w:rsid w:val="00AC16AF"/>
    <w:rsid w:val="00AD09DB"/>
    <w:rsid w:val="00AD20A9"/>
    <w:rsid w:val="00AD2F2F"/>
    <w:rsid w:val="00AF4F7E"/>
    <w:rsid w:val="00B22433"/>
    <w:rsid w:val="00B63E6F"/>
    <w:rsid w:val="00B65C37"/>
    <w:rsid w:val="00B76BA4"/>
    <w:rsid w:val="00B80DD6"/>
    <w:rsid w:val="00BA0434"/>
    <w:rsid w:val="00BA3E95"/>
    <w:rsid w:val="00BC0B68"/>
    <w:rsid w:val="00BF44BE"/>
    <w:rsid w:val="00C02E6D"/>
    <w:rsid w:val="00C0346E"/>
    <w:rsid w:val="00C544C5"/>
    <w:rsid w:val="00C63602"/>
    <w:rsid w:val="00C67751"/>
    <w:rsid w:val="00C82477"/>
    <w:rsid w:val="00CC2340"/>
    <w:rsid w:val="00CC2B76"/>
    <w:rsid w:val="00CE3918"/>
    <w:rsid w:val="00CF6849"/>
    <w:rsid w:val="00D15163"/>
    <w:rsid w:val="00D23B5A"/>
    <w:rsid w:val="00D4191D"/>
    <w:rsid w:val="00D447B1"/>
    <w:rsid w:val="00D458D7"/>
    <w:rsid w:val="00D76AEF"/>
    <w:rsid w:val="00D877A3"/>
    <w:rsid w:val="00DC435E"/>
    <w:rsid w:val="00E1171D"/>
    <w:rsid w:val="00E36081"/>
    <w:rsid w:val="00E465B8"/>
    <w:rsid w:val="00EC2E91"/>
    <w:rsid w:val="00EC36EA"/>
    <w:rsid w:val="00ED0B84"/>
    <w:rsid w:val="00EE6CAA"/>
    <w:rsid w:val="00F10C2E"/>
    <w:rsid w:val="00F722A3"/>
    <w:rsid w:val="00F94C1C"/>
    <w:rsid w:val="00F960AA"/>
    <w:rsid w:val="00F97B91"/>
    <w:rsid w:val="00FE4C1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72716"/>
  <w14:discardImageEditingData/>
  <w15:docId w15:val="{CBC3AB51-0E2E-499C-B529-8836268EC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4BE"/>
    <w:pPr>
      <w:spacing w:after="160" w:line="259" w:lineRule="auto"/>
    </w:pPr>
    <w:rPr>
      <w:rFonts w:eastAsiaTheme="minorHAnsi" w:cstheme="minorBidi"/>
      <w:sz w:val="22"/>
      <w:szCs w:val="22"/>
    </w:rPr>
  </w:style>
  <w:style w:type="paragraph" w:styleId="Heading1">
    <w:name w:val="heading 1"/>
    <w:basedOn w:val="Normal"/>
    <w:next w:val="Normal"/>
    <w:link w:val="Heading1Char"/>
    <w:uiPriority w:val="9"/>
    <w:qFormat/>
    <w:rsid w:val="00931992"/>
    <w:pPr>
      <w:outlineLvl w:val="0"/>
    </w:pPr>
    <w:rPr>
      <w:rFonts w:asciiTheme="majorHAnsi" w:hAnsiTheme="majorHAnsi" w:cs="Arial"/>
      <w:sz w:val="40"/>
      <w:szCs w:val="36"/>
    </w:rPr>
  </w:style>
  <w:style w:type="paragraph" w:styleId="Heading2">
    <w:name w:val="heading 2"/>
    <w:basedOn w:val="Heading1"/>
    <w:next w:val="Normal"/>
    <w:link w:val="Heading2Char"/>
    <w:uiPriority w:val="9"/>
    <w:unhideWhenUsed/>
    <w:qFormat/>
    <w:rsid w:val="00B80DD6"/>
    <w:pPr>
      <w:outlineLvl w:val="1"/>
    </w:pPr>
    <w:rPr>
      <w:b/>
      <w:sz w:val="32"/>
    </w:rPr>
  </w:style>
  <w:style w:type="paragraph" w:styleId="Heading3">
    <w:name w:val="heading 3"/>
    <w:basedOn w:val="Heading2"/>
    <w:next w:val="Normal"/>
    <w:link w:val="Heading3Char"/>
    <w:uiPriority w:val="9"/>
    <w:unhideWhenUsed/>
    <w:qFormat/>
    <w:rsid w:val="00E36081"/>
    <w:pPr>
      <w:outlineLvl w:val="2"/>
    </w:pPr>
    <w:rPr>
      <w:color w:val="660066"/>
      <w:sz w:val="24"/>
    </w:rPr>
  </w:style>
  <w:style w:type="paragraph" w:styleId="Heading4">
    <w:name w:val="heading 4"/>
    <w:basedOn w:val="Normal"/>
    <w:next w:val="Normal"/>
    <w:link w:val="Heading4Char"/>
    <w:uiPriority w:val="9"/>
    <w:unhideWhenUsed/>
    <w:qFormat/>
    <w:rsid w:val="00222915"/>
    <w:pPr>
      <w:keepNext/>
      <w:keepLines/>
      <w:spacing w:before="200" w:after="0"/>
      <w:outlineLvl w:val="3"/>
    </w:pPr>
    <w:rPr>
      <w:rFonts w:asciiTheme="majorHAnsi" w:eastAsiaTheme="majorEastAsia" w:hAnsiTheme="majorHAnsi" w:cstheme="majorBidi"/>
      <w:b/>
      <w:bCs/>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31992"/>
    <w:rPr>
      <w:rFonts w:asciiTheme="majorHAnsi" w:eastAsiaTheme="minorHAnsi" w:hAnsiTheme="majorHAnsi" w:cs="Arial"/>
      <w:sz w:val="40"/>
      <w:szCs w:val="36"/>
    </w:rPr>
  </w:style>
  <w:style w:type="character" w:customStyle="1" w:styleId="Heading2Char">
    <w:name w:val="Heading 2 Char"/>
    <w:link w:val="Heading2"/>
    <w:uiPriority w:val="9"/>
    <w:rsid w:val="00B80DD6"/>
    <w:rPr>
      <w:rFonts w:asciiTheme="majorHAnsi" w:eastAsiaTheme="minorHAnsi" w:hAnsiTheme="majorHAnsi" w:cs="Arial"/>
      <w:b/>
      <w:sz w:val="32"/>
      <w:szCs w:val="36"/>
    </w:rPr>
  </w:style>
  <w:style w:type="character" w:customStyle="1" w:styleId="Heading3Char">
    <w:name w:val="Heading 3 Char"/>
    <w:link w:val="Heading3"/>
    <w:uiPriority w:val="9"/>
    <w:rsid w:val="00E36081"/>
    <w:rPr>
      <w:rFonts w:asciiTheme="majorHAnsi" w:eastAsiaTheme="minorHAnsi" w:hAnsiTheme="majorHAnsi" w:cs="Arial"/>
      <w:b/>
      <w:color w:val="660066"/>
      <w:sz w:val="24"/>
      <w:szCs w:val="36"/>
    </w:rPr>
  </w:style>
  <w:style w:type="paragraph" w:styleId="Title">
    <w:name w:val="Title"/>
    <w:basedOn w:val="Heading1"/>
    <w:next w:val="Normal"/>
    <w:link w:val="TitleChar"/>
    <w:uiPriority w:val="10"/>
    <w:qFormat/>
    <w:rsid w:val="00931992"/>
    <w:rPr>
      <w:rFonts w:cs="Sophia"/>
      <w:b/>
      <w:sz w:val="52"/>
    </w:rPr>
  </w:style>
  <w:style w:type="character" w:customStyle="1" w:styleId="TitleChar">
    <w:name w:val="Title Char"/>
    <w:link w:val="Title"/>
    <w:uiPriority w:val="10"/>
    <w:rsid w:val="00931992"/>
    <w:rPr>
      <w:rFonts w:asciiTheme="majorHAnsi" w:eastAsiaTheme="minorHAnsi" w:hAnsiTheme="majorHAnsi" w:cs="Sophia"/>
      <w:b/>
      <w:sz w:val="52"/>
      <w:szCs w:val="36"/>
    </w:rPr>
  </w:style>
  <w:style w:type="paragraph" w:styleId="Header">
    <w:name w:val="header"/>
    <w:basedOn w:val="Normal"/>
    <w:link w:val="HeaderChar"/>
    <w:uiPriority w:val="99"/>
    <w:unhideWhenUsed/>
    <w:rsid w:val="00DC435E"/>
    <w:pPr>
      <w:tabs>
        <w:tab w:val="center" w:pos="4513"/>
        <w:tab w:val="right" w:pos="9026"/>
      </w:tabs>
    </w:pPr>
  </w:style>
  <w:style w:type="character" w:customStyle="1" w:styleId="HeaderChar">
    <w:name w:val="Header Char"/>
    <w:basedOn w:val="DefaultParagraphFont"/>
    <w:link w:val="Header"/>
    <w:uiPriority w:val="99"/>
    <w:rsid w:val="00DC435E"/>
  </w:style>
  <w:style w:type="paragraph" w:styleId="Footer">
    <w:name w:val="footer"/>
    <w:basedOn w:val="Normal"/>
    <w:link w:val="FooterChar"/>
    <w:uiPriority w:val="99"/>
    <w:unhideWhenUsed/>
    <w:rsid w:val="00DC435E"/>
    <w:pPr>
      <w:tabs>
        <w:tab w:val="center" w:pos="4513"/>
        <w:tab w:val="right" w:pos="9026"/>
      </w:tabs>
    </w:pPr>
  </w:style>
  <w:style w:type="character" w:customStyle="1" w:styleId="FooterChar">
    <w:name w:val="Footer Char"/>
    <w:basedOn w:val="DefaultParagraphFont"/>
    <w:link w:val="Footer"/>
    <w:uiPriority w:val="99"/>
    <w:rsid w:val="00DC435E"/>
  </w:style>
  <w:style w:type="paragraph" w:styleId="ListParagraph">
    <w:name w:val="List Paragraph"/>
    <w:basedOn w:val="Normal"/>
    <w:uiPriority w:val="34"/>
    <w:qFormat/>
    <w:rsid w:val="0077055D"/>
    <w:pPr>
      <w:ind w:left="720"/>
      <w:contextualSpacing/>
    </w:pPr>
  </w:style>
  <w:style w:type="paragraph" w:styleId="BalloonText">
    <w:name w:val="Balloon Text"/>
    <w:basedOn w:val="Normal"/>
    <w:link w:val="BalloonTextChar"/>
    <w:uiPriority w:val="99"/>
    <w:semiHidden/>
    <w:unhideWhenUsed/>
    <w:rsid w:val="00C02E6D"/>
    <w:rPr>
      <w:rFonts w:ascii="Lucida Grande" w:hAnsi="Lucida Grande" w:cs="Lucida Grande"/>
      <w:sz w:val="18"/>
      <w:szCs w:val="18"/>
    </w:rPr>
  </w:style>
  <w:style w:type="character" w:customStyle="1" w:styleId="BalloonTextChar">
    <w:name w:val="Balloon Text Char"/>
    <w:link w:val="BalloonText"/>
    <w:uiPriority w:val="99"/>
    <w:semiHidden/>
    <w:rsid w:val="00C02E6D"/>
    <w:rPr>
      <w:rFonts w:ascii="Lucida Grande" w:hAnsi="Lucida Grande" w:cs="Lucida Grande"/>
      <w:sz w:val="18"/>
      <w:szCs w:val="18"/>
    </w:rPr>
  </w:style>
  <w:style w:type="paragraph" w:customStyle="1" w:styleId="block">
    <w:name w:val="block"/>
    <w:basedOn w:val="Normal"/>
    <w:rsid w:val="00397C8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397C89"/>
    <w:rPr>
      <w:b/>
      <w:bCs/>
    </w:rPr>
  </w:style>
  <w:style w:type="paragraph" w:styleId="PlainText">
    <w:name w:val="Plain Text"/>
    <w:basedOn w:val="Normal"/>
    <w:link w:val="PlainTextChar"/>
    <w:uiPriority w:val="99"/>
    <w:unhideWhenUsed/>
    <w:rsid w:val="00397C89"/>
    <w:pPr>
      <w:spacing w:after="0" w:line="240" w:lineRule="auto"/>
    </w:pPr>
    <w:rPr>
      <w:szCs w:val="21"/>
    </w:rPr>
  </w:style>
  <w:style w:type="character" w:customStyle="1" w:styleId="PlainTextChar">
    <w:name w:val="Plain Text Char"/>
    <w:basedOn w:val="DefaultParagraphFont"/>
    <w:link w:val="PlainText"/>
    <w:uiPriority w:val="99"/>
    <w:rsid w:val="00397C89"/>
    <w:rPr>
      <w:rFonts w:eastAsiaTheme="minorHAnsi" w:cstheme="minorBidi"/>
      <w:sz w:val="22"/>
      <w:szCs w:val="21"/>
    </w:rPr>
  </w:style>
  <w:style w:type="table" w:styleId="TableGrid">
    <w:name w:val="Table Grid"/>
    <w:basedOn w:val="TableNormal"/>
    <w:rsid w:val="00397C8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397C89"/>
    <w:rPr>
      <w:rFonts w:asciiTheme="minorHAnsi" w:eastAsiaTheme="minorHAnsi"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3-Accent61">
    <w:name w:val="Grid Table 3 - Accent 61"/>
    <w:basedOn w:val="TableNormal"/>
    <w:uiPriority w:val="48"/>
    <w:rsid w:val="00397C89"/>
    <w:rPr>
      <w:rFonts w:asciiTheme="minorHAnsi" w:eastAsiaTheme="minorHAnsi" w:hAnsiTheme="minorHAnsi" w:cstheme="minorBidi"/>
      <w:sz w:val="22"/>
      <w:szCs w:val="22"/>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eading4Char">
    <w:name w:val="Heading 4 Char"/>
    <w:basedOn w:val="DefaultParagraphFont"/>
    <w:link w:val="Heading4"/>
    <w:uiPriority w:val="9"/>
    <w:rsid w:val="00222915"/>
    <w:rPr>
      <w:rFonts w:asciiTheme="majorHAnsi" w:eastAsiaTheme="majorEastAsia" w:hAnsiTheme="majorHAnsi" w:cstheme="majorBidi"/>
      <w:b/>
      <w:bCs/>
      <w:iCs/>
      <w:color w:val="4F81BD" w:themeColor="accent1"/>
      <w:sz w:val="22"/>
      <w:szCs w:val="22"/>
    </w:rPr>
  </w:style>
  <w:style w:type="paragraph" w:styleId="Quote">
    <w:name w:val="Quote"/>
    <w:basedOn w:val="Normal"/>
    <w:next w:val="Normal"/>
    <w:link w:val="QuoteChar"/>
    <w:uiPriority w:val="29"/>
    <w:qFormat/>
    <w:rsid w:val="00D877A3"/>
    <w:rPr>
      <w:i/>
      <w:iCs/>
      <w:color w:val="000000" w:themeColor="text1"/>
    </w:rPr>
  </w:style>
  <w:style w:type="character" w:customStyle="1" w:styleId="QuoteChar">
    <w:name w:val="Quote Char"/>
    <w:basedOn w:val="DefaultParagraphFont"/>
    <w:link w:val="Quote"/>
    <w:uiPriority w:val="29"/>
    <w:rsid w:val="00D877A3"/>
    <w:rPr>
      <w:rFonts w:asciiTheme="minorHAnsi" w:eastAsiaTheme="minorHAnsi" w:hAnsiTheme="minorHAnsi" w:cstheme="minorBidi"/>
      <w:i/>
      <w:iCs/>
      <w:color w:val="000000" w:themeColor="text1"/>
      <w:sz w:val="22"/>
      <w:szCs w:val="22"/>
    </w:rPr>
  </w:style>
  <w:style w:type="character" w:styleId="Emphasis">
    <w:name w:val="Emphasis"/>
    <w:basedOn w:val="DefaultParagraphFont"/>
    <w:uiPriority w:val="20"/>
    <w:qFormat/>
    <w:rsid w:val="00067E72"/>
    <w:rPr>
      <w:i/>
      <w:iCs/>
    </w:rPr>
  </w:style>
  <w:style w:type="character" w:styleId="IntenseEmphasis">
    <w:name w:val="Intense Emphasis"/>
    <w:basedOn w:val="DefaultParagraphFont"/>
    <w:uiPriority w:val="21"/>
    <w:qFormat/>
    <w:rsid w:val="00240E12"/>
    <w:rPr>
      <w:b/>
      <w:bCs/>
      <w:i/>
      <w:iCs/>
      <w:color w:val="4F81BD" w:themeColor="accent1"/>
      <w:sz w:val="28"/>
    </w:rPr>
  </w:style>
  <w:style w:type="paragraph" w:styleId="IntenseQuote">
    <w:name w:val="Intense Quote"/>
    <w:basedOn w:val="Normal"/>
    <w:next w:val="Normal"/>
    <w:link w:val="IntenseQuoteChar"/>
    <w:uiPriority w:val="30"/>
    <w:qFormat/>
    <w:rsid w:val="0016029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60296"/>
    <w:rPr>
      <w:rFonts w:asciiTheme="minorHAnsi" w:eastAsiaTheme="minorHAnsi" w:hAnsiTheme="minorHAnsi" w:cstheme="minorBidi"/>
      <w:b/>
      <w:bCs/>
      <w:i/>
      <w:iCs/>
      <w:color w:val="4F81BD" w:themeColor="accent1"/>
      <w:sz w:val="22"/>
      <w:szCs w:val="22"/>
    </w:rPr>
  </w:style>
  <w:style w:type="character" w:styleId="Hyperlink">
    <w:name w:val="Hyperlink"/>
    <w:basedOn w:val="DefaultParagraphFont"/>
    <w:uiPriority w:val="99"/>
    <w:unhideWhenUsed/>
    <w:rsid w:val="002A5F94"/>
    <w:rPr>
      <w:color w:val="0000FF" w:themeColor="hyperlink"/>
      <w:u w:val="single"/>
    </w:rPr>
  </w:style>
  <w:style w:type="paragraph" w:styleId="Subtitle">
    <w:name w:val="Subtitle"/>
    <w:basedOn w:val="Normal"/>
    <w:next w:val="Normal"/>
    <w:link w:val="SubtitleChar"/>
    <w:uiPriority w:val="11"/>
    <w:qFormat/>
    <w:rsid w:val="00240E1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40E12"/>
    <w:rPr>
      <w:rFonts w:asciiTheme="majorHAnsi" w:eastAsiaTheme="majorEastAsia" w:hAnsiTheme="majorHAnsi" w:cstheme="majorBidi"/>
      <w:i/>
      <w:iCs/>
      <w:color w:val="4F81BD" w:themeColor="accent1"/>
      <w:spacing w:val="15"/>
      <w:sz w:val="24"/>
      <w:szCs w:val="24"/>
    </w:rPr>
  </w:style>
  <w:style w:type="paragraph" w:customStyle="1" w:styleId="signpoint">
    <w:name w:val="signpoint"/>
    <w:basedOn w:val="Normal"/>
    <w:qFormat/>
    <w:rsid w:val="000261BB"/>
    <w:rPr>
      <w:color w:val="660066"/>
      <w:sz w:val="68"/>
      <w:szCs w:val="68"/>
    </w:rPr>
  </w:style>
  <w:style w:type="table" w:styleId="LightGrid-Accent4">
    <w:name w:val="Light Grid Accent 4"/>
    <w:basedOn w:val="TableNormal"/>
    <w:uiPriority w:val="62"/>
    <w:rsid w:val="0046750F"/>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styleId="CommentReference">
    <w:name w:val="annotation reference"/>
    <w:basedOn w:val="DefaultParagraphFont"/>
    <w:uiPriority w:val="99"/>
    <w:semiHidden/>
    <w:unhideWhenUsed/>
    <w:rsid w:val="009A1F57"/>
    <w:rPr>
      <w:sz w:val="16"/>
      <w:szCs w:val="16"/>
    </w:rPr>
  </w:style>
  <w:style w:type="paragraph" w:styleId="CommentText">
    <w:name w:val="annotation text"/>
    <w:basedOn w:val="Normal"/>
    <w:link w:val="CommentTextChar"/>
    <w:uiPriority w:val="99"/>
    <w:semiHidden/>
    <w:unhideWhenUsed/>
    <w:rsid w:val="009A1F57"/>
    <w:pPr>
      <w:spacing w:line="240" w:lineRule="auto"/>
    </w:pPr>
    <w:rPr>
      <w:sz w:val="20"/>
      <w:szCs w:val="20"/>
    </w:rPr>
  </w:style>
  <w:style w:type="character" w:customStyle="1" w:styleId="CommentTextChar">
    <w:name w:val="Comment Text Char"/>
    <w:basedOn w:val="DefaultParagraphFont"/>
    <w:link w:val="CommentText"/>
    <w:uiPriority w:val="99"/>
    <w:semiHidden/>
    <w:rsid w:val="009A1F57"/>
    <w:rPr>
      <w:rFonts w:eastAsiaTheme="minorHAnsi" w:cstheme="minorBidi"/>
    </w:rPr>
  </w:style>
  <w:style w:type="paragraph" w:styleId="CommentSubject">
    <w:name w:val="annotation subject"/>
    <w:basedOn w:val="CommentText"/>
    <w:next w:val="CommentText"/>
    <w:link w:val="CommentSubjectChar"/>
    <w:uiPriority w:val="99"/>
    <w:semiHidden/>
    <w:unhideWhenUsed/>
    <w:rsid w:val="009A1F57"/>
    <w:rPr>
      <w:b/>
      <w:bCs/>
    </w:rPr>
  </w:style>
  <w:style w:type="character" w:customStyle="1" w:styleId="CommentSubjectChar">
    <w:name w:val="Comment Subject Char"/>
    <w:basedOn w:val="CommentTextChar"/>
    <w:link w:val="CommentSubject"/>
    <w:uiPriority w:val="99"/>
    <w:semiHidden/>
    <w:rsid w:val="009A1F57"/>
    <w:rPr>
      <w:rFonts w:eastAsiaTheme="minorHAns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639999">
      <w:bodyDiv w:val="1"/>
      <w:marLeft w:val="0"/>
      <w:marRight w:val="0"/>
      <w:marTop w:val="0"/>
      <w:marBottom w:val="0"/>
      <w:divBdr>
        <w:top w:val="none" w:sz="0" w:space="0" w:color="auto"/>
        <w:left w:val="none" w:sz="0" w:space="0" w:color="auto"/>
        <w:bottom w:val="none" w:sz="0" w:space="0" w:color="auto"/>
        <w:right w:val="none" w:sz="0" w:space="0" w:color="auto"/>
      </w:divBdr>
    </w:div>
    <w:div w:id="61224618">
      <w:bodyDiv w:val="1"/>
      <w:marLeft w:val="0"/>
      <w:marRight w:val="0"/>
      <w:marTop w:val="0"/>
      <w:marBottom w:val="0"/>
      <w:divBdr>
        <w:top w:val="none" w:sz="0" w:space="0" w:color="auto"/>
        <w:left w:val="none" w:sz="0" w:space="0" w:color="auto"/>
        <w:bottom w:val="none" w:sz="0" w:space="0" w:color="auto"/>
        <w:right w:val="none" w:sz="0" w:space="0" w:color="auto"/>
      </w:divBdr>
    </w:div>
    <w:div w:id="206185933">
      <w:bodyDiv w:val="1"/>
      <w:marLeft w:val="0"/>
      <w:marRight w:val="0"/>
      <w:marTop w:val="0"/>
      <w:marBottom w:val="0"/>
      <w:divBdr>
        <w:top w:val="none" w:sz="0" w:space="0" w:color="auto"/>
        <w:left w:val="none" w:sz="0" w:space="0" w:color="auto"/>
        <w:bottom w:val="none" w:sz="0" w:space="0" w:color="auto"/>
        <w:right w:val="none" w:sz="0" w:space="0" w:color="auto"/>
      </w:divBdr>
    </w:div>
    <w:div w:id="235484162">
      <w:bodyDiv w:val="1"/>
      <w:marLeft w:val="0"/>
      <w:marRight w:val="0"/>
      <w:marTop w:val="0"/>
      <w:marBottom w:val="0"/>
      <w:divBdr>
        <w:top w:val="none" w:sz="0" w:space="0" w:color="auto"/>
        <w:left w:val="none" w:sz="0" w:space="0" w:color="auto"/>
        <w:bottom w:val="none" w:sz="0" w:space="0" w:color="auto"/>
        <w:right w:val="none" w:sz="0" w:space="0" w:color="auto"/>
      </w:divBdr>
    </w:div>
    <w:div w:id="249972593">
      <w:bodyDiv w:val="1"/>
      <w:marLeft w:val="0"/>
      <w:marRight w:val="0"/>
      <w:marTop w:val="0"/>
      <w:marBottom w:val="0"/>
      <w:divBdr>
        <w:top w:val="none" w:sz="0" w:space="0" w:color="auto"/>
        <w:left w:val="none" w:sz="0" w:space="0" w:color="auto"/>
        <w:bottom w:val="none" w:sz="0" w:space="0" w:color="auto"/>
        <w:right w:val="none" w:sz="0" w:space="0" w:color="auto"/>
      </w:divBdr>
    </w:div>
    <w:div w:id="499542363">
      <w:bodyDiv w:val="1"/>
      <w:marLeft w:val="0"/>
      <w:marRight w:val="0"/>
      <w:marTop w:val="0"/>
      <w:marBottom w:val="0"/>
      <w:divBdr>
        <w:top w:val="none" w:sz="0" w:space="0" w:color="auto"/>
        <w:left w:val="none" w:sz="0" w:space="0" w:color="auto"/>
        <w:bottom w:val="none" w:sz="0" w:space="0" w:color="auto"/>
        <w:right w:val="none" w:sz="0" w:space="0" w:color="auto"/>
      </w:divBdr>
    </w:div>
    <w:div w:id="624241235">
      <w:bodyDiv w:val="1"/>
      <w:marLeft w:val="0"/>
      <w:marRight w:val="0"/>
      <w:marTop w:val="0"/>
      <w:marBottom w:val="0"/>
      <w:divBdr>
        <w:top w:val="none" w:sz="0" w:space="0" w:color="auto"/>
        <w:left w:val="none" w:sz="0" w:space="0" w:color="auto"/>
        <w:bottom w:val="none" w:sz="0" w:space="0" w:color="auto"/>
        <w:right w:val="none" w:sz="0" w:space="0" w:color="auto"/>
      </w:divBdr>
    </w:div>
    <w:div w:id="1160970804">
      <w:bodyDiv w:val="1"/>
      <w:marLeft w:val="0"/>
      <w:marRight w:val="0"/>
      <w:marTop w:val="0"/>
      <w:marBottom w:val="0"/>
      <w:divBdr>
        <w:top w:val="none" w:sz="0" w:space="0" w:color="auto"/>
        <w:left w:val="none" w:sz="0" w:space="0" w:color="auto"/>
        <w:bottom w:val="none" w:sz="0" w:space="0" w:color="auto"/>
        <w:right w:val="none" w:sz="0" w:space="0" w:color="auto"/>
      </w:divBdr>
    </w:div>
    <w:div w:id="1439367948">
      <w:bodyDiv w:val="1"/>
      <w:marLeft w:val="0"/>
      <w:marRight w:val="0"/>
      <w:marTop w:val="0"/>
      <w:marBottom w:val="0"/>
      <w:divBdr>
        <w:top w:val="none" w:sz="0" w:space="0" w:color="auto"/>
        <w:left w:val="none" w:sz="0" w:space="0" w:color="auto"/>
        <w:bottom w:val="none" w:sz="0" w:space="0" w:color="auto"/>
        <w:right w:val="none" w:sz="0" w:space="0" w:color="auto"/>
      </w:divBdr>
    </w:div>
    <w:div w:id="1478692390">
      <w:bodyDiv w:val="1"/>
      <w:marLeft w:val="0"/>
      <w:marRight w:val="0"/>
      <w:marTop w:val="0"/>
      <w:marBottom w:val="0"/>
      <w:divBdr>
        <w:top w:val="none" w:sz="0" w:space="0" w:color="auto"/>
        <w:left w:val="none" w:sz="0" w:space="0" w:color="auto"/>
        <w:bottom w:val="none" w:sz="0" w:space="0" w:color="auto"/>
        <w:right w:val="none" w:sz="0" w:space="0" w:color="auto"/>
      </w:divBdr>
    </w:div>
    <w:div w:id="18213881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tif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tiff"/><Relationship Id="rId27" Type="http://schemas.openxmlformats.org/officeDocument/2006/relationships/image" Target="media/image20.jpe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R:\EngageAndIncl\Volunteers\Student%20Volunteering\Teacher%20toolkit%20-%20Student%20volunteering\Tools%20and%20templates%20for%20teachers%20to%20use%20in%20the%20classroom\WordTemplate-3_Voil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4B2DB63-A718-4BB3-9981-3A5B5993F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WordTemplate-3_Voilet</Template>
  <TotalTime>1</TotalTime>
  <Pages>43</Pages>
  <Words>2376</Words>
  <Characters>13547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Suggested template for reflection journal - student volunteer program</vt:lpstr>
    </vt:vector>
  </TitlesOfParts>
  <Company>DECS</Company>
  <LinksUpToDate>false</LinksUpToDate>
  <CharactersWithSpaces>15892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Reflection journal template – student volunteer program</dc:title>
  <dc:subject>reflection journal for students to use and keep their thoughts and reflections during a student volunteer program</dc:subject>
  <dc:creator>Department for Education</dc:creator>
  <cp:keywords>student volunteers, student volunteer program, student volunteer toolkit, reflection journal, volunteer reflection, reflection activities for students</cp:keywords>
  <cp:lastModifiedBy>Lauren McQueen</cp:lastModifiedBy>
  <cp:revision>2</cp:revision>
  <cp:lastPrinted>2018-05-25T00:51:00Z</cp:lastPrinted>
  <dcterms:created xsi:type="dcterms:W3CDTF">2020-03-16T22:48:00Z</dcterms:created>
  <dcterms:modified xsi:type="dcterms:W3CDTF">2020-03-16T22:48:00Z</dcterms:modified>
</cp:coreProperties>
</file>